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54E9" w:rsidRPr="00AB3E54" w:rsidRDefault="00AB54E9" w:rsidP="00AB54E9">
      <w:pPr>
        <w:pStyle w:val="phtitlepageother"/>
        <w:tabs>
          <w:tab w:val="left" w:pos="9072"/>
        </w:tabs>
        <w:rPr>
          <w:sz w:val="32"/>
        </w:rPr>
      </w:pPr>
      <w:bookmarkStart w:id="0" w:name="scroll-bookmark-1"/>
      <w:bookmarkStart w:id="1" w:name="_Toc201839790"/>
      <w:bookmarkStart w:id="2" w:name="_Toc256000020"/>
      <w:bookmarkStart w:id="3" w:name="_Toc256000000"/>
      <w:bookmarkStart w:id="4" w:name="scroll-bookmark-2"/>
      <w:bookmarkStart w:id="5" w:name="_Toc208412177"/>
      <w:bookmarkEnd w:id="0"/>
    </w:p>
    <w:p w:rsidR="00AB54E9" w:rsidRPr="00AB3E54" w:rsidRDefault="00AB54E9" w:rsidP="00AB54E9">
      <w:pPr>
        <w:pStyle w:val="phtitlepageother"/>
        <w:rPr>
          <w:sz w:val="32"/>
        </w:rPr>
      </w:pPr>
    </w:p>
    <w:p w:rsidR="00AB54E9" w:rsidRPr="00AB3E54" w:rsidRDefault="00AB54E9" w:rsidP="00AB54E9">
      <w:pPr>
        <w:pStyle w:val="phtitlepageother"/>
        <w:rPr>
          <w:sz w:val="32"/>
        </w:rPr>
      </w:pPr>
    </w:p>
    <w:p w:rsidR="00AB54E9" w:rsidRPr="00AB3E54" w:rsidRDefault="00AB54E9" w:rsidP="00AB54E9">
      <w:pPr>
        <w:pStyle w:val="phtitlepageother"/>
        <w:rPr>
          <w:sz w:val="32"/>
        </w:rPr>
      </w:pPr>
    </w:p>
    <w:p w:rsidR="00AB54E9" w:rsidRPr="00AB3E54" w:rsidRDefault="00AB54E9" w:rsidP="00AB54E9">
      <w:pPr>
        <w:pStyle w:val="phtitlepageother"/>
        <w:rPr>
          <w:sz w:val="32"/>
        </w:rPr>
      </w:pPr>
    </w:p>
    <w:p w:rsidR="00AB54E9" w:rsidRPr="00AB3E54" w:rsidRDefault="00AB54E9" w:rsidP="00AB54E9">
      <w:pPr>
        <w:pStyle w:val="phtitlepageother"/>
        <w:rPr>
          <w:sz w:val="32"/>
        </w:rPr>
      </w:pPr>
    </w:p>
    <w:p w:rsidR="00AB54E9" w:rsidRPr="00AB3E54" w:rsidRDefault="00AB54E9" w:rsidP="00AB54E9">
      <w:pPr>
        <w:pStyle w:val="phtitlepagesystemshort"/>
        <w:rPr>
          <w:szCs w:val="32"/>
        </w:rPr>
      </w:pPr>
      <w:bookmarkStart w:id="6" w:name="название_документа"/>
      <w:r w:rsidRPr="00AB3E54">
        <w:t xml:space="preserve">Государственная информационная система Волгоградской области </w:t>
      </w:r>
      <w:r>
        <w:t>«</w:t>
      </w:r>
      <w:r w:rsidRPr="00AB3E54">
        <w:t>Региональная информационная система в сфере здравоохранения Волгоградской области</w:t>
      </w:r>
      <w:r>
        <w:t>»</w:t>
      </w:r>
    </w:p>
    <w:p w:rsidR="00AB54E9" w:rsidRPr="00AB3E54" w:rsidRDefault="00AB54E9" w:rsidP="00AB54E9">
      <w:pPr>
        <w:pStyle w:val="phtitlepagesystemshort"/>
      </w:pPr>
    </w:p>
    <w:bookmarkEnd w:id="6"/>
    <w:p w:rsidR="00AB54E9" w:rsidRPr="00AB3E54" w:rsidRDefault="00EB0370" w:rsidP="00AB54E9">
      <w:pPr>
        <w:pStyle w:val="phtitlepagedocument"/>
        <w:rPr>
          <w:szCs w:val="26"/>
        </w:rPr>
      </w:pPr>
      <w:r>
        <w:t>Модуль</w:t>
      </w:r>
      <w:r w:rsidR="00AB54E9" w:rsidRPr="0015139E">
        <w:t xml:space="preserve"> </w:t>
      </w:r>
      <w:r w:rsidR="00AB54E9">
        <w:t>«</w:t>
      </w:r>
      <w:r>
        <w:t>Единая регистратура</w:t>
      </w:r>
      <w:r w:rsidR="00AB54E9">
        <w:t>»</w:t>
      </w:r>
    </w:p>
    <w:p w:rsidR="00AB54E9" w:rsidRPr="00AB3E54" w:rsidRDefault="00AB54E9" w:rsidP="00AB54E9">
      <w:pPr>
        <w:pStyle w:val="phtitlepagedocument"/>
      </w:pPr>
    </w:p>
    <w:p w:rsidR="00AB54E9" w:rsidRPr="000A5790" w:rsidRDefault="00AB54E9" w:rsidP="00AB54E9">
      <w:pPr>
        <w:pStyle w:val="phtitlepageother"/>
        <w:rPr>
          <w:b/>
          <w:sz w:val="26"/>
          <w:szCs w:val="26"/>
        </w:rPr>
      </w:pPr>
      <w:r w:rsidRPr="00AB3E54">
        <w:rPr>
          <w:b/>
          <w:sz w:val="26"/>
          <w:szCs w:val="26"/>
        </w:rPr>
        <w:t xml:space="preserve">Руководство </w:t>
      </w:r>
      <w:r>
        <w:rPr>
          <w:b/>
          <w:sz w:val="26"/>
          <w:szCs w:val="26"/>
        </w:rPr>
        <w:t>пользователя</w:t>
      </w:r>
    </w:p>
    <w:bookmarkEnd w:id="1"/>
    <w:p w:rsidR="00AB54E9" w:rsidRPr="00225A49" w:rsidRDefault="00AB54E9" w:rsidP="00AB54E9">
      <w:pPr>
        <w:pStyle w:val="phcontent"/>
      </w:pPr>
      <w:r w:rsidRPr="00225A49">
        <w:lastRenderedPageBreak/>
        <w:t>Содержание</w:t>
      </w:r>
    </w:p>
    <w:p w:rsidR="005332ED" w:rsidRDefault="00AB54E9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r w:rsidRPr="00225A49">
        <w:rPr>
          <w:color w:val="000000" w:themeColor="text1"/>
        </w:rPr>
        <w:fldChar w:fldCharType="begin"/>
      </w:r>
      <w:r w:rsidRPr="00225A49">
        <w:rPr>
          <w:color w:val="000000" w:themeColor="text1"/>
        </w:rPr>
        <w:instrText xml:space="preserve"> TOC \o "1-5" \h \z \u </w:instrText>
      </w:r>
      <w:r w:rsidRPr="00225A49">
        <w:rPr>
          <w:color w:val="000000" w:themeColor="text1"/>
        </w:rPr>
        <w:fldChar w:fldCharType="separate"/>
      </w:r>
      <w:hyperlink w:anchor="_Toc209093431" w:history="1">
        <w:r w:rsidR="005332ED" w:rsidRPr="00101DE1">
          <w:rPr>
            <w:rStyle w:val="a5"/>
            <w:noProof/>
          </w:rPr>
          <w:t>Определения, обозначения и сокращения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_Toc209093431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4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209093432" w:history="1">
        <w:r w:rsidR="005332ED" w:rsidRPr="00101DE1">
          <w:rPr>
            <w:rStyle w:val="a5"/>
            <w:noProof/>
          </w:rPr>
          <w:t>1</w:t>
        </w:r>
        <w:r w:rsidR="005332E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Введение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_Toc209093432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5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209093433" w:history="1">
        <w:r w:rsidR="005332ED" w:rsidRPr="00101DE1">
          <w:rPr>
            <w:rStyle w:val="a5"/>
            <w:noProof/>
          </w:rPr>
          <w:t>2</w:t>
        </w:r>
        <w:r w:rsidR="005332E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Регистрация пользователя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_Toc209093433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6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209093434" w:history="1">
        <w:r w:rsidR="005332ED" w:rsidRPr="00101DE1">
          <w:rPr>
            <w:rStyle w:val="a5"/>
            <w:noProof/>
          </w:rPr>
          <w:t>3</w:t>
        </w:r>
        <w:r w:rsidR="005332E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Восстановление учетной записи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_Toc209093434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9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209093435" w:history="1">
        <w:r w:rsidR="005332ED" w:rsidRPr="00101DE1">
          <w:rPr>
            <w:rStyle w:val="a5"/>
            <w:noProof/>
          </w:rPr>
          <w:t>4</w:t>
        </w:r>
        <w:r w:rsidR="005332E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Запись на бесплатный прием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_Toc209093435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11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36" w:history="1">
        <w:r w:rsidR="005332ED" w:rsidRPr="00101DE1">
          <w:rPr>
            <w:rStyle w:val="a5"/>
            <w:noProof/>
          </w:rPr>
          <w:t>4.1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Запись на бесплатный прием при наличии свободных слотов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_Toc209093436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16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37" w:history="1">
        <w:r w:rsidR="005332ED" w:rsidRPr="00101DE1">
          <w:rPr>
            <w:rStyle w:val="a5"/>
            <w:noProof/>
          </w:rPr>
          <w:t>4.2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Запись на бесплатный прием при отсутствии свободных слотов и наличии очереди ожидания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_Toc209093437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21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209093438" w:history="1">
        <w:r w:rsidR="005332ED" w:rsidRPr="00101DE1">
          <w:rPr>
            <w:rStyle w:val="a5"/>
            <w:noProof/>
          </w:rPr>
          <w:t>5</w:t>
        </w:r>
        <w:r w:rsidR="005332E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Участие в телемедицинской видеотрансляции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_Toc209093438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23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209093439" w:history="1">
        <w:r w:rsidR="005332ED" w:rsidRPr="00101DE1">
          <w:rPr>
            <w:rStyle w:val="a5"/>
            <w:noProof/>
          </w:rPr>
          <w:t>6</w:t>
        </w:r>
        <w:r w:rsidR="005332E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Вызов врача на дом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_Toc209093439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30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209093440" w:history="1">
        <w:r w:rsidR="005332ED" w:rsidRPr="00101DE1">
          <w:rPr>
            <w:rStyle w:val="a5"/>
            <w:noProof/>
          </w:rPr>
          <w:t>7</w:t>
        </w:r>
        <w:r w:rsidR="005332E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Работа с личным кабинетом пациента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_Toc209093440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37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41" w:history="1">
        <w:r w:rsidR="005332ED" w:rsidRPr="00101DE1">
          <w:rPr>
            <w:rStyle w:val="a5"/>
            <w:noProof/>
          </w:rPr>
          <w:t>7.1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Вход в личный кабинет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_Toc209093441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37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42" w:history="1">
        <w:r w:rsidR="005332ED" w:rsidRPr="00101DE1">
          <w:rPr>
            <w:rStyle w:val="a5"/>
            <w:noProof/>
          </w:rPr>
          <w:t>7.2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Смена пароля пользователя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_Toc209093442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40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43" w:history="1">
        <w:r w:rsidR="005332ED" w:rsidRPr="00101DE1">
          <w:rPr>
            <w:rStyle w:val="a5"/>
            <w:noProof/>
          </w:rPr>
          <w:t>7.3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направлений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_Toc209093443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42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31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209093444" w:history="1">
        <w:r w:rsidR="005332ED" w:rsidRPr="00101DE1">
          <w:rPr>
            <w:rStyle w:val="a5"/>
            <w:noProof/>
          </w:rPr>
          <w:t>7.3.1</w:t>
        </w:r>
        <w:r w:rsidR="005332E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Запись на прием по направлению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_Toc209093444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45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31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209093445" w:history="1">
        <w:r w:rsidR="005332ED" w:rsidRPr="00101DE1">
          <w:rPr>
            <w:rStyle w:val="a5"/>
            <w:noProof/>
          </w:rPr>
          <w:t>7.3.2</w:t>
        </w:r>
        <w:r w:rsidR="005332E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Перезапись на прием по направлению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_Toc209093445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45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31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209093446" w:history="1">
        <w:r w:rsidR="005332ED" w:rsidRPr="00101DE1">
          <w:rPr>
            <w:rStyle w:val="a5"/>
            <w:noProof/>
          </w:rPr>
          <w:t>7.3.3</w:t>
        </w:r>
        <w:r w:rsidR="005332E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Печать направления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_Toc209093446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46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47" w:history="1">
        <w:r w:rsidR="005332ED" w:rsidRPr="00101DE1">
          <w:rPr>
            <w:rStyle w:val="a5"/>
            <w:noProof/>
          </w:rPr>
          <w:t>7.4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записей к врачу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_Toc209093447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48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31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209093448" w:history="1">
        <w:r w:rsidR="005332ED" w:rsidRPr="00101DE1">
          <w:rPr>
            <w:rStyle w:val="a5"/>
            <w:noProof/>
          </w:rPr>
          <w:t>7.4.1</w:t>
        </w:r>
        <w:r w:rsidR="005332E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Подтверждение записи из очереди ожидания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_Toc209093448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51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31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209093449" w:history="1">
        <w:r w:rsidR="005332ED" w:rsidRPr="00101DE1">
          <w:rPr>
            <w:rStyle w:val="a5"/>
            <w:noProof/>
          </w:rPr>
          <w:t>7.4.2</w:t>
        </w:r>
        <w:r w:rsidR="005332E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Перезапись на прием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_Toc209093449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52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31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209093450" w:history="1">
        <w:r w:rsidR="005332ED" w:rsidRPr="00101DE1">
          <w:rPr>
            <w:rStyle w:val="a5"/>
            <w:noProof/>
          </w:rPr>
          <w:t>7.4.3</w:t>
        </w:r>
        <w:r w:rsidR="005332E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Отмена записи к врачу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_Toc209093450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53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31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209093451" w:history="1">
        <w:r w:rsidR="005332ED" w:rsidRPr="00101DE1">
          <w:rPr>
            <w:rStyle w:val="a5"/>
            <w:noProof/>
          </w:rPr>
          <w:t>7.4.4</w:t>
        </w:r>
        <w:r w:rsidR="005332E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Печать талона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_Toc209093451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56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31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209093452" w:history="1">
        <w:r w:rsidR="005332ED" w:rsidRPr="00101DE1">
          <w:rPr>
            <w:rStyle w:val="a5"/>
            <w:noProof/>
          </w:rPr>
          <w:t>7.4.5</w:t>
        </w:r>
        <w:r w:rsidR="005332E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Подключение к телемедицинской консультации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_Toc209093452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57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53" w:history="1">
        <w:r w:rsidR="005332ED" w:rsidRPr="00101DE1">
          <w:rPr>
            <w:rStyle w:val="a5"/>
            <w:noProof/>
          </w:rPr>
          <w:t>7.5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записей в очереди ожидания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_Toc209093453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66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31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209093454" w:history="1">
        <w:r w:rsidR="005332ED" w:rsidRPr="00101DE1">
          <w:rPr>
            <w:rStyle w:val="a5"/>
            <w:noProof/>
          </w:rPr>
          <w:t>7.5.1</w:t>
        </w:r>
        <w:r w:rsidR="005332E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Отмена записи в очереди ожидания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_Toc209093454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69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55" w:history="1">
        <w:r w:rsidR="005332ED" w:rsidRPr="00101DE1">
          <w:rPr>
            <w:rStyle w:val="a5"/>
            <w:noProof/>
          </w:rPr>
          <w:t>7.6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вызовов врачей на дом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_Toc209093455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70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31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209093456" w:history="1">
        <w:r w:rsidR="005332ED" w:rsidRPr="00101DE1">
          <w:rPr>
            <w:rStyle w:val="a5"/>
            <w:noProof/>
          </w:rPr>
          <w:t>7.6.1</w:t>
        </w:r>
        <w:r w:rsidR="005332E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Отмена вызова врача на дом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_Toc209093456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72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57" w:history="1">
        <w:r w:rsidR="005332ED" w:rsidRPr="00101DE1">
          <w:rPr>
            <w:rStyle w:val="a5"/>
            <w:noProof/>
          </w:rPr>
          <w:t>7.7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результатов исследований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_Toc209093457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73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31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209093458" w:history="1">
        <w:r w:rsidR="005332ED" w:rsidRPr="00101DE1">
          <w:rPr>
            <w:rStyle w:val="a5"/>
            <w:noProof/>
          </w:rPr>
          <w:t>7.7.1</w:t>
        </w:r>
        <w:r w:rsidR="005332E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Печать результатов исследований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_Toc209093458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75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59" w:history="1">
        <w:r w:rsidR="005332ED" w:rsidRPr="00101DE1">
          <w:rPr>
            <w:rStyle w:val="a5"/>
            <w:noProof/>
          </w:rPr>
          <w:t>7.8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рецептов и назначений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_Toc209093459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76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60" w:history="1">
        <w:r w:rsidR="005332ED" w:rsidRPr="00101DE1">
          <w:rPr>
            <w:rStyle w:val="a5"/>
            <w:noProof/>
          </w:rPr>
          <w:t>7.9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стоимости оказанных услуг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_Toc209093460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80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31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209093461" w:history="1">
        <w:r w:rsidR="005332ED" w:rsidRPr="00101DE1">
          <w:rPr>
            <w:rStyle w:val="a5"/>
            <w:noProof/>
          </w:rPr>
          <w:t>7.9.1</w:t>
        </w:r>
        <w:r w:rsidR="005332E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Печать справки о перечне и стоимости оказанных медицинских услуг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_Toc209093461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83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62" w:history="1">
        <w:r w:rsidR="005332ED" w:rsidRPr="00101DE1">
          <w:rPr>
            <w:rStyle w:val="a5"/>
            <w:noProof/>
          </w:rPr>
          <w:t>7.10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прошедших посещений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_Toc209093462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84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63" w:history="1">
        <w:r w:rsidR="005332ED" w:rsidRPr="00101DE1">
          <w:rPr>
            <w:rStyle w:val="a5"/>
            <w:noProof/>
          </w:rPr>
          <w:t>7.11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истории действий пользователя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_Toc209093463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87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64" w:history="1">
        <w:r w:rsidR="005332ED" w:rsidRPr="00101DE1">
          <w:rPr>
            <w:rStyle w:val="a5"/>
            <w:noProof/>
          </w:rPr>
          <w:t>7.12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листков нетрудоспособности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_Toc209093464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91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65" w:history="1">
        <w:r w:rsidR="005332ED" w:rsidRPr="00101DE1">
          <w:rPr>
            <w:rStyle w:val="a5"/>
            <w:noProof/>
          </w:rPr>
          <w:t>7.13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полезной информации, размещаемой МО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_Toc209093465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93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209093466" w:history="1">
        <w:r w:rsidR="005332ED" w:rsidRPr="00101DE1">
          <w:rPr>
            <w:rStyle w:val="a5"/>
            <w:noProof/>
          </w:rPr>
          <w:t>8</w:t>
        </w:r>
        <w:r w:rsidR="005332E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расписания МО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_Toc209093466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96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209093467" w:history="1">
        <w:r w:rsidR="005332ED" w:rsidRPr="00101DE1">
          <w:rPr>
            <w:rStyle w:val="a5"/>
            <w:noProof/>
          </w:rPr>
          <w:t>9</w:t>
        </w:r>
        <w:r w:rsidR="005332E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справочной информации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_Toc209093467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100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68" w:history="1">
        <w:r w:rsidR="005332ED" w:rsidRPr="00101DE1">
          <w:rPr>
            <w:rStyle w:val="a5"/>
            <w:noProof/>
          </w:rPr>
          <w:t>9.1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справочной информации о главном окне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_Toc209093468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100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69" w:history="1">
        <w:r w:rsidR="005332ED" w:rsidRPr="00101DE1">
          <w:rPr>
            <w:rStyle w:val="a5"/>
            <w:noProof/>
          </w:rPr>
          <w:t>9.2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справочной информации об окне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_Toc209093469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101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09093470" w:history="1">
        <w:r w:rsidR="005332ED" w:rsidRPr="00101DE1">
          <w:rPr>
            <w:rStyle w:val="a5"/>
            <w:noProof/>
          </w:rPr>
          <w:t>9.3</w:t>
        </w:r>
        <w:r w:rsidR="005332E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справочной информации об объекте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_Toc209093470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103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209093471" w:history="1">
        <w:r w:rsidR="005332ED" w:rsidRPr="00101DE1">
          <w:rPr>
            <w:rStyle w:val="a5"/>
            <w:noProof/>
          </w:rPr>
          <w:t>10</w:t>
        </w:r>
        <w:r w:rsidR="005332E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Просмотр новостей МО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_Toc209093471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104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209093472" w:history="1">
        <w:r w:rsidR="005332ED" w:rsidRPr="00101DE1">
          <w:rPr>
            <w:rStyle w:val="a5"/>
            <w:noProof/>
          </w:rPr>
          <w:t>11</w:t>
        </w:r>
        <w:r w:rsidR="005332E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Увеличение шрифта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_Toc209093472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105</w:t>
        </w:r>
        <w:r w:rsidR="005332ED">
          <w:rPr>
            <w:noProof/>
            <w:webHidden/>
          </w:rPr>
          <w:fldChar w:fldCharType="end"/>
        </w:r>
      </w:hyperlink>
    </w:p>
    <w:p w:rsidR="005332ED" w:rsidRDefault="00770374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209093473" w:history="1">
        <w:r w:rsidR="005332ED" w:rsidRPr="00101DE1">
          <w:rPr>
            <w:rStyle w:val="a5"/>
            <w:noProof/>
          </w:rPr>
          <w:t>12</w:t>
        </w:r>
        <w:r w:rsidR="005332E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5332ED" w:rsidRPr="00101DE1">
          <w:rPr>
            <w:rStyle w:val="a5"/>
            <w:noProof/>
          </w:rPr>
          <w:t>Версия для слабовидящих</w:t>
        </w:r>
        <w:r w:rsidR="005332ED">
          <w:rPr>
            <w:noProof/>
            <w:webHidden/>
          </w:rPr>
          <w:tab/>
        </w:r>
        <w:r w:rsidR="005332ED">
          <w:rPr>
            <w:noProof/>
            <w:webHidden/>
          </w:rPr>
          <w:fldChar w:fldCharType="begin"/>
        </w:r>
        <w:r w:rsidR="005332ED">
          <w:rPr>
            <w:noProof/>
            <w:webHidden/>
          </w:rPr>
          <w:instrText xml:space="preserve"> PAGEREF _Toc209093473 \h </w:instrText>
        </w:r>
        <w:r w:rsidR="005332ED">
          <w:rPr>
            <w:noProof/>
            <w:webHidden/>
          </w:rPr>
        </w:r>
        <w:r w:rsidR="005332ED">
          <w:rPr>
            <w:noProof/>
            <w:webHidden/>
          </w:rPr>
          <w:fldChar w:fldCharType="separate"/>
        </w:r>
        <w:r w:rsidR="005332ED">
          <w:rPr>
            <w:noProof/>
            <w:webHidden/>
          </w:rPr>
          <w:t>106</w:t>
        </w:r>
        <w:r w:rsidR="005332ED">
          <w:rPr>
            <w:noProof/>
            <w:webHidden/>
          </w:rPr>
          <w:fldChar w:fldCharType="end"/>
        </w:r>
      </w:hyperlink>
    </w:p>
    <w:p w:rsidR="00AB54E9" w:rsidRDefault="00AB54E9" w:rsidP="00AB54E9">
      <w:pPr>
        <w:pStyle w:val="10"/>
        <w:numPr>
          <w:ilvl w:val="0"/>
          <w:numId w:val="0"/>
        </w:numPr>
        <w:ind w:left="851"/>
      </w:pPr>
      <w:r w:rsidRPr="00225A49">
        <w:rPr>
          <w:color w:val="000000" w:themeColor="text1"/>
        </w:rPr>
        <w:lastRenderedPageBreak/>
        <w:fldChar w:fldCharType="end"/>
      </w:r>
      <w:bookmarkStart w:id="7" w:name="_Toc203584961"/>
      <w:bookmarkStart w:id="8" w:name="_Toc203654975"/>
      <w:bookmarkStart w:id="9" w:name="_Toc203662926"/>
      <w:bookmarkStart w:id="10" w:name="_Toc203730411"/>
      <w:bookmarkStart w:id="11" w:name="_Toc203749269"/>
      <w:bookmarkStart w:id="12" w:name="_Toc204185519"/>
      <w:bookmarkStart w:id="13" w:name="_Toc205397644"/>
      <w:bookmarkStart w:id="14" w:name="_Toc209093431"/>
      <w:r w:rsidRPr="00514FA6">
        <w:t>Определения, обозначения и сокращения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</w:p>
    <w:p w:rsidR="00AB54E9" w:rsidRDefault="00AB54E9" w:rsidP="00AB54E9">
      <w:pPr>
        <w:pStyle w:val="phnormal"/>
      </w:pPr>
      <w:r w:rsidRPr="00514FA6">
        <w:t>В настоящем документе применяют следующие термины и сокращения с соответствующими определениями и обозначениями: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76"/>
        <w:gridCol w:w="8038"/>
      </w:tblGrid>
      <w:tr w:rsidR="00A57E2E" w:rsidRPr="00225A49" w:rsidTr="007E4437">
        <w:trPr>
          <w:tblHeader/>
        </w:trPr>
        <w:tc>
          <w:tcPr>
            <w:tcW w:w="1141" w:type="pct"/>
          </w:tcPr>
          <w:p w:rsidR="00A57E2E" w:rsidRPr="00225A49" w:rsidRDefault="00A57E2E" w:rsidP="007E4437">
            <w:pPr>
              <w:pStyle w:val="phtablecolcaption"/>
            </w:pPr>
            <w:r w:rsidRPr="00225A49">
              <w:t>Термин, сокращение</w:t>
            </w:r>
          </w:p>
        </w:tc>
        <w:tc>
          <w:tcPr>
            <w:tcW w:w="3859" w:type="pct"/>
          </w:tcPr>
          <w:p w:rsidR="00A57E2E" w:rsidRPr="00225A49" w:rsidRDefault="00A57E2E" w:rsidP="007E4437">
            <w:pPr>
              <w:pStyle w:val="phtablecolcaption"/>
            </w:pPr>
            <w:r w:rsidRPr="00225A49">
              <w:t>Определение</w:t>
            </w:r>
            <w:r>
              <w:t>, обозначение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HTML</w:t>
            </w:r>
          </w:p>
        </w:tc>
        <w:tc>
          <w:tcPr>
            <w:tcW w:w="3859" w:type="pct"/>
          </w:tcPr>
          <w:p w:rsidR="00A57E2E" w:rsidRPr="00A57E2E" w:rsidRDefault="00A57E2E" w:rsidP="00335DF9">
            <w:pPr>
              <w:pStyle w:val="phtablecellleft"/>
            </w:pPr>
            <w:r w:rsidRPr="00A57E2E">
              <w:t xml:space="preserve">Hypertext Markup Language – </w:t>
            </w:r>
            <w:r w:rsidR="00335DF9">
              <w:t>с</w:t>
            </w:r>
            <w:r w:rsidRPr="00A57E2E">
              <w:t>тандартный язык разметки документов в Интернете. Все Web-страницы создаются при помощи языка HTML. Язык HTML интерпретируется браузером и отображается в виде документа, удобного для человека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PDF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Portable Document Format – формат графического файла (ГОСТ Р 52872-2012), формат электронных документов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SMS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Short Message Service – технология, позволяющая осуществлять приём и передачу коротких текстовых сообщений с помощью сотового телефона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ЕР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Единая регистратура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ЛН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Листок нетрудоспособности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ЛПУ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Лечебно-профилактическое учреждение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МБ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Мегабайт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МО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Медицинская организация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ОМС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Обязательное медицинское страхование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ПК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Персональный компьютер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Система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Государственная информационная система Волгоградской области «Региональная информационная система в сфере здравоохранения Волгоградской области»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СНИЛС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Страховой номер индивидуального лицевого счета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ТМК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Телемедицинская консультация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ФИО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Фамилия, имя, отчество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ФОМС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Фонд обязательного медицинского страхования</w:t>
            </w:r>
          </w:p>
        </w:tc>
      </w:tr>
      <w:tr w:rsidR="00A57E2E" w:rsidRPr="00225A49" w:rsidTr="007E4437">
        <w:tc>
          <w:tcPr>
            <w:tcW w:w="1141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ЧУЗ</w:t>
            </w:r>
          </w:p>
        </w:tc>
        <w:tc>
          <w:tcPr>
            <w:tcW w:w="3859" w:type="pct"/>
          </w:tcPr>
          <w:p w:rsidR="00A57E2E" w:rsidRPr="00A57E2E" w:rsidRDefault="00A57E2E" w:rsidP="00A57E2E">
            <w:pPr>
              <w:pStyle w:val="phtablecellleft"/>
            </w:pPr>
            <w:r w:rsidRPr="00A57E2E">
              <w:t>Частное учреждение здравоохранения</w:t>
            </w:r>
          </w:p>
        </w:tc>
      </w:tr>
      <w:bookmarkEnd w:id="2"/>
      <w:bookmarkEnd w:id="3"/>
    </w:tbl>
    <w:p w:rsidR="00AB54E9" w:rsidRDefault="00AB54E9" w:rsidP="00AB54E9">
      <w:pPr>
        <w:pStyle w:val="phnormal"/>
      </w:pPr>
    </w:p>
    <w:p w:rsidR="002B1B12" w:rsidRPr="005A7B13" w:rsidRDefault="00C629C7">
      <w:pPr>
        <w:pStyle w:val="10"/>
      </w:pPr>
      <w:bookmarkStart w:id="15" w:name="scroll-bookmark-4"/>
      <w:bookmarkStart w:id="16" w:name="_Toc208412178"/>
      <w:bookmarkStart w:id="17" w:name="_Toc209093432"/>
      <w:bookmarkEnd w:id="4"/>
      <w:bookmarkEnd w:id="5"/>
      <w:r w:rsidRPr="005A7B13">
        <w:lastRenderedPageBreak/>
        <w:t>Введение</w:t>
      </w:r>
      <w:bookmarkEnd w:id="15"/>
      <w:bookmarkEnd w:id="16"/>
      <w:bookmarkEnd w:id="17"/>
    </w:p>
    <w:p w:rsidR="002B1B12" w:rsidRPr="005A7B13" w:rsidRDefault="00C629C7" w:rsidP="008108A5">
      <w:pPr>
        <w:pStyle w:val="phnormal"/>
      </w:pPr>
      <w:r w:rsidRPr="005A7B13">
        <w:t>Настоящий документ представляет собой руководство пользователя</w:t>
      </w:r>
      <w:r w:rsidR="005A7B13">
        <w:t xml:space="preserve"> </w:t>
      </w:r>
      <w:r w:rsidR="00332278">
        <w:t>в части модуля</w:t>
      </w:r>
      <w:r w:rsidRPr="005A7B13">
        <w:t xml:space="preserve"> </w:t>
      </w:r>
      <w:r w:rsidR="005A7B13">
        <w:t>«</w:t>
      </w:r>
      <w:r w:rsidR="00332278">
        <w:t>Единая регистратура</w:t>
      </w:r>
      <w:r w:rsidR="005A7B13">
        <w:t>»</w:t>
      </w:r>
      <w:r w:rsidR="00332278">
        <w:t xml:space="preserve"> (далее – Модуль)</w:t>
      </w:r>
      <w:bookmarkStart w:id="18" w:name="_GoBack"/>
      <w:bookmarkEnd w:id="18"/>
      <w:r w:rsidRPr="005A7B13">
        <w:t>.</w:t>
      </w:r>
    </w:p>
    <w:p w:rsidR="002B1B12" w:rsidRPr="005A7B13" w:rsidRDefault="00332278" w:rsidP="008108A5">
      <w:pPr>
        <w:pStyle w:val="phnormal"/>
      </w:pPr>
      <w:r>
        <w:t>Модуль</w:t>
      </w:r>
      <w:r w:rsidR="00C629C7" w:rsidRPr="005A7B13">
        <w:t xml:space="preserve"> автоматизирует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запись на бесплатный прием;</w:t>
      </w:r>
    </w:p>
    <w:p w:rsidR="002B1B12" w:rsidRPr="005A7B13" w:rsidRDefault="00C629C7" w:rsidP="00AB54E9">
      <w:pPr>
        <w:pStyle w:val="phlistitemized1"/>
      </w:pPr>
      <w:r w:rsidRPr="005A7B13">
        <w:t>запись на платный прием;</w:t>
      </w:r>
    </w:p>
    <w:p w:rsidR="002B1B12" w:rsidRPr="005A7B13" w:rsidRDefault="00C629C7" w:rsidP="00AB54E9">
      <w:pPr>
        <w:pStyle w:val="phlistitemized1"/>
      </w:pPr>
      <w:r w:rsidRPr="005A7B13">
        <w:t>просмотр расписания врачей;</w:t>
      </w:r>
    </w:p>
    <w:p w:rsidR="002B1B12" w:rsidRPr="005A7B13" w:rsidRDefault="00C629C7" w:rsidP="00AB54E9">
      <w:pPr>
        <w:pStyle w:val="phlistitemized1"/>
      </w:pPr>
      <w:r w:rsidRPr="005A7B13">
        <w:t>вызов врача на дом;</w:t>
      </w:r>
    </w:p>
    <w:p w:rsidR="002B1B12" w:rsidRPr="005A7B13" w:rsidRDefault="00C629C7" w:rsidP="00AB54E9">
      <w:pPr>
        <w:pStyle w:val="phlistitemized1"/>
      </w:pPr>
      <w:r w:rsidRPr="005A7B13">
        <w:t>участие в публичных видеотрансляциях;</w:t>
      </w:r>
    </w:p>
    <w:p w:rsidR="002B1B12" w:rsidRPr="005A7B13" w:rsidRDefault="0004563C" w:rsidP="00AB54E9">
      <w:pPr>
        <w:pStyle w:val="phlistitemized1"/>
      </w:pPr>
      <w:r>
        <w:t>участие в публичных/</w:t>
      </w:r>
      <w:r w:rsidR="00C629C7" w:rsidRPr="005A7B13">
        <w:t>индивидуальных телемедицинских консультациях;</w:t>
      </w:r>
    </w:p>
    <w:p w:rsidR="002B1B12" w:rsidRPr="005A7B13" w:rsidRDefault="00C629C7" w:rsidP="00AB54E9">
      <w:pPr>
        <w:pStyle w:val="phlistitemized1"/>
      </w:pPr>
      <w:r w:rsidRPr="005A7B13">
        <w:t>просмотр справочной информации;</w:t>
      </w:r>
    </w:p>
    <w:p w:rsidR="002B1B12" w:rsidRPr="005A7B13" w:rsidRDefault="00C629C7" w:rsidP="00AB54E9">
      <w:pPr>
        <w:pStyle w:val="phlistitemized1"/>
      </w:pPr>
      <w:r w:rsidRPr="005A7B13">
        <w:t>просмотр новостей;</w:t>
      </w:r>
    </w:p>
    <w:p w:rsidR="002B1B12" w:rsidRPr="005A7B13" w:rsidRDefault="00C629C7" w:rsidP="00AB54E9">
      <w:pPr>
        <w:pStyle w:val="phlistitemized1"/>
      </w:pPr>
      <w:r w:rsidRPr="005A7B13">
        <w:t>запись на прием по направлению;</w:t>
      </w:r>
    </w:p>
    <w:p w:rsidR="002B1B12" w:rsidRPr="005A7B13" w:rsidRDefault="00C629C7" w:rsidP="00AB54E9">
      <w:pPr>
        <w:pStyle w:val="phlistitemized1"/>
      </w:pPr>
      <w:r w:rsidRPr="005A7B13">
        <w:t>просмотр стоимости оказанных услуг;</w:t>
      </w:r>
    </w:p>
    <w:p w:rsidR="002B1B12" w:rsidRPr="005A7B13" w:rsidRDefault="00C629C7" w:rsidP="00AB54E9">
      <w:pPr>
        <w:pStyle w:val="phlistitemized1"/>
      </w:pPr>
      <w:r w:rsidRPr="005A7B13">
        <w:t>просмотр рецептов и назначений;</w:t>
      </w:r>
    </w:p>
    <w:p w:rsidR="002B1B12" w:rsidRPr="005A7B13" w:rsidRDefault="00C629C7" w:rsidP="00AB54E9">
      <w:pPr>
        <w:pStyle w:val="phlistitemized1"/>
      </w:pPr>
      <w:r w:rsidRPr="005A7B13">
        <w:t>просмотр записей к врачу;</w:t>
      </w:r>
    </w:p>
    <w:p w:rsidR="002B1B12" w:rsidRPr="005A7B13" w:rsidRDefault="00C629C7" w:rsidP="00AB54E9">
      <w:pPr>
        <w:pStyle w:val="phlistitemized1"/>
      </w:pPr>
      <w:r w:rsidRPr="005A7B13">
        <w:t>просмотр результатов исследований;</w:t>
      </w:r>
    </w:p>
    <w:p w:rsidR="002B1B12" w:rsidRPr="005A7B13" w:rsidRDefault="00C629C7" w:rsidP="00AB54E9">
      <w:pPr>
        <w:pStyle w:val="phlistitemized1"/>
      </w:pPr>
      <w:r w:rsidRPr="005A7B13">
        <w:t>просмотр полезной информации;</w:t>
      </w:r>
    </w:p>
    <w:p w:rsidR="002B1B12" w:rsidRPr="005A7B13" w:rsidRDefault="00C629C7" w:rsidP="00AB54E9">
      <w:pPr>
        <w:pStyle w:val="phlistitemized1"/>
      </w:pPr>
      <w:r w:rsidRPr="005A7B13">
        <w:t>просмотр истории действий пользователя;</w:t>
      </w:r>
    </w:p>
    <w:p w:rsidR="002B1B12" w:rsidRPr="005A7B13" w:rsidRDefault="00C629C7" w:rsidP="00AB54E9">
      <w:pPr>
        <w:pStyle w:val="phlistitemized1"/>
      </w:pPr>
      <w:r w:rsidRPr="005A7B13">
        <w:t>просмотр вызовов врачей на дом;</w:t>
      </w:r>
    </w:p>
    <w:p w:rsidR="002B1B12" w:rsidRPr="005A7B13" w:rsidRDefault="00C629C7" w:rsidP="00AB54E9">
      <w:pPr>
        <w:pStyle w:val="phlistitemized1"/>
      </w:pPr>
      <w:r w:rsidRPr="005A7B13">
        <w:t>запись через очередь ожидания;</w:t>
      </w:r>
    </w:p>
    <w:p w:rsidR="002B1B12" w:rsidRPr="005A7B13" w:rsidRDefault="00C629C7" w:rsidP="00AB54E9">
      <w:pPr>
        <w:pStyle w:val="phlistitemized1"/>
      </w:pPr>
      <w:r w:rsidRPr="005A7B13">
        <w:t>просмотр прошедших посещений;</w:t>
      </w:r>
    </w:p>
    <w:p w:rsidR="002B1B12" w:rsidRPr="005A7B13" w:rsidRDefault="00C629C7" w:rsidP="00AB54E9">
      <w:pPr>
        <w:pStyle w:val="phlistitemized1"/>
      </w:pPr>
      <w:r w:rsidRPr="005A7B13">
        <w:t>просмотр листков нетрудоспособности.</w:t>
      </w:r>
    </w:p>
    <w:p w:rsidR="002B1B12" w:rsidRPr="005A7B13" w:rsidRDefault="00C629C7">
      <w:pPr>
        <w:pStyle w:val="10"/>
      </w:pPr>
      <w:bookmarkStart w:id="19" w:name="scroll-bookmark-5"/>
      <w:bookmarkStart w:id="20" w:name="_Toc208412179"/>
      <w:bookmarkStart w:id="21" w:name="_Toc209093433"/>
      <w:r w:rsidRPr="005A7B13">
        <w:lastRenderedPageBreak/>
        <w:t>Регистрация пользователя</w:t>
      </w:r>
      <w:bookmarkEnd w:id="19"/>
      <w:bookmarkEnd w:id="20"/>
      <w:bookmarkEnd w:id="21"/>
    </w:p>
    <w:p w:rsidR="002B1B12" w:rsidRPr="005A7B13" w:rsidRDefault="00C629C7" w:rsidP="008108A5">
      <w:pPr>
        <w:pStyle w:val="phnormal"/>
      </w:pPr>
      <w:r w:rsidRPr="005A7B13">
        <w:t>Регистрация пользователя позволяет осуществлять дальнейший вход в ЕР с помощью логина и пароля, а не по персональным данным.</w:t>
      </w:r>
    </w:p>
    <w:p w:rsidR="002B1B12" w:rsidRPr="005A7B13" w:rsidRDefault="00C629C7" w:rsidP="0004563C">
      <w:pPr>
        <w:pStyle w:val="phlistitemizedtitle"/>
      </w:pPr>
      <w:r w:rsidRPr="005A7B13">
        <w:t>Для регистрации пользователя в ЕР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Записаться на бесплатный прием</w:t>
      </w:r>
      <w:r w:rsidR="005A7B13">
        <w:t>»</w:t>
      </w:r>
      <w:r w:rsidR="0004563C">
        <w:t xml:space="preserve"> (</w:t>
      </w:r>
      <w:r w:rsidR="0004563C">
        <w:fldChar w:fldCharType="begin"/>
      </w:r>
      <w:r w:rsidR="0004563C">
        <w:instrText xml:space="preserve"> REF _Ref209016485 \h </w:instrText>
      </w:r>
      <w:r w:rsidR="0004563C">
        <w:fldChar w:fldCharType="separate"/>
      </w:r>
      <w:r w:rsidR="005332ED">
        <w:t>Рисунок </w:t>
      </w:r>
      <w:r w:rsidR="005332ED">
        <w:rPr>
          <w:noProof/>
        </w:rPr>
        <w:t>1</w:t>
      </w:r>
      <w:r w:rsidR="0004563C">
        <w:fldChar w:fldCharType="end"/>
      </w:r>
      <w:r w:rsidR="0004563C">
        <w:t>)</w:t>
      </w:r>
      <w:r w:rsidRPr="005A7B13">
        <w:t xml:space="preserve"> и в открывшемся окне перейдите на вкладку </w:t>
      </w:r>
      <w:r w:rsidR="005A7B13">
        <w:t>«</w:t>
      </w:r>
      <w:r w:rsidRPr="005A7B13">
        <w:t>Регистрация</w:t>
      </w:r>
      <w:r w:rsidR="005A7B13">
        <w:t>»</w:t>
      </w:r>
      <w:r w:rsidR="0004563C">
        <w:t xml:space="preserve"> (</w:t>
      </w:r>
      <w:r w:rsidR="0004563C">
        <w:fldChar w:fldCharType="begin"/>
      </w:r>
      <w:r w:rsidR="0004563C">
        <w:instrText xml:space="preserve"> REF _Ref209016528 \h </w:instrText>
      </w:r>
      <w:r w:rsidR="0004563C">
        <w:fldChar w:fldCharType="separate"/>
      </w:r>
      <w:r w:rsidR="005332ED">
        <w:t>Рисунок </w:t>
      </w:r>
      <w:r w:rsidR="005332ED">
        <w:rPr>
          <w:noProof/>
        </w:rPr>
        <w:t>2</w:t>
      </w:r>
      <w:r w:rsidR="0004563C">
        <w:fldChar w:fldCharType="end"/>
      </w:r>
      <w:r w:rsidR="0004563C">
        <w:t>)</w:t>
      </w:r>
      <w:r w:rsidRPr="005A7B13">
        <w:t>;</w:t>
      </w:r>
    </w:p>
    <w:p w:rsidR="0004563C" w:rsidRPr="005A7B13" w:rsidRDefault="0004563C" w:rsidP="0004563C">
      <w:pPr>
        <w:pStyle w:val="phfigure"/>
      </w:pPr>
      <w:r w:rsidRPr="005A7B13">
        <w:rPr>
          <w:noProof/>
        </w:rPr>
        <w:drawing>
          <wp:inline distT="0" distB="0" distL="0" distR="0" wp14:anchorId="68D80FDD" wp14:editId="43E5728B">
            <wp:extent cx="6295390" cy="3320832"/>
            <wp:effectExtent l="19050" t="19050" r="10160" b="13335"/>
            <wp:docPr id="100003" name="Рисунок 100003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041054" name="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04563C" w:rsidRPr="005A7B13" w:rsidRDefault="00FE2DC7" w:rsidP="0004563C">
      <w:pPr>
        <w:pStyle w:val="phfiguretitle"/>
      </w:pPr>
      <w:bookmarkStart w:id="22" w:name="_Ref209016485"/>
      <w:r>
        <w:t>Рисунок </w:t>
      </w:r>
      <w:r w:rsidR="0004563C" w:rsidRPr="005A7B13">
        <w:fldChar w:fldCharType="begin"/>
      </w:r>
      <w:r w:rsidR="0004563C" w:rsidRPr="005A7B13">
        <w:instrText>SEQ Рисунок \* ARABIC</w:instrText>
      </w:r>
      <w:r w:rsidR="0004563C" w:rsidRPr="005A7B13">
        <w:fldChar w:fldCharType="separate"/>
      </w:r>
      <w:r w:rsidR="005332ED">
        <w:rPr>
          <w:noProof/>
        </w:rPr>
        <w:t>1</w:t>
      </w:r>
      <w:r w:rsidR="0004563C" w:rsidRPr="005A7B13">
        <w:fldChar w:fldCharType="end"/>
      </w:r>
      <w:bookmarkEnd w:id="22"/>
      <w:r w:rsidR="0004563C" w:rsidRPr="005A7B13">
        <w:t xml:space="preserve"> </w:t>
      </w:r>
      <w:r w:rsidR="0004563C">
        <w:t>– К</w:t>
      </w:r>
      <w:r w:rsidR="0004563C" w:rsidRPr="005A7B13">
        <w:t>нопк</w:t>
      </w:r>
      <w:r w:rsidR="0004563C">
        <w:t>а</w:t>
      </w:r>
      <w:r w:rsidR="0004563C" w:rsidRPr="005A7B13">
        <w:t xml:space="preserve"> </w:t>
      </w:r>
      <w:r w:rsidR="0004563C">
        <w:t>«</w:t>
      </w:r>
      <w:r w:rsidR="0004563C" w:rsidRPr="005A7B13">
        <w:t>Записаться на бесплатный прием</w:t>
      </w:r>
      <w:r w:rsidR="0004563C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54680F7E" wp14:editId="37273C2D">
            <wp:extent cx="6295390" cy="4322670"/>
            <wp:effectExtent l="19050" t="19050" r="10160" b="20955"/>
            <wp:docPr id="100004" name="Рисунок 100004" descr="Получение логина и пароля по документ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724333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32267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3" w:name="_Ref209016528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2</w:t>
      </w:r>
      <w:r w:rsidR="00C629C7" w:rsidRPr="005A7B13">
        <w:fldChar w:fldCharType="end"/>
      </w:r>
      <w:bookmarkEnd w:id="23"/>
      <w:r w:rsidR="00C629C7" w:rsidRPr="005A7B13">
        <w:t xml:space="preserve"> </w:t>
      </w:r>
      <w:r w:rsidR="0004563C">
        <w:t>– Вкладка</w:t>
      </w:r>
      <w:r w:rsidR="0004563C" w:rsidRPr="005A7B13">
        <w:t xml:space="preserve"> </w:t>
      </w:r>
      <w:r w:rsidR="0004563C">
        <w:t>«</w:t>
      </w:r>
      <w:r w:rsidR="0004563C" w:rsidRPr="005A7B13">
        <w:t>Регистрация</w:t>
      </w:r>
      <w:r w:rsidR="0004563C">
        <w:t>»</w:t>
      </w:r>
    </w:p>
    <w:p w:rsidR="005A7B13" w:rsidRDefault="00C629C7" w:rsidP="00AB54E9">
      <w:pPr>
        <w:pStyle w:val="phlistitemized1"/>
      </w:pPr>
      <w:r w:rsidRPr="005A7B13">
        <w:t>укажите требуемые данные и</w:t>
      </w:r>
      <w:r w:rsidR="005A7B13">
        <w:t xml:space="preserve"> </w:t>
      </w:r>
      <w:r w:rsidRPr="005A7B13">
        <w:t xml:space="preserve">нажмите на кнопку </w:t>
      </w:r>
      <w:r w:rsidR="005A7B13">
        <w:t>«</w:t>
      </w:r>
      <w:r w:rsidRPr="005A7B13">
        <w:t>Продолжить</w:t>
      </w:r>
      <w:r w:rsidR="005A7B13">
        <w:t>»</w:t>
      </w:r>
      <w:r w:rsidRPr="005A7B13">
        <w:t>:</w:t>
      </w:r>
    </w:p>
    <w:p w:rsidR="0004563C" w:rsidRPr="005A7B13" w:rsidRDefault="0004563C" w:rsidP="0004563C">
      <w:pPr>
        <w:pStyle w:val="phnormalnotetext"/>
      </w:pPr>
      <w:r w:rsidRPr="0004563C">
        <w:rPr>
          <w:rStyle w:val="phnormalnote0"/>
        </w:rPr>
        <w:t>Примечание</w:t>
      </w:r>
      <w:r w:rsidRPr="005A7B13">
        <w:t xml:space="preserve"> – Набор требуемых данных для регистрации может отличаться в зависимости от настроек ЕР.</w:t>
      </w:r>
    </w:p>
    <w:p w:rsidR="002B1B12" w:rsidRPr="005A7B13" w:rsidRDefault="00C629C7" w:rsidP="00AB54E9">
      <w:pPr>
        <w:pStyle w:val="phlistitemized2"/>
      </w:pPr>
      <w:r w:rsidRPr="005A7B13">
        <w:t>если регистрация прошла успешно, то отобразится соответствующее системное сообщение</w:t>
      </w:r>
      <w:r w:rsidR="0004563C">
        <w:t xml:space="preserve"> (</w:t>
      </w:r>
      <w:r w:rsidR="0004563C">
        <w:fldChar w:fldCharType="begin"/>
      </w:r>
      <w:r w:rsidR="0004563C">
        <w:instrText xml:space="preserve"> REF _Ref209016567 \h </w:instrText>
      </w:r>
      <w:r w:rsidR="0004563C">
        <w:fldChar w:fldCharType="separate"/>
      </w:r>
      <w:r w:rsidR="005332ED">
        <w:t>Рисунок </w:t>
      </w:r>
      <w:r w:rsidR="005332ED">
        <w:rPr>
          <w:noProof/>
        </w:rPr>
        <w:t>3</w:t>
      </w:r>
      <w:r w:rsidR="0004563C">
        <w:fldChar w:fldCharType="end"/>
      </w:r>
      <w:r w:rsidR="0004563C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773C574C" wp14:editId="60EDED5A">
            <wp:extent cx="2381250" cy="1261540"/>
            <wp:effectExtent l="19050" t="19050" r="19050" b="15240"/>
            <wp:docPr id="100005" name="Рисунок 100005" descr="Системное сообщ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832326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26154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4" w:name="_Ref209016567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3</w:t>
      </w:r>
      <w:r w:rsidR="00C629C7" w:rsidRPr="005A7B13">
        <w:fldChar w:fldCharType="end"/>
      </w:r>
      <w:bookmarkEnd w:id="24"/>
      <w:r w:rsidR="00C629C7" w:rsidRPr="005A7B13">
        <w:t xml:space="preserve"> </w:t>
      </w:r>
      <w:r w:rsidR="0004563C">
        <w:t xml:space="preserve">– </w:t>
      </w:r>
      <w:r w:rsidR="00C629C7" w:rsidRPr="005A7B13">
        <w:t>Системное сообщение</w:t>
      </w:r>
    </w:p>
    <w:p w:rsidR="002B1B12" w:rsidRPr="005A7B13" w:rsidRDefault="00C629C7" w:rsidP="00AB54E9">
      <w:pPr>
        <w:pStyle w:val="phlistitemized2"/>
      </w:pPr>
      <w:r w:rsidRPr="005A7B13">
        <w:t xml:space="preserve">если введенные персональные данные не были найдены в регистратуре МО </w:t>
      </w:r>
      <w:r w:rsidR="00A638D9">
        <w:t>в Системе</w:t>
      </w:r>
      <w:r w:rsidRPr="005A7B13">
        <w:t>, то отобразится соответствующее системное сообщение</w:t>
      </w:r>
      <w:r w:rsidR="0004563C">
        <w:t xml:space="preserve"> (</w:t>
      </w:r>
      <w:r w:rsidR="0004563C">
        <w:fldChar w:fldCharType="begin"/>
      </w:r>
      <w:r w:rsidR="0004563C">
        <w:instrText xml:space="preserve"> REF _Ref209016602 \h </w:instrText>
      </w:r>
      <w:r w:rsidR="0004563C">
        <w:fldChar w:fldCharType="separate"/>
      </w:r>
      <w:r w:rsidR="005332ED">
        <w:t>Рисунок </w:t>
      </w:r>
      <w:r w:rsidR="005332ED">
        <w:rPr>
          <w:noProof/>
        </w:rPr>
        <w:t>4</w:t>
      </w:r>
      <w:r w:rsidR="0004563C">
        <w:fldChar w:fldCharType="end"/>
      </w:r>
      <w:r w:rsidR="0004563C">
        <w:t>),</w:t>
      </w:r>
      <w:r w:rsidRPr="005A7B13">
        <w:t xml:space="preserve"> и регистрация произведена не будет. Выполните указанные рекомендации для регистрации в ЕР;</w:t>
      </w:r>
    </w:p>
    <w:p w:rsidR="0004563C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22B78185" wp14:editId="74F08D66">
            <wp:extent cx="5238750" cy="1552505"/>
            <wp:effectExtent l="19050" t="19050" r="19050" b="10160"/>
            <wp:docPr id="100006" name="Рисунок 100006" descr="_scroll_external/attachments/screenshot_705-d6d0ad00bec0c6ce778a21e8d64c06e8f525b725119aaf773c73e748aa91a39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966929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55250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5" w:name="_Ref209016602"/>
      <w:r>
        <w:t>Рисунок </w:t>
      </w:r>
      <w:r w:rsidR="0004563C">
        <w:fldChar w:fldCharType="begin"/>
      </w:r>
      <w:r w:rsidR="0004563C">
        <w:instrText xml:space="preserve"> SEQ Рисунок \* ARABIC </w:instrText>
      </w:r>
      <w:r w:rsidR="0004563C">
        <w:fldChar w:fldCharType="separate"/>
      </w:r>
      <w:r w:rsidR="005332ED">
        <w:rPr>
          <w:noProof/>
        </w:rPr>
        <w:t>4</w:t>
      </w:r>
      <w:r w:rsidR="0004563C">
        <w:fldChar w:fldCharType="end"/>
      </w:r>
      <w:bookmarkEnd w:id="25"/>
      <w:r w:rsidR="0004563C">
        <w:t xml:space="preserve"> – </w:t>
      </w:r>
      <w:r w:rsidR="0004563C" w:rsidRPr="005A7B13">
        <w:t>Системное сообщение</w:t>
      </w:r>
    </w:p>
    <w:p w:rsidR="002B1B12" w:rsidRPr="005A7B13" w:rsidRDefault="00C629C7" w:rsidP="00AB54E9">
      <w:pPr>
        <w:pStyle w:val="phlistitemized2"/>
      </w:pPr>
      <w:r w:rsidRPr="005A7B13">
        <w:t>если часть персональных данных введена некорректно,</w:t>
      </w:r>
      <w:r w:rsidR="005A7B13">
        <w:t xml:space="preserve"> </w:t>
      </w:r>
      <w:r w:rsidRPr="005A7B13">
        <w:t>то отобразится соответствующее системное сообщение</w:t>
      </w:r>
      <w:r w:rsidR="0004563C">
        <w:t xml:space="preserve"> (</w:t>
      </w:r>
      <w:r w:rsidR="0004563C">
        <w:fldChar w:fldCharType="begin"/>
      </w:r>
      <w:r w:rsidR="0004563C">
        <w:instrText xml:space="preserve"> REF _Ref209016616 \h </w:instrText>
      </w:r>
      <w:r w:rsidR="0004563C">
        <w:fldChar w:fldCharType="separate"/>
      </w:r>
      <w:r w:rsidR="005332ED">
        <w:t>Рисунок </w:t>
      </w:r>
      <w:r w:rsidR="005332ED">
        <w:rPr>
          <w:noProof/>
        </w:rPr>
        <w:t>5</w:t>
      </w:r>
      <w:r w:rsidR="0004563C">
        <w:fldChar w:fldCharType="end"/>
      </w:r>
      <w:r w:rsidR="0004563C">
        <w:t>),</w:t>
      </w:r>
      <w:r w:rsidRPr="005A7B13">
        <w:t xml:space="preserve"> и регистрация произведена не будет. Выполните указанные рекомендации для регистрации в ЕР;</w:t>
      </w:r>
    </w:p>
    <w:p w:rsidR="0004563C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4B6D8A33" wp14:editId="445BA204">
            <wp:extent cx="5238750" cy="1946363"/>
            <wp:effectExtent l="19050" t="19050" r="19050" b="15875"/>
            <wp:docPr id="100007" name="Рисунок 100007" descr="_scroll_external/attachments/image2024-4-5_17-44-6-bde7df014b3c0ad75d35e9f28d5e65c098101c96e071938890c99c5de47ae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640839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94636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6" w:name="_Ref209016616"/>
      <w:r>
        <w:t>Рисунок </w:t>
      </w:r>
      <w:r w:rsidR="0004563C">
        <w:fldChar w:fldCharType="begin"/>
      </w:r>
      <w:r w:rsidR="0004563C">
        <w:instrText xml:space="preserve"> SEQ Рисунок \* ARABIC </w:instrText>
      </w:r>
      <w:r w:rsidR="0004563C">
        <w:fldChar w:fldCharType="separate"/>
      </w:r>
      <w:r w:rsidR="005332ED">
        <w:rPr>
          <w:noProof/>
        </w:rPr>
        <w:t>5</w:t>
      </w:r>
      <w:r w:rsidR="0004563C">
        <w:fldChar w:fldCharType="end"/>
      </w:r>
      <w:bookmarkEnd w:id="26"/>
      <w:r w:rsidR="0004563C">
        <w:t xml:space="preserve"> – </w:t>
      </w:r>
      <w:r w:rsidR="0004563C" w:rsidRPr="005A7B13">
        <w:t>Системное сообщение</w:t>
      </w:r>
    </w:p>
    <w:p w:rsidR="002B1B12" w:rsidRPr="005A7B13" w:rsidRDefault="00C629C7" w:rsidP="00AB54E9">
      <w:pPr>
        <w:pStyle w:val="phlistitemized2"/>
      </w:pPr>
      <w:r w:rsidRPr="005A7B13">
        <w:t>если по введенным персональным данным ранее уже была создана учетная запись в ЕР, то отобразится соответствующее системное сообщение</w:t>
      </w:r>
      <w:r w:rsidR="0004563C">
        <w:t xml:space="preserve"> (</w:t>
      </w:r>
      <w:r w:rsidR="0004563C">
        <w:fldChar w:fldCharType="begin"/>
      </w:r>
      <w:r w:rsidR="0004563C">
        <w:instrText xml:space="preserve"> REF _Ref209016628 \h </w:instrText>
      </w:r>
      <w:r w:rsidR="0004563C">
        <w:fldChar w:fldCharType="separate"/>
      </w:r>
      <w:r w:rsidR="005332ED">
        <w:t>Рисунок </w:t>
      </w:r>
      <w:r w:rsidR="005332ED">
        <w:rPr>
          <w:noProof/>
        </w:rPr>
        <w:t>6</w:t>
      </w:r>
      <w:r w:rsidR="0004563C">
        <w:fldChar w:fldCharType="end"/>
      </w:r>
      <w:r w:rsidR="0004563C">
        <w:t>),</w:t>
      </w:r>
      <w:r w:rsidRPr="005A7B13">
        <w:t xml:space="preserve"> и регистрация произведена не будет.</w:t>
      </w:r>
      <w:r w:rsidR="005A7B13">
        <w:t xml:space="preserve"> </w:t>
      </w:r>
      <w:r w:rsidRPr="005A7B13">
        <w:t xml:space="preserve">Выполните указанные рекомендации для восстановления учетной записи в ЕР согласно </w:t>
      </w:r>
      <w:r w:rsidR="0004563C">
        <w:t>п. </w:t>
      </w:r>
      <w:r w:rsidR="0004563C">
        <w:fldChar w:fldCharType="begin"/>
      </w:r>
      <w:r w:rsidR="0004563C">
        <w:instrText xml:space="preserve"> REF scroll-bookmark-6 \r \h </w:instrText>
      </w:r>
      <w:r w:rsidR="0004563C">
        <w:fldChar w:fldCharType="separate"/>
      </w:r>
      <w:r w:rsidR="005332ED">
        <w:t>3</w:t>
      </w:r>
      <w:r w:rsidR="0004563C">
        <w:fldChar w:fldCharType="end"/>
      </w:r>
      <w:r w:rsidRPr="005A7B13">
        <w:t>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0A6344FB" wp14:editId="1D59F647">
            <wp:extent cx="5238750" cy="1870982"/>
            <wp:effectExtent l="19050" t="19050" r="19050" b="15240"/>
            <wp:docPr id="100008" name="Рисунок 100008" descr="Системное сообщ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86263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87098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7" w:name="_Ref209016628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6</w:t>
      </w:r>
      <w:r w:rsidR="00C629C7" w:rsidRPr="005A7B13">
        <w:fldChar w:fldCharType="end"/>
      </w:r>
      <w:bookmarkEnd w:id="27"/>
      <w:r w:rsidR="0004563C">
        <w:t xml:space="preserve"> –</w:t>
      </w:r>
      <w:r w:rsidR="00C629C7" w:rsidRPr="005A7B13">
        <w:t xml:space="preserve"> Системное сообщение</w:t>
      </w:r>
    </w:p>
    <w:p w:rsidR="002B1B12" w:rsidRPr="005A7B13" w:rsidRDefault="00C629C7">
      <w:pPr>
        <w:pStyle w:val="10"/>
      </w:pPr>
      <w:bookmarkStart w:id="28" w:name="scroll-bookmark-6"/>
      <w:bookmarkStart w:id="29" w:name="_Toc208412180"/>
      <w:bookmarkStart w:id="30" w:name="_Toc209093434"/>
      <w:r w:rsidRPr="005A7B13">
        <w:lastRenderedPageBreak/>
        <w:t>Восстановление учетной записи</w:t>
      </w:r>
      <w:bookmarkEnd w:id="28"/>
      <w:bookmarkEnd w:id="29"/>
      <w:bookmarkEnd w:id="30"/>
    </w:p>
    <w:p w:rsidR="002B1B12" w:rsidRPr="005A7B13" w:rsidRDefault="00C629C7" w:rsidP="008108A5">
      <w:pPr>
        <w:pStyle w:val="phnormal"/>
      </w:pPr>
      <w:r w:rsidRPr="005A7B13">
        <w:t>При попытке повторной регистрации пациента с уже созданной учетной записью в ЕР отобразится</w:t>
      </w:r>
      <w:r w:rsidR="005A7B13">
        <w:t xml:space="preserve"> </w:t>
      </w:r>
      <w:r w:rsidRPr="005A7B13">
        <w:t>системное сообщение</w:t>
      </w:r>
      <w:r w:rsidR="0004563C">
        <w:t xml:space="preserve"> (</w:t>
      </w:r>
      <w:r w:rsidR="0004563C">
        <w:fldChar w:fldCharType="begin"/>
      </w:r>
      <w:r w:rsidR="0004563C">
        <w:instrText xml:space="preserve"> REF _Ref209016662 \h </w:instrText>
      </w:r>
      <w:r w:rsidR="0004563C">
        <w:fldChar w:fldCharType="separate"/>
      </w:r>
      <w:r w:rsidR="005332ED">
        <w:t>Рисунок </w:t>
      </w:r>
      <w:r w:rsidR="005332ED">
        <w:rPr>
          <w:noProof/>
        </w:rPr>
        <w:t>7</w:t>
      </w:r>
      <w:r w:rsidR="0004563C">
        <w:fldChar w:fldCharType="end"/>
      </w:r>
      <w:r w:rsidR="0004563C">
        <w:t>),</w:t>
      </w:r>
      <w:r w:rsidRPr="005A7B13">
        <w:t xml:space="preserve"> и регистрация произведена не будет.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1F49B1E6" wp14:editId="693A8F8E">
            <wp:extent cx="4855028" cy="1733939"/>
            <wp:effectExtent l="19050" t="19050" r="22225" b="19050"/>
            <wp:docPr id="100009" name="Рисунок 100009" descr="Системное сообщ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532131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57552" cy="173484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31" w:name="_Ref209016662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7</w:t>
      </w:r>
      <w:r w:rsidR="00C629C7" w:rsidRPr="005A7B13">
        <w:fldChar w:fldCharType="end"/>
      </w:r>
      <w:bookmarkEnd w:id="31"/>
      <w:r w:rsidR="00C629C7" w:rsidRPr="005A7B13">
        <w:t xml:space="preserve"> </w:t>
      </w:r>
      <w:r w:rsidR="0004563C">
        <w:t xml:space="preserve">– </w:t>
      </w:r>
      <w:r w:rsidR="00C629C7" w:rsidRPr="005A7B13">
        <w:t>Системное сообщение</w:t>
      </w:r>
    </w:p>
    <w:p w:rsidR="002B1B12" w:rsidRPr="005A7B13" w:rsidRDefault="00C629C7" w:rsidP="0004563C">
      <w:pPr>
        <w:pStyle w:val="phlistitemizedtitle"/>
      </w:pPr>
      <w:r w:rsidRPr="005A7B13">
        <w:t>Для восстановления учетной записи выполните следующие действия:</w:t>
      </w:r>
    </w:p>
    <w:p w:rsidR="0004563C" w:rsidRPr="005A7B13" w:rsidRDefault="00813055" w:rsidP="0004563C">
      <w:pPr>
        <w:pStyle w:val="phlistitemized1"/>
      </w:pPr>
      <w:r>
        <w:t>на вкладке «Регистрация» (</w:t>
      </w:r>
      <w:r>
        <w:fldChar w:fldCharType="begin"/>
      </w:r>
      <w:r>
        <w:instrText xml:space="preserve"> REF _Ref209017283 \h </w:instrText>
      </w:r>
      <w:r>
        <w:fldChar w:fldCharType="separate"/>
      </w:r>
      <w:r w:rsidR="005332ED">
        <w:t>Рисунок </w:t>
      </w:r>
      <w:r w:rsidR="005332ED">
        <w:rPr>
          <w:noProof/>
        </w:rPr>
        <w:t>8</w:t>
      </w:r>
      <w:r>
        <w:fldChar w:fldCharType="end"/>
      </w:r>
      <w:r>
        <w:t xml:space="preserve">) </w:t>
      </w:r>
      <w:r w:rsidR="00C629C7" w:rsidRPr="005A7B13">
        <w:t>заполните данные запрашиваемых документов</w:t>
      </w:r>
      <w:r w:rsidR="0004563C">
        <w:t xml:space="preserve">. </w:t>
      </w:r>
      <w:r w:rsidR="0004563C" w:rsidRPr="005A7B13">
        <w:t xml:space="preserve">Например, номер паспорта, свидетельства </w:t>
      </w:r>
      <w:r w:rsidR="0004563C">
        <w:t>о рождении, СНИЛС или полис ОМС;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06A233F9" wp14:editId="17B094D3">
            <wp:extent cx="5786558" cy="3973285"/>
            <wp:effectExtent l="19050" t="19050" r="24130" b="27305"/>
            <wp:docPr id="100010" name="Рисунок 100010" descr="Окно регистр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303371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06225" cy="398678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32" w:name="_Ref209017283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8</w:t>
      </w:r>
      <w:r w:rsidR="00C629C7" w:rsidRPr="005A7B13">
        <w:fldChar w:fldCharType="end"/>
      </w:r>
      <w:bookmarkEnd w:id="32"/>
      <w:r w:rsidR="00C629C7" w:rsidRPr="005A7B13">
        <w:t xml:space="preserve"> </w:t>
      </w:r>
      <w:r w:rsidR="0004563C">
        <w:t>– Вкладка «Регистрация»</w:t>
      </w:r>
    </w:p>
    <w:p w:rsidR="002B1B12" w:rsidRPr="005A7B13" w:rsidRDefault="00C629C7" w:rsidP="00AB54E9">
      <w:pPr>
        <w:pStyle w:val="phlistitemized1"/>
      </w:pPr>
      <w:r w:rsidRPr="005A7B13">
        <w:lastRenderedPageBreak/>
        <w:t>введите ранее привязанный логин;</w:t>
      </w:r>
    </w:p>
    <w:p w:rsidR="002B1B12" w:rsidRPr="005A7B13" w:rsidRDefault="00C629C7" w:rsidP="00AB54E9">
      <w:pPr>
        <w:pStyle w:val="phlistitemized1"/>
      </w:pPr>
      <w:r w:rsidRPr="005A7B13">
        <w:t xml:space="preserve">введите новый пароль для восстановления доступа к учетной записи и нажмите на кнопку </w:t>
      </w:r>
      <w:r w:rsidR="005A7B13">
        <w:t>«</w:t>
      </w:r>
      <w:r w:rsidRPr="005A7B13">
        <w:t>Продолжить</w:t>
      </w:r>
      <w:r w:rsidR="005A7B13">
        <w:t>»</w:t>
      </w:r>
      <w:r w:rsidRPr="005A7B13">
        <w:t>:</w:t>
      </w:r>
    </w:p>
    <w:p w:rsidR="002B1B12" w:rsidRPr="005A7B13" w:rsidRDefault="00C629C7" w:rsidP="00AB54E9">
      <w:pPr>
        <w:pStyle w:val="phlistitemized2"/>
      </w:pPr>
      <w:r w:rsidRPr="005A7B13">
        <w:t xml:space="preserve">если введен старый пароль, то отобразится системное сообщение: </w:t>
      </w:r>
      <w:r w:rsidR="005A7B13">
        <w:t>«</w:t>
      </w:r>
      <w:r w:rsidRPr="005A7B13">
        <w:t>Новый пароль совпада</w:t>
      </w:r>
      <w:r w:rsidR="00813055">
        <w:t>ет со старым, придумайте другой</w:t>
      </w:r>
      <w:r w:rsidR="005A7B13">
        <w:t>»</w:t>
      </w:r>
      <w:r w:rsidR="00813055">
        <w:t xml:space="preserve"> (</w:t>
      </w:r>
      <w:r w:rsidR="00813055">
        <w:fldChar w:fldCharType="begin"/>
      </w:r>
      <w:r w:rsidR="00813055">
        <w:instrText xml:space="preserve"> REF _Ref209017307 \h </w:instrText>
      </w:r>
      <w:r w:rsidR="00813055">
        <w:fldChar w:fldCharType="separate"/>
      </w:r>
      <w:r w:rsidR="005332ED">
        <w:t>Рисунок </w:t>
      </w:r>
      <w:r w:rsidR="005332ED">
        <w:rPr>
          <w:noProof/>
        </w:rPr>
        <w:t>9</w:t>
      </w:r>
      <w:r w:rsidR="00813055">
        <w:fldChar w:fldCharType="end"/>
      </w:r>
      <w:r w:rsidR="00813055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6C4A336C" wp14:editId="75A3AF17">
            <wp:extent cx="4354286" cy="1512717"/>
            <wp:effectExtent l="19050" t="19050" r="27305" b="11430"/>
            <wp:docPr id="100011" name="Рисунок 100011" descr="Системное сообщ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460929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64620" cy="151630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33" w:name="_Ref209017307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9</w:t>
      </w:r>
      <w:r w:rsidR="00C629C7" w:rsidRPr="005A7B13">
        <w:fldChar w:fldCharType="end"/>
      </w:r>
      <w:bookmarkEnd w:id="33"/>
      <w:r w:rsidR="00C629C7" w:rsidRPr="005A7B13">
        <w:t xml:space="preserve"> </w:t>
      </w:r>
      <w:r w:rsidR="00813055">
        <w:t xml:space="preserve">– </w:t>
      </w:r>
      <w:r w:rsidR="00C629C7" w:rsidRPr="005A7B13">
        <w:t>Системное сообщение</w:t>
      </w:r>
    </w:p>
    <w:p w:rsidR="002B1B12" w:rsidRPr="005A7B13" w:rsidRDefault="00C629C7" w:rsidP="00AB54E9">
      <w:pPr>
        <w:pStyle w:val="phlistitemized2"/>
      </w:pPr>
      <w:r w:rsidRPr="005A7B13">
        <w:t xml:space="preserve">если введен новый пароль, то отобразится системное сообщение: </w:t>
      </w:r>
      <w:r w:rsidR="005A7B13">
        <w:t>«</w:t>
      </w:r>
      <w:r w:rsidRPr="005A7B13">
        <w:t>Пароль успешно изменен</w:t>
      </w:r>
      <w:r w:rsidR="005A7B13">
        <w:t>»</w:t>
      </w:r>
      <w:r w:rsidR="00813055">
        <w:t xml:space="preserve"> (</w:t>
      </w:r>
      <w:r w:rsidR="00813055">
        <w:fldChar w:fldCharType="begin"/>
      </w:r>
      <w:r w:rsidR="00813055">
        <w:instrText xml:space="preserve"> REF _Ref209017325 \h </w:instrText>
      </w:r>
      <w:r w:rsidR="00813055">
        <w:fldChar w:fldCharType="separate"/>
      </w:r>
      <w:r w:rsidR="005332ED">
        <w:t>Рисунок </w:t>
      </w:r>
      <w:r w:rsidR="005332ED">
        <w:rPr>
          <w:noProof/>
        </w:rPr>
        <w:t>10</w:t>
      </w:r>
      <w:r w:rsidR="00813055">
        <w:fldChar w:fldCharType="end"/>
      </w:r>
      <w:r w:rsidR="00813055">
        <w:t>)</w:t>
      </w:r>
      <w:r w:rsidRPr="005A7B13">
        <w:t>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2381051C" wp14:editId="27ADD179">
            <wp:extent cx="2503715" cy="1391842"/>
            <wp:effectExtent l="19050" t="19050" r="11430" b="18415"/>
            <wp:docPr id="100012" name="Рисунок 100012" descr="Системное сообщение о смене паро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679548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11740" cy="139630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34" w:name="_Ref209017325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10</w:t>
      </w:r>
      <w:r w:rsidR="00C629C7" w:rsidRPr="005A7B13">
        <w:fldChar w:fldCharType="end"/>
      </w:r>
      <w:bookmarkEnd w:id="34"/>
      <w:r w:rsidR="00C629C7" w:rsidRPr="005A7B13">
        <w:t xml:space="preserve"> </w:t>
      </w:r>
      <w:r w:rsidR="00813055">
        <w:t xml:space="preserve">– </w:t>
      </w:r>
      <w:r w:rsidR="00C629C7" w:rsidRPr="005A7B13">
        <w:t>Системное сообщение о смене пароля</w:t>
      </w:r>
    </w:p>
    <w:p w:rsidR="002B1B12" w:rsidRPr="005A7B13" w:rsidRDefault="00C629C7">
      <w:pPr>
        <w:pStyle w:val="10"/>
      </w:pPr>
      <w:bookmarkStart w:id="35" w:name="scroll-bookmark-7"/>
      <w:bookmarkStart w:id="36" w:name="_Toc208412181"/>
      <w:bookmarkStart w:id="37" w:name="_Toc209093435"/>
      <w:r w:rsidRPr="005A7B13">
        <w:lastRenderedPageBreak/>
        <w:t>Запись на бесплатный прием</w:t>
      </w:r>
      <w:bookmarkEnd w:id="35"/>
      <w:bookmarkEnd w:id="36"/>
      <w:bookmarkEnd w:id="37"/>
    </w:p>
    <w:p w:rsidR="002B1B12" w:rsidRPr="005A7B13" w:rsidRDefault="00C629C7" w:rsidP="00813055">
      <w:pPr>
        <w:pStyle w:val="phlistitemizedtitle"/>
      </w:pPr>
      <w:r w:rsidRPr="005A7B13">
        <w:t>Для записи на бесплатный прием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Pr="005A7B13" w:rsidRDefault="00C629C7" w:rsidP="00AB54E9">
      <w:pPr>
        <w:pStyle w:val="phlistitemized1"/>
      </w:pPr>
      <w:r w:rsidRPr="005A7B13">
        <w:t xml:space="preserve">в главном окне ЕР нажмите на кнопку </w:t>
      </w:r>
      <w:r w:rsidR="005A7B13">
        <w:t>«</w:t>
      </w:r>
      <w:r w:rsidRPr="005A7B13">
        <w:t>Записаться на бесплатный прием</w:t>
      </w:r>
      <w:r w:rsidR="005A7B13">
        <w:t>»</w:t>
      </w:r>
      <w:r w:rsidR="007A5997">
        <w:t xml:space="preserve"> (</w:t>
      </w:r>
      <w:r w:rsidR="007A5997">
        <w:fldChar w:fldCharType="begin"/>
      </w:r>
      <w:r w:rsidR="007A5997">
        <w:instrText xml:space="preserve"> REF _Ref209017361 \h </w:instrText>
      </w:r>
      <w:r w:rsidR="007A5997">
        <w:fldChar w:fldCharType="separate"/>
      </w:r>
      <w:r w:rsidR="005332ED">
        <w:t>Рисунок </w:t>
      </w:r>
      <w:r w:rsidR="005332ED">
        <w:rPr>
          <w:noProof/>
        </w:rPr>
        <w:t>11</w:t>
      </w:r>
      <w:r w:rsidR="007A5997">
        <w:fldChar w:fldCharType="end"/>
      </w:r>
      <w:r w:rsidR="007A5997">
        <w:t>)</w:t>
      </w:r>
      <w:r w:rsidRPr="005A7B13">
        <w:t xml:space="preserve">. Если администратором Системы настроено деление МО на бюджетные и ЧУЗ, то отобразится окно </w:t>
      </w:r>
      <w:r w:rsidR="005A7B13">
        <w:t>«</w:t>
      </w:r>
      <w:r w:rsidRPr="005A7B13">
        <w:t>Выбор типа МО</w:t>
      </w:r>
      <w:r w:rsidR="005A7B13">
        <w:t>»</w:t>
      </w:r>
      <w:r w:rsidR="007A5997">
        <w:t xml:space="preserve"> (</w:t>
      </w:r>
      <w:r w:rsidR="007A5997">
        <w:fldChar w:fldCharType="begin"/>
      </w:r>
      <w:r w:rsidR="007A5997">
        <w:instrText xml:space="preserve"> REF _Ref209017410 \h </w:instrText>
      </w:r>
      <w:r w:rsidR="007A5997">
        <w:fldChar w:fldCharType="separate"/>
      </w:r>
      <w:r w:rsidR="005332ED">
        <w:t>Рисунок </w:t>
      </w:r>
      <w:r w:rsidR="005332ED">
        <w:rPr>
          <w:noProof/>
        </w:rPr>
        <w:t>12</w:t>
      </w:r>
      <w:r w:rsidR="007A5997">
        <w:fldChar w:fldCharType="end"/>
      </w:r>
      <w:r w:rsidR="007A5997">
        <w:t>)</w:t>
      </w:r>
      <w:r w:rsidRPr="005A7B13">
        <w:t xml:space="preserve">, иначе откроется окно </w:t>
      </w:r>
      <w:r w:rsidR="005A7B13">
        <w:t>«</w:t>
      </w:r>
      <w:r w:rsidRPr="005A7B13">
        <w:t>Вход по документам</w:t>
      </w:r>
      <w:r w:rsidR="005A7B13">
        <w:t>»</w:t>
      </w:r>
      <w:r w:rsidR="007A5997">
        <w:t>/</w:t>
      </w:r>
      <w:r w:rsidR="005A7B13">
        <w:t>«</w:t>
      </w:r>
      <w:r w:rsidRPr="005A7B13">
        <w:t>Вход по логину</w:t>
      </w:r>
      <w:r w:rsidR="005A7B13">
        <w:t xml:space="preserve"> </w:t>
      </w:r>
      <w:r w:rsidRPr="005A7B13">
        <w:t>и паролю</w:t>
      </w:r>
      <w:r w:rsidR="007A5997">
        <w:t>»</w:t>
      </w:r>
      <w:r w:rsidRPr="005A7B13">
        <w:t>;</w:t>
      </w:r>
    </w:p>
    <w:p w:rsidR="007A5997" w:rsidRPr="005A7B13" w:rsidRDefault="007A5997" w:rsidP="007A5997">
      <w:pPr>
        <w:pStyle w:val="phfigure"/>
      </w:pPr>
      <w:r w:rsidRPr="005A7B13">
        <w:rPr>
          <w:noProof/>
        </w:rPr>
        <w:drawing>
          <wp:inline distT="0" distB="0" distL="0" distR="0" wp14:anchorId="5249E1AD" wp14:editId="77639810">
            <wp:extent cx="6295390" cy="3320832"/>
            <wp:effectExtent l="19050" t="19050" r="10160" b="13335"/>
            <wp:docPr id="100013" name="Рисунок 100013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073139" name="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7A5997" w:rsidRPr="005A7B13" w:rsidRDefault="00FE2DC7" w:rsidP="007A5997">
      <w:pPr>
        <w:pStyle w:val="phfiguretitle"/>
      </w:pPr>
      <w:bookmarkStart w:id="38" w:name="_Ref209017361"/>
      <w:r>
        <w:t>Рисунок </w:t>
      </w:r>
      <w:r w:rsidR="007A5997" w:rsidRPr="005A7B13">
        <w:fldChar w:fldCharType="begin"/>
      </w:r>
      <w:r w:rsidR="007A5997" w:rsidRPr="005A7B13">
        <w:instrText>SEQ Рисунок \* ARABIC</w:instrText>
      </w:r>
      <w:r w:rsidR="007A5997" w:rsidRPr="005A7B13">
        <w:fldChar w:fldCharType="separate"/>
      </w:r>
      <w:r w:rsidR="005332ED">
        <w:rPr>
          <w:noProof/>
        </w:rPr>
        <w:t>11</w:t>
      </w:r>
      <w:r w:rsidR="007A5997" w:rsidRPr="005A7B13">
        <w:fldChar w:fldCharType="end"/>
      </w:r>
      <w:bookmarkEnd w:id="38"/>
      <w:r w:rsidR="007A5997" w:rsidRPr="005A7B13">
        <w:t xml:space="preserve"> </w:t>
      </w:r>
      <w:r w:rsidR="007A5997">
        <w:t>– Кнопка</w:t>
      </w:r>
      <w:r w:rsidR="007A5997" w:rsidRPr="005A7B13">
        <w:t xml:space="preserve"> </w:t>
      </w:r>
      <w:r w:rsidR="007A5997">
        <w:t>«</w:t>
      </w:r>
      <w:r w:rsidR="007A5997" w:rsidRPr="005A7B13">
        <w:t>Записаться на бесплатный прием</w:t>
      </w:r>
      <w:r w:rsidR="007A5997">
        <w:t>»</w:t>
      </w:r>
    </w:p>
    <w:p w:rsidR="007A5997" w:rsidRDefault="00C629C7" w:rsidP="007A5997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42CDA56F" wp14:editId="66506478">
            <wp:extent cx="5497286" cy="4022820"/>
            <wp:effectExtent l="19050" t="19050" r="27305" b="15875"/>
            <wp:docPr id="100014" name="Рисунок 100014" descr="_scroll_external/attachments/image2024-4-11_17-13-9-774be7d55e4496baee06da6214ca75301711e365f038278fc7e4c54ed3d204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321648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00941" cy="402549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7A5997">
      <w:pPr>
        <w:pStyle w:val="phfiguretitle"/>
      </w:pPr>
      <w:bookmarkStart w:id="39" w:name="_Ref209017410"/>
      <w:r>
        <w:t>Рисунок </w:t>
      </w:r>
      <w:r w:rsidR="007A5997">
        <w:fldChar w:fldCharType="begin"/>
      </w:r>
      <w:r w:rsidR="007A5997">
        <w:instrText xml:space="preserve"> SEQ Рисунок \* ARABIC </w:instrText>
      </w:r>
      <w:r w:rsidR="007A5997">
        <w:fldChar w:fldCharType="separate"/>
      </w:r>
      <w:r w:rsidR="005332ED">
        <w:rPr>
          <w:noProof/>
        </w:rPr>
        <w:t>12</w:t>
      </w:r>
      <w:r w:rsidR="007A5997">
        <w:fldChar w:fldCharType="end"/>
      </w:r>
      <w:bookmarkEnd w:id="39"/>
      <w:r w:rsidR="007A5997">
        <w:t xml:space="preserve"> – Окно «Выбор типа МО»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Запись в бюджетную МО</w:t>
      </w:r>
      <w:r w:rsidR="005A7B13">
        <w:t>»</w:t>
      </w:r>
      <w:r w:rsidRPr="005A7B13">
        <w:t>/</w:t>
      </w:r>
      <w:r w:rsidR="005A7B13">
        <w:t>«</w:t>
      </w:r>
      <w:r w:rsidRPr="005A7B13">
        <w:t>Запись в ЧУЗ</w:t>
      </w:r>
      <w:r w:rsidR="005A7B13">
        <w:t>»</w:t>
      </w:r>
      <w:r w:rsidRPr="005A7B13">
        <w:t xml:space="preserve">. Далее все специалисты будут отображаться в соответствии с выбранным типом МО. Откроется окно </w:t>
      </w:r>
      <w:r w:rsidR="005A7B13">
        <w:t>«</w:t>
      </w:r>
      <w:r w:rsidRPr="005A7B13">
        <w:t>Вход по документам</w:t>
      </w:r>
      <w:r w:rsidR="005A7B13">
        <w:t>»</w:t>
      </w:r>
      <w:r w:rsidR="001253B2">
        <w:t>/</w:t>
      </w:r>
      <w:r w:rsidR="005A7B13">
        <w:t>«</w:t>
      </w:r>
      <w:r w:rsidRPr="005A7B13">
        <w:t>Вход по логину</w:t>
      </w:r>
      <w:r w:rsidR="005A7B13">
        <w:t xml:space="preserve"> </w:t>
      </w:r>
      <w:r w:rsidRPr="005A7B13">
        <w:t>и паролю</w:t>
      </w:r>
      <w:r w:rsidR="005A7B13">
        <w:t>»</w:t>
      </w:r>
      <w:r w:rsidRPr="005A7B13">
        <w:t>;</w:t>
      </w:r>
    </w:p>
    <w:p w:rsidR="002B1B12" w:rsidRPr="005A7B13" w:rsidRDefault="00C629C7" w:rsidP="00AB54E9">
      <w:pPr>
        <w:pStyle w:val="phlistitemized1"/>
      </w:pPr>
      <w:r w:rsidRPr="005A7B13">
        <w:t>выберите вариант записи:</w:t>
      </w:r>
    </w:p>
    <w:p w:rsidR="002B1B12" w:rsidRPr="005A7B13" w:rsidRDefault="00C629C7" w:rsidP="00AB54E9">
      <w:pPr>
        <w:pStyle w:val="phlistitemized2"/>
      </w:pPr>
      <w:r w:rsidRPr="005A7B13">
        <w:t>по персональным данным</w:t>
      </w:r>
      <w:r w:rsidR="00DA4BBE">
        <w:t xml:space="preserve"> (</w:t>
      </w:r>
      <w:r w:rsidR="00DA4BBE">
        <w:fldChar w:fldCharType="begin"/>
      </w:r>
      <w:r w:rsidR="00DA4BBE">
        <w:instrText xml:space="preserve"> REF _Ref209017518 \h </w:instrText>
      </w:r>
      <w:r w:rsidR="00DA4BBE">
        <w:fldChar w:fldCharType="separate"/>
      </w:r>
      <w:r w:rsidR="005332ED">
        <w:t>Рисунок </w:t>
      </w:r>
      <w:r w:rsidR="005332ED">
        <w:rPr>
          <w:noProof/>
        </w:rPr>
        <w:t>13</w:t>
      </w:r>
      <w:r w:rsidR="00DA4BBE">
        <w:fldChar w:fldCharType="end"/>
      </w:r>
      <w:r w:rsidR="00DA4BBE">
        <w:t>)</w:t>
      </w:r>
      <w:r w:rsidRPr="005A7B13">
        <w:t>;</w:t>
      </w:r>
    </w:p>
    <w:p w:rsidR="002B1B12" w:rsidRPr="005A7B13" w:rsidRDefault="001253B2" w:rsidP="00AB54E9">
      <w:pPr>
        <w:pStyle w:val="phlistitemized2"/>
      </w:pPr>
      <w:r>
        <w:t>по логину и паролю</w:t>
      </w:r>
      <w:r w:rsidR="00DA4BBE">
        <w:t xml:space="preserve"> (</w:t>
      </w:r>
      <w:r w:rsidR="00DA4BBE">
        <w:fldChar w:fldCharType="begin"/>
      </w:r>
      <w:r w:rsidR="00DA4BBE">
        <w:instrText xml:space="preserve"> REF _Ref209017521 \h </w:instrText>
      </w:r>
      <w:r w:rsidR="00DA4BBE">
        <w:fldChar w:fldCharType="separate"/>
      </w:r>
      <w:r w:rsidR="005332ED">
        <w:t>Рисунок </w:t>
      </w:r>
      <w:r w:rsidR="005332ED">
        <w:rPr>
          <w:noProof/>
        </w:rPr>
        <w:t>14</w:t>
      </w:r>
      <w:r w:rsidR="00DA4BBE">
        <w:fldChar w:fldCharType="end"/>
      </w:r>
      <w:r w:rsidR="00DA4BBE">
        <w:t>)</w:t>
      </w:r>
      <w:r>
        <w:t>.</w:t>
      </w:r>
    </w:p>
    <w:p w:rsidR="00DA4BBE" w:rsidRDefault="00DA4BBE" w:rsidP="00DA4BBE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352B44EF" wp14:editId="58004988">
            <wp:extent cx="5784651" cy="3962400"/>
            <wp:effectExtent l="19050" t="19050" r="26035" b="19050"/>
            <wp:docPr id="100015" name="Рисунок 100015" descr="_scroll_external/attachments/image2024-4-17_14-22-5-a48b8beb94485d0c4237342c7e3082b2e86aded5dca0b49626ed3624778bb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1187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93174" cy="396823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DA4BBE" w:rsidRPr="005A7B13" w:rsidRDefault="00FE2DC7" w:rsidP="00DA4BBE">
      <w:pPr>
        <w:pStyle w:val="phfiguretitle"/>
      </w:pPr>
      <w:bookmarkStart w:id="40" w:name="_Ref209017518"/>
      <w:r>
        <w:t>Рисунок </w:t>
      </w:r>
      <w:r w:rsidR="00DA4BBE">
        <w:fldChar w:fldCharType="begin"/>
      </w:r>
      <w:r w:rsidR="00DA4BBE">
        <w:instrText xml:space="preserve"> SEQ Рисунок \* ARABIC </w:instrText>
      </w:r>
      <w:r w:rsidR="00DA4BBE">
        <w:fldChar w:fldCharType="separate"/>
      </w:r>
      <w:r w:rsidR="005332ED">
        <w:rPr>
          <w:noProof/>
        </w:rPr>
        <w:t>13</w:t>
      </w:r>
      <w:r w:rsidR="00DA4BBE">
        <w:fldChar w:fldCharType="end"/>
      </w:r>
      <w:bookmarkEnd w:id="40"/>
      <w:r w:rsidR="00DA4BBE">
        <w:t xml:space="preserve"> – Вкладка «Персональные данные»</w:t>
      </w:r>
    </w:p>
    <w:p w:rsidR="00DA4BBE" w:rsidRDefault="00DA4BBE" w:rsidP="00DA4BBE">
      <w:pPr>
        <w:pStyle w:val="phfigure"/>
      </w:pPr>
      <w:r w:rsidRPr="005A7B13">
        <w:rPr>
          <w:noProof/>
        </w:rPr>
        <w:drawing>
          <wp:inline distT="0" distB="0" distL="0" distR="0" wp14:anchorId="1E11D5E7" wp14:editId="2D47BD2F">
            <wp:extent cx="5845628" cy="3986695"/>
            <wp:effectExtent l="19050" t="19050" r="22225" b="13970"/>
            <wp:docPr id="100016" name="Рисунок 100016" descr="_scroll_external/attachments/image2024-4-17_14-23-37-d816b4bfe2cda37ac76afdbde00322e70bbd8d8eddce181253e5641bc37ce4f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127563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51707" cy="399084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DA4BBE" w:rsidRPr="005A7B13" w:rsidRDefault="00FE2DC7" w:rsidP="00DA4BBE">
      <w:pPr>
        <w:pStyle w:val="phfiguretitle"/>
      </w:pPr>
      <w:bookmarkStart w:id="41" w:name="_Ref209017521"/>
      <w:r>
        <w:t>Рисунок </w:t>
      </w:r>
      <w:r w:rsidR="00DA4BBE">
        <w:fldChar w:fldCharType="begin"/>
      </w:r>
      <w:r w:rsidR="00DA4BBE">
        <w:instrText xml:space="preserve"> SEQ Рисунок \* ARABIC </w:instrText>
      </w:r>
      <w:r w:rsidR="00DA4BBE">
        <w:fldChar w:fldCharType="separate"/>
      </w:r>
      <w:r w:rsidR="005332ED">
        <w:rPr>
          <w:noProof/>
        </w:rPr>
        <w:t>14</w:t>
      </w:r>
      <w:r w:rsidR="00DA4BBE">
        <w:fldChar w:fldCharType="end"/>
      </w:r>
      <w:bookmarkEnd w:id="41"/>
      <w:r w:rsidR="00DA4BBE">
        <w:t xml:space="preserve"> – Вкладка «Логин и пароль»</w:t>
      </w:r>
    </w:p>
    <w:p w:rsidR="001253B2" w:rsidRPr="005A7B13" w:rsidRDefault="001253B2" w:rsidP="001253B2">
      <w:pPr>
        <w:pStyle w:val="phnormalnotetext"/>
      </w:pPr>
      <w:r w:rsidRPr="001253B2">
        <w:rPr>
          <w:rStyle w:val="phnormalnote0"/>
        </w:rPr>
        <w:t>Примечание</w:t>
      </w:r>
      <w:r w:rsidRPr="005A7B13">
        <w:t xml:space="preserve"> – Для входа по логину и паролю необходимо зарегистрироваться в ЕР.</w:t>
      </w:r>
    </w:p>
    <w:p w:rsidR="002B1B12" w:rsidRPr="005A7B13" w:rsidRDefault="00C629C7" w:rsidP="00AB54E9">
      <w:pPr>
        <w:pStyle w:val="phlistitemized1"/>
      </w:pPr>
      <w:r w:rsidRPr="005A7B13">
        <w:lastRenderedPageBreak/>
        <w:t>укажите требуемые данные и</w:t>
      </w:r>
      <w:r w:rsidR="005A7B13">
        <w:t xml:space="preserve"> </w:t>
      </w:r>
      <w:r w:rsidRPr="005A7B13">
        <w:t xml:space="preserve">нажмите на кнопку </w:t>
      </w:r>
      <w:r w:rsidR="005A7B13">
        <w:t>«</w:t>
      </w:r>
      <w:r w:rsidRPr="005A7B13">
        <w:t>Продолжить</w:t>
      </w:r>
      <w:r w:rsidR="005A7B13">
        <w:t>»</w:t>
      </w:r>
      <w:r w:rsidRPr="005A7B13">
        <w:t xml:space="preserve">. Если гражданин выступает в качестве законного представителя для другого гражданина, то откроется окно </w:t>
      </w:r>
      <w:r w:rsidR="008F765B">
        <w:t>в</w:t>
      </w:r>
      <w:r w:rsidRPr="005A7B13">
        <w:t>ыбор</w:t>
      </w:r>
      <w:r w:rsidR="008F765B">
        <w:t>а</w:t>
      </w:r>
      <w:r w:rsidRPr="005A7B13">
        <w:t xml:space="preserve"> пользователя</w:t>
      </w:r>
      <w:r w:rsidR="008F765B">
        <w:t xml:space="preserve"> (</w:t>
      </w:r>
      <w:r w:rsidR="008F765B">
        <w:fldChar w:fldCharType="begin"/>
      </w:r>
      <w:r w:rsidR="008F765B">
        <w:instrText xml:space="preserve"> REF _Ref209017685 \h </w:instrText>
      </w:r>
      <w:r w:rsidR="008F765B">
        <w:fldChar w:fldCharType="separate"/>
      </w:r>
      <w:r w:rsidR="005332ED">
        <w:t>Рисунок </w:t>
      </w:r>
      <w:r w:rsidR="005332ED">
        <w:rPr>
          <w:noProof/>
        </w:rPr>
        <w:t>15</w:t>
      </w:r>
      <w:r w:rsidR="008F765B">
        <w:fldChar w:fldCharType="end"/>
      </w:r>
      <w:r w:rsidR="008F765B">
        <w:t>)</w:t>
      </w:r>
      <w:r w:rsidRPr="005A7B13">
        <w:t xml:space="preserve">, иначе отобразится окно </w:t>
      </w:r>
      <w:r w:rsidR="005A7B13">
        <w:t>«</w:t>
      </w:r>
      <w:r w:rsidRPr="005A7B13">
        <w:t>Специалисты</w:t>
      </w:r>
      <w:r w:rsidR="005A7B13">
        <w:t>»</w:t>
      </w:r>
      <w:r w:rsidRPr="005A7B13">
        <w:t>;</w:t>
      </w:r>
    </w:p>
    <w:p w:rsidR="000E6D63" w:rsidRPr="005A7B13" w:rsidRDefault="000E6D63" w:rsidP="000E6D63">
      <w:pPr>
        <w:pStyle w:val="phnormalnote"/>
      </w:pPr>
      <w:r w:rsidRPr="005A7B13">
        <w:t>Примечания</w:t>
      </w:r>
    </w:p>
    <w:p w:rsidR="000E6D63" w:rsidRPr="005A7B13" w:rsidRDefault="000E6D63" w:rsidP="000E6D63">
      <w:pPr>
        <w:pStyle w:val="phnormalnotetext"/>
      </w:pPr>
      <w:r>
        <w:t xml:space="preserve">1 </w:t>
      </w:r>
      <w:r w:rsidRPr="005A7B13">
        <w:t>Набор требуемых данных для входа по персональным данным в ЕР может отличаться в зависимости от настроек.</w:t>
      </w:r>
    </w:p>
    <w:p w:rsidR="000E6D63" w:rsidRDefault="000E6D63" w:rsidP="000E6D63">
      <w:pPr>
        <w:pStyle w:val="phnormalnotetext"/>
      </w:pPr>
      <w:r>
        <w:t xml:space="preserve">2 </w:t>
      </w:r>
      <w:r w:rsidRPr="005A7B13">
        <w:t xml:space="preserve">Для записи ребенка на бесплатный прием необходимо, чтобы в медицинской </w:t>
      </w:r>
      <w:r>
        <w:t>персональной карте ребенка в Системе</w:t>
      </w:r>
      <w:r w:rsidRPr="005A7B13">
        <w:t xml:space="preserve"> был указан законный представитель. Тогда при входе в ЕР под учетной записью представителя он сможет выбрать учетную запись ребенка в качестве пользователя.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34318BBE" wp14:editId="6BCABF6E">
            <wp:extent cx="5715000" cy="3627292"/>
            <wp:effectExtent l="19050" t="19050" r="19050" b="11430"/>
            <wp:docPr id="100017" name="Рисунок 100017" descr="Окно выбора пользова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75300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62729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42" w:name="_Ref209017685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15</w:t>
      </w:r>
      <w:r w:rsidR="00C629C7" w:rsidRPr="005A7B13">
        <w:fldChar w:fldCharType="end"/>
      </w:r>
      <w:bookmarkEnd w:id="42"/>
      <w:r w:rsidR="00C629C7" w:rsidRPr="005A7B13">
        <w:t xml:space="preserve"> </w:t>
      </w:r>
      <w:r w:rsidR="008F765B">
        <w:t xml:space="preserve">– </w:t>
      </w:r>
      <w:r w:rsidR="00C629C7" w:rsidRPr="005A7B13">
        <w:t>Окно выбора пользователя</w:t>
      </w:r>
    </w:p>
    <w:p w:rsidR="002B1B12" w:rsidRPr="005A7B13" w:rsidRDefault="00C629C7" w:rsidP="00AB54E9">
      <w:pPr>
        <w:pStyle w:val="phlistitemized1"/>
      </w:pPr>
      <w:r w:rsidRPr="005A7B13">
        <w:t xml:space="preserve">выберите себя или гражданина, для которого вы являетесь законным представителем. Откроется окно </w:t>
      </w:r>
      <w:r w:rsidR="008F765B">
        <w:t>с</w:t>
      </w:r>
      <w:r w:rsidRPr="005A7B13">
        <w:t>пециалисты</w:t>
      </w:r>
      <w:r w:rsidR="008F765B">
        <w:t xml:space="preserve"> (</w:t>
      </w:r>
      <w:r w:rsidR="008F765B">
        <w:fldChar w:fldCharType="begin"/>
      </w:r>
      <w:r w:rsidR="008F765B">
        <w:instrText xml:space="preserve"> REF _Ref209017706 \h </w:instrText>
      </w:r>
      <w:r w:rsidR="008F765B">
        <w:fldChar w:fldCharType="separate"/>
      </w:r>
      <w:r w:rsidR="005332ED">
        <w:t>Рисунок </w:t>
      </w:r>
      <w:r w:rsidR="005332ED">
        <w:rPr>
          <w:noProof/>
        </w:rPr>
        <w:t>16</w:t>
      </w:r>
      <w:r w:rsidR="008F765B">
        <w:fldChar w:fldCharType="end"/>
      </w:r>
      <w:r w:rsidR="008F765B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5C1EBCC5" wp14:editId="223CBB4B">
            <wp:extent cx="5715000" cy="4638675"/>
            <wp:effectExtent l="19050" t="19050" r="19050" b="28575"/>
            <wp:docPr id="100018" name="Рисунок 100018" descr="Окно выбора специалис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022413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6386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43" w:name="_Ref209017706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16</w:t>
      </w:r>
      <w:r w:rsidR="00C629C7" w:rsidRPr="005A7B13">
        <w:fldChar w:fldCharType="end"/>
      </w:r>
      <w:bookmarkEnd w:id="43"/>
      <w:r w:rsidR="00C629C7" w:rsidRPr="005A7B13">
        <w:t xml:space="preserve"> </w:t>
      </w:r>
      <w:r w:rsidR="008F765B">
        <w:t>– Окно специалисты</w:t>
      </w:r>
    </w:p>
    <w:p w:rsidR="002B1B12" w:rsidRPr="005A7B13" w:rsidRDefault="00C629C7" w:rsidP="00AB54E9">
      <w:pPr>
        <w:pStyle w:val="phlistitemized1"/>
      </w:pPr>
      <w:r w:rsidRPr="005A7B13">
        <w:t>выберите необходимого специалиста. Откроется окно выбора услуги по указанной специальности</w:t>
      </w:r>
      <w:r w:rsidR="00A638D9">
        <w:t xml:space="preserve"> (</w:t>
      </w:r>
      <w:r w:rsidR="00A638D9">
        <w:fldChar w:fldCharType="begin"/>
      </w:r>
      <w:r w:rsidR="00A638D9">
        <w:instrText xml:space="preserve"> REF _Ref209088774 \h </w:instrText>
      </w:r>
      <w:r w:rsidR="00A638D9">
        <w:fldChar w:fldCharType="separate"/>
      </w:r>
      <w:r w:rsidR="005332ED">
        <w:t>Рисунок </w:t>
      </w:r>
      <w:r w:rsidR="005332ED">
        <w:rPr>
          <w:noProof/>
        </w:rPr>
        <w:t>17</w:t>
      </w:r>
      <w:r w:rsidR="00A638D9">
        <w:fldChar w:fldCharType="end"/>
      </w:r>
      <w:r w:rsidR="00A638D9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445FA3A2" wp14:editId="2415566B">
            <wp:extent cx="6295390" cy="2405467"/>
            <wp:effectExtent l="19050" t="19050" r="10160" b="13970"/>
            <wp:docPr id="100019" name="Рисунок 100019" descr="Окно выбора услуг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971423" name="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40546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44" w:name="_Ref209088774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17</w:t>
      </w:r>
      <w:r w:rsidR="00C629C7" w:rsidRPr="005A7B13">
        <w:fldChar w:fldCharType="end"/>
      </w:r>
      <w:bookmarkEnd w:id="44"/>
      <w:r w:rsidR="00C629C7" w:rsidRPr="005A7B13">
        <w:t xml:space="preserve"> </w:t>
      </w:r>
      <w:r w:rsidR="00C36E36">
        <w:t xml:space="preserve">– </w:t>
      </w:r>
      <w:r w:rsidR="00C629C7" w:rsidRPr="005A7B13">
        <w:t>Окно выбора услуги</w:t>
      </w:r>
    </w:p>
    <w:p w:rsidR="002B1B12" w:rsidRPr="005A7B13" w:rsidRDefault="00C629C7" w:rsidP="00AB54E9">
      <w:pPr>
        <w:pStyle w:val="phlistitemized1"/>
      </w:pPr>
      <w:r w:rsidRPr="005A7B13">
        <w:t>выберите необходимую услугу. Откроется окно выбора даты и времени:</w:t>
      </w:r>
    </w:p>
    <w:p w:rsidR="00742A37" w:rsidRPr="005A7B13" w:rsidRDefault="00742A37" w:rsidP="00742A37">
      <w:pPr>
        <w:pStyle w:val="phnormalnotetext"/>
      </w:pPr>
      <w:r w:rsidRPr="00742A37">
        <w:rPr>
          <w:rStyle w:val="phnormalnote0"/>
        </w:rPr>
        <w:lastRenderedPageBreak/>
        <w:t>Примечание</w:t>
      </w:r>
      <w:r w:rsidRPr="005A7B13">
        <w:t xml:space="preserve"> – В ЕР следующий доступный для записи день открывается каждый день ровно в 00:00. При выполнении настроек имеется возможность регулировать день и время открытия следующего доступного для записи дня (раньше или позже в установленное время).</w:t>
      </w:r>
    </w:p>
    <w:p w:rsidR="002B1B12" w:rsidRPr="005A7B13" w:rsidRDefault="00C629C7" w:rsidP="00AB54E9">
      <w:pPr>
        <w:pStyle w:val="phlistitemized2"/>
      </w:pPr>
      <w:r w:rsidRPr="005A7B13">
        <w:t xml:space="preserve">если доступны свободные слоты для записи на прием, </w:t>
      </w:r>
      <w:r w:rsidR="00742A37">
        <w:t>то произведите запись на услугу;</w:t>
      </w:r>
    </w:p>
    <w:p w:rsidR="00742A37" w:rsidRPr="005A7B13" w:rsidRDefault="00742A37" w:rsidP="00742A37">
      <w:pPr>
        <w:pStyle w:val="phnormalnotetext"/>
      </w:pPr>
      <w:r w:rsidRPr="00742A37">
        <w:rPr>
          <w:rStyle w:val="phnormalnote0"/>
        </w:rPr>
        <w:t>Примечание</w:t>
      </w:r>
      <w:r w:rsidRPr="005A7B13">
        <w:t xml:space="preserve"> – При записи на услугу телемедицинской консультации и наличии контактного номера телефона в карточке пациента будет осуществляться автоматическое оповещение пациента о предстоящей записи с помощью SMS.</w:t>
      </w:r>
    </w:p>
    <w:p w:rsidR="002B1B12" w:rsidRPr="005A7B13" w:rsidRDefault="00C629C7" w:rsidP="00AB54E9">
      <w:pPr>
        <w:pStyle w:val="phlistitemized2"/>
      </w:pPr>
      <w:r w:rsidRPr="005A7B13">
        <w:t>если свободные слоты для записи на прием отсутствуют и для выбранной услуги настроена запись в очередь ожидания, то произв</w:t>
      </w:r>
      <w:r w:rsidR="00742A37">
        <w:t>едите запись в очередь ожидания;</w:t>
      </w:r>
    </w:p>
    <w:p w:rsidR="002B1B12" w:rsidRPr="005A7B13" w:rsidRDefault="00C629C7" w:rsidP="00AB54E9">
      <w:pPr>
        <w:pStyle w:val="phlistitemized2"/>
      </w:pPr>
      <w:r w:rsidRPr="005A7B13">
        <w:t>если отсутствуют свободные слоты и для выбранной услуги нет записи в очередь ожидания, то в окне выбора даты и времени отобразится календарь текущего месяца</w:t>
      </w:r>
      <w:r w:rsidR="007E4437">
        <w:t xml:space="preserve"> (</w:t>
      </w:r>
      <w:r w:rsidR="007E4437">
        <w:fldChar w:fldCharType="begin"/>
      </w:r>
      <w:r w:rsidR="007E4437">
        <w:instrText xml:space="preserve"> REF _Ref209082042 \h </w:instrText>
      </w:r>
      <w:r w:rsidR="007E4437">
        <w:fldChar w:fldCharType="separate"/>
      </w:r>
      <w:r w:rsidR="005332ED">
        <w:t>Рисунок </w:t>
      </w:r>
      <w:r w:rsidR="005332ED">
        <w:rPr>
          <w:noProof/>
        </w:rPr>
        <w:t>18</w:t>
      </w:r>
      <w:r w:rsidR="007E4437">
        <w:fldChar w:fldCharType="end"/>
      </w:r>
      <w:r w:rsidR="007E4437">
        <w:t>)</w:t>
      </w:r>
      <w:r w:rsidRPr="005A7B13">
        <w:t xml:space="preserve"> без возможности записи на прием.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49303F9E" wp14:editId="5B0570D4">
            <wp:extent cx="6295390" cy="2873768"/>
            <wp:effectExtent l="19050" t="19050" r="10160" b="22225"/>
            <wp:docPr id="100020" name="Рисунок 100020" descr="Окно выбора даты и време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027646" name="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87376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45" w:name="_Ref209082042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18</w:t>
      </w:r>
      <w:r w:rsidR="00C629C7" w:rsidRPr="005A7B13">
        <w:fldChar w:fldCharType="end"/>
      </w:r>
      <w:bookmarkEnd w:id="45"/>
      <w:r w:rsidR="00C629C7" w:rsidRPr="005A7B13">
        <w:t xml:space="preserve"> </w:t>
      </w:r>
      <w:r w:rsidR="00742A37">
        <w:t xml:space="preserve">– </w:t>
      </w:r>
      <w:r w:rsidR="007E4437">
        <w:t>К</w:t>
      </w:r>
      <w:r w:rsidR="007E4437" w:rsidRPr="005A7B13">
        <w:t>алендарь текущего месяца</w:t>
      </w:r>
    </w:p>
    <w:p w:rsidR="002B1B12" w:rsidRPr="005A7B13" w:rsidRDefault="00C629C7" w:rsidP="008108A5">
      <w:pPr>
        <w:pStyle w:val="phnormal"/>
      </w:pPr>
      <w:r w:rsidRPr="005A7B13">
        <w:t xml:space="preserve">Для возврата к выбору услуг нажмите на кнопку </w:t>
      </w:r>
      <w:r w:rsidR="005A7B13">
        <w:t>«</w:t>
      </w:r>
      <w:r w:rsidRPr="005A7B13">
        <w:t>Назад</w:t>
      </w:r>
      <w:r w:rsidR="005A7B13">
        <w:t>»</w:t>
      </w:r>
      <w:r w:rsidRPr="005A7B13">
        <w:t>. Выберите другую услугу или попробуйте записаться позже.</w:t>
      </w:r>
    </w:p>
    <w:p w:rsidR="002B1B12" w:rsidRPr="005A7B13" w:rsidRDefault="00C629C7">
      <w:pPr>
        <w:pStyle w:val="2"/>
      </w:pPr>
      <w:bookmarkStart w:id="46" w:name="scroll-bookmark-8"/>
      <w:bookmarkStart w:id="47" w:name="_Toc208412182"/>
      <w:bookmarkStart w:id="48" w:name="_Toc209093436"/>
      <w:r w:rsidRPr="005A7B13">
        <w:t>Запись на бесплатный прием при наличии свободных слотов</w:t>
      </w:r>
      <w:bookmarkEnd w:id="46"/>
      <w:bookmarkEnd w:id="47"/>
      <w:bookmarkEnd w:id="48"/>
    </w:p>
    <w:p w:rsidR="002B1B12" w:rsidRPr="005A7B13" w:rsidRDefault="00C629C7" w:rsidP="007E4437">
      <w:pPr>
        <w:pStyle w:val="phlistitemizedtitle"/>
      </w:pPr>
      <w:r w:rsidRPr="005A7B13">
        <w:t>Для записи на бесплатный прием при наличии свободных слотов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Pr="005A7B13" w:rsidRDefault="00C629C7" w:rsidP="00AB54E9">
      <w:pPr>
        <w:pStyle w:val="phlistitemized1"/>
      </w:pPr>
      <w:r w:rsidRPr="005A7B13">
        <w:lastRenderedPageBreak/>
        <w:t xml:space="preserve">в главном окне ЕР нажмите на кнопку </w:t>
      </w:r>
      <w:r w:rsidR="005A7B13">
        <w:t>«</w:t>
      </w:r>
      <w:r w:rsidRPr="005A7B13">
        <w:t>Записаться на бесплатный прием</w:t>
      </w:r>
      <w:r w:rsidR="005A7B13">
        <w:t>»</w:t>
      </w:r>
      <w:r w:rsidRPr="005A7B13">
        <w:t xml:space="preserve">. Откроется окно </w:t>
      </w:r>
      <w:r w:rsidR="005A7B13">
        <w:t>«</w:t>
      </w:r>
      <w:r w:rsidRPr="005A7B13">
        <w:t>Специалисты</w:t>
      </w:r>
      <w:r w:rsidR="005A7B13">
        <w:t>»</w:t>
      </w:r>
      <w:r w:rsidRPr="005A7B13">
        <w:t>;</w:t>
      </w:r>
    </w:p>
    <w:p w:rsidR="002B1B12" w:rsidRPr="005A7B13" w:rsidRDefault="00C629C7" w:rsidP="00AB54E9">
      <w:pPr>
        <w:pStyle w:val="phlistitemized1"/>
      </w:pPr>
      <w:r w:rsidRPr="005A7B13">
        <w:t>выберите необходимого специалиста. Откроется окно выбора услуги по указанной специальности;</w:t>
      </w:r>
    </w:p>
    <w:p w:rsidR="002B1B12" w:rsidRPr="005A7B13" w:rsidRDefault="00C629C7" w:rsidP="00AB54E9">
      <w:pPr>
        <w:pStyle w:val="phlistitemized1"/>
      </w:pPr>
      <w:r w:rsidRPr="005A7B13">
        <w:t>выберите необходимую услугу. Откроется окно</w:t>
      </w:r>
      <w:r w:rsidR="005A7B13">
        <w:t xml:space="preserve"> </w:t>
      </w:r>
      <w:r w:rsidRPr="005A7B13">
        <w:t>выбора даты и времени</w:t>
      </w:r>
      <w:r w:rsidR="007E4437">
        <w:t xml:space="preserve"> (</w:t>
      </w:r>
      <w:r w:rsidR="007E4437">
        <w:fldChar w:fldCharType="begin"/>
      </w:r>
      <w:r w:rsidR="007E4437">
        <w:instrText xml:space="preserve"> REF _Ref209082226 \h </w:instrText>
      </w:r>
      <w:r w:rsidR="007E4437">
        <w:fldChar w:fldCharType="separate"/>
      </w:r>
      <w:r w:rsidR="005332ED">
        <w:t>Рисунок </w:t>
      </w:r>
      <w:r w:rsidR="005332ED">
        <w:rPr>
          <w:noProof/>
        </w:rPr>
        <w:t>19</w:t>
      </w:r>
      <w:r w:rsidR="007E4437">
        <w:fldChar w:fldCharType="end"/>
      </w:r>
      <w:r w:rsidR="007E4437">
        <w:t>)</w:t>
      </w:r>
      <w:r w:rsidRPr="005A7B13">
        <w:t>;</w:t>
      </w:r>
    </w:p>
    <w:p w:rsidR="002B1B12" w:rsidRPr="005A7B13" w:rsidRDefault="00C629C7" w:rsidP="00AB54E9">
      <w:pPr>
        <w:pStyle w:val="phlistitemized1"/>
      </w:pPr>
      <w:r w:rsidRPr="005A7B13">
        <w:t>выберите дату, затем время;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7AC66C73" wp14:editId="293B6626">
            <wp:extent cx="5459730" cy="2709939"/>
            <wp:effectExtent l="19050" t="19050" r="26670" b="14605"/>
            <wp:docPr id="100021" name="Рисунок 100021" descr="Окно выбора даты и време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89352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59730" cy="270993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49" w:name="_Ref209082226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19</w:t>
      </w:r>
      <w:r w:rsidR="00C629C7" w:rsidRPr="005A7B13">
        <w:fldChar w:fldCharType="end"/>
      </w:r>
      <w:bookmarkEnd w:id="49"/>
      <w:r w:rsidR="00C629C7" w:rsidRPr="005A7B13">
        <w:t xml:space="preserve"> </w:t>
      </w:r>
      <w:r w:rsidR="007E4437">
        <w:t xml:space="preserve">– </w:t>
      </w:r>
      <w:r w:rsidR="00C629C7" w:rsidRPr="005A7B13">
        <w:t>Окно выбора даты и времени</w:t>
      </w:r>
    </w:p>
    <w:p w:rsidR="007E4437" w:rsidRPr="005A7B13" w:rsidRDefault="007E4437" w:rsidP="007E4437">
      <w:pPr>
        <w:pStyle w:val="phnormalnotetext"/>
      </w:pPr>
      <w:r w:rsidRPr="007E4437">
        <w:rPr>
          <w:rStyle w:val="phnormalnote0"/>
        </w:rPr>
        <w:t>Примечание</w:t>
      </w:r>
      <w:r w:rsidRPr="005A7B13">
        <w:t xml:space="preserve"> – При выборе занятого дня и времени отобразится системное сообщение: «</w:t>
      </w:r>
      <w:r>
        <w:t>Выбранное время уже занято</w:t>
      </w:r>
      <w:r w:rsidRPr="005A7B13">
        <w:t>» (</w:t>
      </w:r>
      <w:r>
        <w:fldChar w:fldCharType="begin"/>
      </w:r>
      <w:r>
        <w:instrText xml:space="preserve"> REF _Ref209082252 \h </w:instrText>
      </w:r>
      <w:r>
        <w:fldChar w:fldCharType="separate"/>
      </w:r>
      <w:r w:rsidR="005332ED">
        <w:t>Рисунок </w:t>
      </w:r>
      <w:r w:rsidR="005332ED">
        <w:rPr>
          <w:noProof/>
        </w:rPr>
        <w:t>20</w:t>
      </w:r>
      <w:r>
        <w:fldChar w:fldCharType="end"/>
      </w:r>
      <w:r w:rsidRPr="005A7B13">
        <w:t>).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66CA88B5" wp14:editId="02EB7DD8">
            <wp:extent cx="2381250" cy="1403558"/>
            <wp:effectExtent l="19050" t="19050" r="19050" b="25400"/>
            <wp:docPr id="100022" name="Рисунок 100022" descr="Системное сообщ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794847" name="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40355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7E4437">
      <w:pPr>
        <w:pStyle w:val="phfiguretitlenote"/>
      </w:pPr>
      <w:bookmarkStart w:id="50" w:name="_Ref209082252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20</w:t>
      </w:r>
      <w:r w:rsidR="00C629C7" w:rsidRPr="005A7B13">
        <w:fldChar w:fldCharType="end"/>
      </w:r>
      <w:bookmarkEnd w:id="50"/>
      <w:r w:rsidR="00C629C7" w:rsidRPr="005A7B13">
        <w:t xml:space="preserve"> </w:t>
      </w:r>
      <w:r w:rsidR="007E4437">
        <w:t xml:space="preserve">– </w:t>
      </w:r>
      <w:r w:rsidR="00C629C7" w:rsidRPr="005A7B13">
        <w:t>Системное сообщение</w:t>
      </w:r>
    </w:p>
    <w:p w:rsidR="002B1B12" w:rsidRPr="005A7B13" w:rsidRDefault="00C629C7" w:rsidP="00AB54E9">
      <w:pPr>
        <w:pStyle w:val="phlistitemized1"/>
      </w:pPr>
      <w:r w:rsidRPr="005A7B13">
        <w:t>если перед записью на прием необходимо пройти анкетирование, то откроется окно анкетирования</w:t>
      </w:r>
      <w:r w:rsidR="007E4437">
        <w:t xml:space="preserve"> (</w:t>
      </w:r>
      <w:r w:rsidR="007E4437">
        <w:fldChar w:fldCharType="begin"/>
      </w:r>
      <w:r w:rsidR="007E4437">
        <w:instrText xml:space="preserve"> REF _Ref209082269 \h </w:instrText>
      </w:r>
      <w:r w:rsidR="007E4437">
        <w:fldChar w:fldCharType="separate"/>
      </w:r>
      <w:r w:rsidR="005332ED">
        <w:t>Рисунок </w:t>
      </w:r>
      <w:r w:rsidR="005332ED">
        <w:rPr>
          <w:noProof/>
        </w:rPr>
        <w:t>21</w:t>
      </w:r>
      <w:r w:rsidR="007E4437">
        <w:fldChar w:fldCharType="end"/>
      </w:r>
      <w:r w:rsidR="007E4437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1F478523" wp14:editId="15CB5601">
            <wp:extent cx="6295390" cy="2999993"/>
            <wp:effectExtent l="19050" t="19050" r="10160" b="10160"/>
            <wp:docPr id="100023" name="Рисунок 100023" descr="Окно анкетир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316740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99999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51" w:name="_Ref209082269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21</w:t>
      </w:r>
      <w:r w:rsidR="00C629C7" w:rsidRPr="005A7B13">
        <w:fldChar w:fldCharType="end"/>
      </w:r>
      <w:bookmarkEnd w:id="51"/>
      <w:r w:rsidR="00C629C7" w:rsidRPr="005A7B13">
        <w:t xml:space="preserve"> </w:t>
      </w:r>
      <w:r w:rsidR="007E4437">
        <w:t xml:space="preserve">– </w:t>
      </w:r>
      <w:r w:rsidR="00C629C7" w:rsidRPr="005A7B13">
        <w:t>Окно анкетирования</w:t>
      </w:r>
    </w:p>
    <w:p w:rsidR="002B1B12" w:rsidRPr="005A7B13" w:rsidRDefault="00C629C7" w:rsidP="00AB54E9">
      <w:pPr>
        <w:pStyle w:val="phlistitemized1"/>
      </w:pPr>
      <w:r w:rsidRPr="005A7B13">
        <w:t xml:space="preserve">ответьте на вопросы анкеты и нажмите на кнопку </w:t>
      </w:r>
      <w:r w:rsidR="005A7B13">
        <w:t>«</w:t>
      </w:r>
      <w:r w:rsidRPr="005A7B13">
        <w:t>Продолжить</w:t>
      </w:r>
      <w:r w:rsidR="005A7B13">
        <w:t>»</w:t>
      </w:r>
      <w:r w:rsidRPr="005A7B13">
        <w:t>. Откроется окно записи на прием</w:t>
      </w:r>
      <w:r w:rsidR="007E4437">
        <w:t xml:space="preserve"> (</w:t>
      </w:r>
      <w:r w:rsidR="007E4437">
        <w:fldChar w:fldCharType="begin"/>
      </w:r>
      <w:r w:rsidR="007E4437">
        <w:instrText xml:space="preserve"> REF _Ref209082277 \h </w:instrText>
      </w:r>
      <w:r w:rsidR="007E4437">
        <w:fldChar w:fldCharType="separate"/>
      </w:r>
      <w:r w:rsidR="005332ED">
        <w:t>Рисунок </w:t>
      </w:r>
      <w:r w:rsidR="005332ED">
        <w:rPr>
          <w:noProof/>
        </w:rPr>
        <w:t>22</w:t>
      </w:r>
      <w:r w:rsidR="007E4437">
        <w:fldChar w:fldCharType="end"/>
      </w:r>
      <w:r w:rsidR="007E4437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34AF1704" wp14:editId="3C12C633">
            <wp:extent cx="6295390" cy="4226445"/>
            <wp:effectExtent l="19050" t="19050" r="10160" b="22225"/>
            <wp:docPr id="100024" name="Рисунок 100024" descr="Окно записи на прие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048966" name="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22644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52" w:name="_Ref209082277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22</w:t>
      </w:r>
      <w:r w:rsidR="00C629C7" w:rsidRPr="005A7B13">
        <w:fldChar w:fldCharType="end"/>
      </w:r>
      <w:bookmarkEnd w:id="52"/>
      <w:r w:rsidR="00C629C7" w:rsidRPr="005A7B13">
        <w:t xml:space="preserve"> </w:t>
      </w:r>
      <w:r w:rsidR="007E4437">
        <w:t xml:space="preserve">– </w:t>
      </w:r>
      <w:r w:rsidR="00C629C7" w:rsidRPr="005A7B13">
        <w:t>Окно записи на прием</w:t>
      </w:r>
    </w:p>
    <w:p w:rsidR="002B1B12" w:rsidRPr="005A7B13" w:rsidRDefault="00C629C7" w:rsidP="00AB54E9">
      <w:pPr>
        <w:pStyle w:val="phlistitemized1"/>
      </w:pPr>
      <w:r w:rsidRPr="005A7B13">
        <w:t>проверьте данные планируемой записи на прием;</w:t>
      </w:r>
    </w:p>
    <w:p w:rsidR="002B1B12" w:rsidRPr="005A7B13" w:rsidRDefault="00C629C7" w:rsidP="00AB54E9">
      <w:pPr>
        <w:pStyle w:val="phlistitemized1"/>
      </w:pPr>
      <w:r w:rsidRPr="005A7B13">
        <w:lastRenderedPageBreak/>
        <w:t xml:space="preserve">при необходимости прикрепите документы с помощью ссылки </w:t>
      </w:r>
      <w:r w:rsidR="005A7B13">
        <w:t>«</w:t>
      </w:r>
      <w:r w:rsidRPr="005A7B13">
        <w:t>Выбрать...</w:t>
      </w:r>
      <w:r w:rsidR="005A7B13">
        <w:t>»</w:t>
      </w:r>
      <w:r w:rsidRPr="005A7B13">
        <w:t>;</w:t>
      </w:r>
    </w:p>
    <w:p w:rsidR="009E727D" w:rsidRPr="005A7B13" w:rsidRDefault="009E727D" w:rsidP="009E727D">
      <w:pPr>
        <w:pStyle w:val="phnormalnote"/>
      </w:pPr>
      <w:r w:rsidRPr="005A7B13">
        <w:t>Примечания</w:t>
      </w:r>
    </w:p>
    <w:p w:rsidR="009E727D" w:rsidRPr="005A7B13" w:rsidRDefault="009E727D" w:rsidP="009E727D">
      <w:pPr>
        <w:pStyle w:val="phnormalnotetext"/>
      </w:pPr>
      <w:r>
        <w:t xml:space="preserve">1 </w:t>
      </w:r>
      <w:r w:rsidRPr="005A7B13">
        <w:t>Имеется возможность скрывать отображение блока «Документы» (требуется выполнение настроек).</w:t>
      </w:r>
    </w:p>
    <w:p w:rsidR="009E727D" w:rsidRPr="005A7B13" w:rsidRDefault="009E727D" w:rsidP="009E727D">
      <w:pPr>
        <w:pStyle w:val="phnormalnotetext"/>
      </w:pPr>
      <w:r>
        <w:t xml:space="preserve">2 </w:t>
      </w:r>
      <w:r w:rsidRPr="005A7B13">
        <w:t>Имеется возможность регулировать разрешенный формат и максимальный размер загружаемых файлов. В случае выполненных настроек, в окне предпросмотра записи отображается информация о разрешенных форматах и максимальном размере загружаемых файлов. При загрузке файла другого формата либо файла, превышающего максимальный размер, указанный в системной настройке, отображается соответствующее внутрисистемное уведомление, загрузка файла при этом не осуществляется. Если настройки не выполнены, ограничений по формату документов нет, максимальный разме</w:t>
      </w:r>
      <w:r w:rsidR="00A57E2E">
        <w:t>р загружаемых файлов равен 10 МБ</w:t>
      </w:r>
      <w:r w:rsidRPr="005A7B13">
        <w:t xml:space="preserve"> и отображается информация об этом.</w:t>
      </w:r>
    </w:p>
    <w:p w:rsidR="009E727D" w:rsidRPr="005A7B13" w:rsidRDefault="009E727D" w:rsidP="009E727D">
      <w:pPr>
        <w:pStyle w:val="phnormalnotetext"/>
      </w:pPr>
      <w:r>
        <w:t xml:space="preserve">3 </w:t>
      </w:r>
      <w:r w:rsidRPr="005A7B13">
        <w:t>Имеется возможность регулировать количество загружаемых файлов. В случае выполненных настроек, в окне предпросмотра записи отображается информация о допустимом количестве загружаемых файлов. При загрузке файлов, количество которых превышает число, указанное в системной настройке, отображается соответствующее внутрисистемное уведомление. Если настройки не выполнены, доступна загрузка не более 5 файлов.</w:t>
      </w:r>
    </w:p>
    <w:p w:rsidR="009E727D" w:rsidRDefault="009E727D" w:rsidP="009E727D">
      <w:pPr>
        <w:pStyle w:val="phnormalnotetext"/>
      </w:pPr>
      <w:r>
        <w:t xml:space="preserve">4 </w:t>
      </w:r>
      <w:r w:rsidRPr="005A7B13">
        <w:t>При записи на прием через инфомат прикрепить документы нельзя, блок «Документы» отсутствует.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Записаться</w:t>
      </w:r>
      <w:r w:rsidR="005A7B13">
        <w:t>»</w:t>
      </w:r>
      <w:r w:rsidRPr="005A7B13">
        <w:t>:</w:t>
      </w:r>
    </w:p>
    <w:p w:rsidR="002B1B12" w:rsidRPr="005A7B13" w:rsidRDefault="00C629C7" w:rsidP="00AB54E9">
      <w:pPr>
        <w:pStyle w:val="phlistitemized2"/>
      </w:pPr>
      <w:r w:rsidRPr="005A7B13">
        <w:t>если запись на прием произведена не будет, то отобразится соответствующее системное сообщение с описанием ошибки:</w:t>
      </w:r>
    </w:p>
    <w:p w:rsidR="002B1B12" w:rsidRPr="005A7B13" w:rsidRDefault="005A7B13" w:rsidP="00AB54E9">
      <w:pPr>
        <w:pStyle w:val="phlistitemized3"/>
      </w:pPr>
      <w:r>
        <w:t>«</w:t>
      </w:r>
      <w:r w:rsidR="00C629C7" w:rsidRPr="005A7B13">
        <w:t>Данная услуга посмертно не оказывается</w:t>
      </w:r>
      <w:r>
        <w:t>»</w:t>
      </w:r>
      <w:r w:rsidR="00C629C7" w:rsidRPr="005A7B13">
        <w:t>;</w:t>
      </w:r>
    </w:p>
    <w:p w:rsidR="002B1B12" w:rsidRPr="005A7B13" w:rsidRDefault="005A7B13" w:rsidP="00AB54E9">
      <w:pPr>
        <w:pStyle w:val="phlistitemized3"/>
      </w:pPr>
      <w:r>
        <w:t>«</w:t>
      </w:r>
      <w:r w:rsidR="00C629C7" w:rsidRPr="005A7B13">
        <w:t>Пациент находится на стационарном лечении в</w:t>
      </w:r>
      <w:r>
        <w:t xml:space="preserve"> </w:t>
      </w:r>
      <w:r w:rsidR="00C629C7" w:rsidRPr="005A7B13">
        <w:t>&lt;наименование медицинской организации&gt;. Запись в рамках амбулаторного посещения запрещена</w:t>
      </w:r>
      <w:r>
        <w:t>»</w:t>
      </w:r>
      <w:r w:rsidR="00C629C7" w:rsidRPr="005A7B13">
        <w:t>;</w:t>
      </w:r>
    </w:p>
    <w:p w:rsidR="002B1B12" w:rsidRPr="005A7B13" w:rsidRDefault="005A7B13" w:rsidP="00AB54E9">
      <w:pPr>
        <w:pStyle w:val="phlistitemized3"/>
      </w:pPr>
      <w:r>
        <w:t>«</w:t>
      </w:r>
      <w:r w:rsidR="00C629C7" w:rsidRPr="005A7B13">
        <w:t>Запись на данную дату и время уже присутствует</w:t>
      </w:r>
      <w:r>
        <w:t>»</w:t>
      </w:r>
      <w:r w:rsidR="00C629C7" w:rsidRPr="005A7B13">
        <w:t>;</w:t>
      </w:r>
    </w:p>
    <w:p w:rsidR="002B1B12" w:rsidRPr="005A7B13" w:rsidRDefault="005A7B13" w:rsidP="00AB54E9">
      <w:pPr>
        <w:pStyle w:val="phlistitemized3"/>
      </w:pPr>
      <w:r>
        <w:t>«</w:t>
      </w:r>
      <w:r w:rsidR="00C629C7" w:rsidRPr="005A7B13">
        <w:t>Данный пациент уже записан на указанную дату и время на другую услугу</w:t>
      </w:r>
      <w:r>
        <w:t>»</w:t>
      </w:r>
      <w:r w:rsidR="00C629C7" w:rsidRPr="005A7B13">
        <w:t>;</w:t>
      </w:r>
    </w:p>
    <w:p w:rsidR="002B1B12" w:rsidRPr="005A7B13" w:rsidRDefault="005A7B13" w:rsidP="00AB54E9">
      <w:pPr>
        <w:pStyle w:val="phlistitemized3"/>
      </w:pPr>
      <w:r>
        <w:t>«</w:t>
      </w:r>
      <w:r w:rsidR="00C629C7" w:rsidRPr="005A7B13">
        <w:t>Выбранное Вами время уже занято, запись не может быть осуществлена. Необходимо повторить процедуру выбора даты и времени записи на прием</w:t>
      </w:r>
      <w:r>
        <w:t>»</w:t>
      </w:r>
      <w:r w:rsidR="00C629C7" w:rsidRPr="005A7B13">
        <w:t>;</w:t>
      </w:r>
    </w:p>
    <w:p w:rsidR="002B1B12" w:rsidRPr="005A7B13" w:rsidRDefault="005A7B13" w:rsidP="00AB54E9">
      <w:pPr>
        <w:pStyle w:val="phlistitemized3"/>
      </w:pPr>
      <w:r>
        <w:t>«</w:t>
      </w:r>
      <w:r w:rsidR="00C629C7" w:rsidRPr="005A7B13">
        <w:t>Запись возможна только при наличии направления к врачу</w:t>
      </w:r>
      <w:r>
        <w:t>»</w:t>
      </w:r>
      <w:r w:rsidR="00C629C7" w:rsidRPr="005A7B13">
        <w:t>;</w:t>
      </w:r>
    </w:p>
    <w:p w:rsidR="002B1B12" w:rsidRPr="005A7B13" w:rsidRDefault="005A7B13" w:rsidP="00AB54E9">
      <w:pPr>
        <w:pStyle w:val="phlistitemized3"/>
      </w:pPr>
      <w:r>
        <w:t>«</w:t>
      </w:r>
      <w:r w:rsidR="00C629C7" w:rsidRPr="005A7B13">
        <w:t xml:space="preserve">Запись по направлению уже существует. Если Вы хотите перезаписаться, перейдите в раздел </w:t>
      </w:r>
      <w:r>
        <w:t>«</w:t>
      </w:r>
      <w:r w:rsidR="00C629C7" w:rsidRPr="005A7B13">
        <w:t>Направления</w:t>
      </w:r>
      <w:r>
        <w:t>»</w:t>
      </w:r>
      <w:r w:rsidR="00C629C7" w:rsidRPr="005A7B13">
        <w:t xml:space="preserve"> Личного кабинета</w:t>
      </w:r>
      <w:r>
        <w:t>»</w:t>
      </w:r>
      <w:r w:rsidR="00C629C7" w:rsidRPr="005A7B13">
        <w:t>;</w:t>
      </w:r>
    </w:p>
    <w:p w:rsidR="002B1B12" w:rsidRPr="005A7B13" w:rsidRDefault="005A7B13" w:rsidP="00AB54E9">
      <w:pPr>
        <w:pStyle w:val="phlistitemized3"/>
      </w:pPr>
      <w:r>
        <w:t>«</w:t>
      </w:r>
      <w:r w:rsidR="00C629C7" w:rsidRPr="005A7B13">
        <w:t xml:space="preserve">Выбранное Вами время забронировано, но для подтверждения записи вам </w:t>
      </w:r>
      <w:r w:rsidR="00A57E2E" w:rsidRPr="005A7B13">
        <w:t>необходимо обратиться в регистратуру</w:t>
      </w:r>
      <w:r w:rsidR="00C629C7" w:rsidRPr="005A7B13">
        <w:t xml:space="preserve">. После оформления </w:t>
      </w:r>
      <w:r w:rsidR="00C629C7" w:rsidRPr="005A7B13">
        <w:lastRenderedPageBreak/>
        <w:t>электронной карты в поликлинике, Вы сможете сразу записаться на прием к врачу через сайт (без посещения регистратуры)</w:t>
      </w:r>
      <w:r>
        <w:t>»</w:t>
      </w:r>
      <w:r w:rsidR="00A638D9">
        <w:t>.</w:t>
      </w:r>
    </w:p>
    <w:p w:rsidR="002B1B12" w:rsidRPr="005A7B13" w:rsidRDefault="00C629C7" w:rsidP="00AB54E9">
      <w:pPr>
        <w:pStyle w:val="phlistitemized2"/>
      </w:pPr>
      <w:r w:rsidRPr="005A7B13">
        <w:t>если запись на прием произведена</w:t>
      </w:r>
      <w:r w:rsidR="005A7B13">
        <w:t xml:space="preserve"> </w:t>
      </w:r>
      <w:r w:rsidRPr="005A7B13">
        <w:t xml:space="preserve">через инфомат, то в случае выполненных настроек в окне с итогом записи на прием отобразится системное сообщение: </w:t>
      </w:r>
      <w:r w:rsidR="005A7B13">
        <w:t>«</w:t>
      </w:r>
      <w:r w:rsidRPr="005A7B13">
        <w:t>Ваш сеанс будет завершен через &lt;установленное администратором Системы время&gt; секунд</w:t>
      </w:r>
      <w:r w:rsidR="005A7B13">
        <w:t>»</w:t>
      </w:r>
      <w:r w:rsidR="009E727D">
        <w:t xml:space="preserve"> (</w:t>
      </w:r>
      <w:r w:rsidR="009E727D">
        <w:fldChar w:fldCharType="begin"/>
      </w:r>
      <w:r w:rsidR="009E727D">
        <w:instrText xml:space="preserve"> REF _Ref209082341 \h </w:instrText>
      </w:r>
      <w:r w:rsidR="009E727D">
        <w:fldChar w:fldCharType="separate"/>
      </w:r>
      <w:r w:rsidR="005332ED">
        <w:t>Рисунок </w:t>
      </w:r>
      <w:r w:rsidR="005332ED">
        <w:rPr>
          <w:noProof/>
        </w:rPr>
        <w:t>23</w:t>
      </w:r>
      <w:r w:rsidR="009E727D">
        <w:fldChar w:fldCharType="end"/>
      </w:r>
      <w:r w:rsidR="009E727D">
        <w:t>)</w:t>
      </w:r>
      <w:r w:rsidRPr="005A7B13">
        <w:t>: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374A72E3" wp14:editId="3E263892">
            <wp:extent cx="5715000" cy="4082143"/>
            <wp:effectExtent l="19050" t="19050" r="19050" b="13970"/>
            <wp:docPr id="100025" name="Рисунок 100025" descr="Системное сообщение о завершении сеан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957179" name="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08214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53" w:name="_Ref209082341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23</w:t>
      </w:r>
      <w:r w:rsidR="00C629C7" w:rsidRPr="005A7B13">
        <w:fldChar w:fldCharType="end"/>
      </w:r>
      <w:bookmarkEnd w:id="53"/>
      <w:r w:rsidR="00C629C7" w:rsidRPr="005A7B13">
        <w:t xml:space="preserve"> </w:t>
      </w:r>
      <w:r w:rsidR="009E727D">
        <w:t xml:space="preserve">– </w:t>
      </w:r>
      <w:r w:rsidR="00C629C7" w:rsidRPr="005A7B13">
        <w:t>Системное сообщение о завершении сеанса</w:t>
      </w:r>
    </w:p>
    <w:p w:rsidR="002B1B12" w:rsidRPr="005A7B13" w:rsidRDefault="00C629C7" w:rsidP="00AB54E9">
      <w:pPr>
        <w:pStyle w:val="phlistitemized3"/>
      </w:pPr>
      <w:r w:rsidRPr="005A7B13">
        <w:t xml:space="preserve">нажмите на кнопку </w:t>
      </w:r>
      <w:r w:rsidR="005A7B13">
        <w:t>«</w:t>
      </w:r>
      <w:r w:rsidRPr="005A7B13">
        <w:t>Остаться в системе</w:t>
      </w:r>
      <w:r w:rsidR="005A7B13">
        <w:t>»</w:t>
      </w:r>
      <w:r w:rsidRPr="005A7B13">
        <w:t xml:space="preserve"> для возможности продолжения работы в учетной записи пользователя или нажмите на кнопку </w:t>
      </w:r>
      <w:r w:rsidR="005A7B13">
        <w:t>«</w:t>
      </w:r>
      <w:r w:rsidRPr="005A7B13">
        <w:t>Завершить сеанс</w:t>
      </w:r>
      <w:r w:rsidR="005A7B13">
        <w:t>»</w:t>
      </w:r>
      <w:r w:rsidR="009E727D">
        <w:t xml:space="preserve"> для выхода из системы.</w:t>
      </w:r>
    </w:p>
    <w:p w:rsidR="009E727D" w:rsidRPr="005A7B13" w:rsidRDefault="009E727D" w:rsidP="009E727D">
      <w:pPr>
        <w:pStyle w:val="phnormalnotetext"/>
      </w:pPr>
      <w:r w:rsidRPr="009E727D">
        <w:rPr>
          <w:rStyle w:val="phnormalnote0"/>
        </w:rPr>
        <w:t>Примечание</w:t>
      </w:r>
      <w:r w:rsidRPr="005A7B13">
        <w:t xml:space="preserve"> – При отсутствии действий пользователя после отображения системного сообщения выход из Системы будет совершен автоматически.</w:t>
      </w:r>
    </w:p>
    <w:p w:rsidR="002B1B12" w:rsidRPr="005A7B13" w:rsidRDefault="00C629C7" w:rsidP="00AB54E9">
      <w:pPr>
        <w:pStyle w:val="phlistitemized2"/>
      </w:pPr>
      <w:r w:rsidRPr="005A7B13">
        <w:t xml:space="preserve">если запись на прием произведена через Интернет или на инфомате </w:t>
      </w:r>
      <w:r w:rsidR="00C875CD">
        <w:t>при помощи кнопки</w:t>
      </w:r>
      <w:r w:rsidRPr="005A7B13">
        <w:t xml:space="preserve"> </w:t>
      </w:r>
      <w:r w:rsidR="005A7B13">
        <w:t>«</w:t>
      </w:r>
      <w:r w:rsidRPr="005A7B13">
        <w:t>Остаться в системе</w:t>
      </w:r>
      <w:r w:rsidR="005A7B13">
        <w:t>»</w:t>
      </w:r>
      <w:r w:rsidRPr="005A7B13">
        <w:t>, то откроется окно с итогом записи</w:t>
      </w:r>
      <w:r w:rsidR="00C875CD">
        <w:t xml:space="preserve"> (</w:t>
      </w:r>
      <w:r w:rsidR="00C875CD">
        <w:fldChar w:fldCharType="begin"/>
      </w:r>
      <w:r w:rsidR="00C875CD">
        <w:instrText xml:space="preserve"> REF _Ref209082413 \h </w:instrText>
      </w:r>
      <w:r w:rsidR="00C875CD">
        <w:fldChar w:fldCharType="separate"/>
      </w:r>
      <w:r w:rsidR="005332ED">
        <w:t>Рисунок </w:t>
      </w:r>
      <w:r w:rsidR="005332ED">
        <w:rPr>
          <w:noProof/>
        </w:rPr>
        <w:t>24</w:t>
      </w:r>
      <w:r w:rsidR="00C875CD">
        <w:fldChar w:fldCharType="end"/>
      </w:r>
      <w:r w:rsidR="00C875CD">
        <w:t>)</w:t>
      </w:r>
      <w:r w:rsidRPr="005A7B13">
        <w:t xml:space="preserve">, где можно распечатать талон, посмотреть телефон регистратуры или записаться на еще один прием. Посмотреть записи к врачу можно в </w:t>
      </w:r>
      <w:r w:rsidR="00C875CD">
        <w:t>п. </w:t>
      </w:r>
      <w:r w:rsidR="00C875CD">
        <w:fldChar w:fldCharType="begin"/>
      </w:r>
      <w:r w:rsidR="00C875CD">
        <w:instrText xml:space="preserve"> REF scroll-bookmark-10 \r \h </w:instrText>
      </w:r>
      <w:r w:rsidR="00C875CD">
        <w:fldChar w:fldCharType="separate"/>
      </w:r>
      <w:r w:rsidR="005332ED">
        <w:t>7.4</w:t>
      </w:r>
      <w:r w:rsidR="00C875CD">
        <w:fldChar w:fldCharType="end"/>
      </w:r>
      <w:r w:rsidRPr="005A7B13">
        <w:t xml:space="preserve"> личного кабинета.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5B55052A" wp14:editId="67B40B13">
            <wp:extent cx="5460365" cy="3285320"/>
            <wp:effectExtent l="19050" t="19050" r="26035" b="10795"/>
            <wp:docPr id="100026" name="Рисунок 100026" descr="Окно с итогом записи на прие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235350" name="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60365" cy="328532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54" w:name="_Ref209082413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24</w:t>
      </w:r>
      <w:r w:rsidR="00C629C7" w:rsidRPr="005A7B13">
        <w:fldChar w:fldCharType="end"/>
      </w:r>
      <w:bookmarkEnd w:id="54"/>
      <w:r w:rsidR="00C629C7" w:rsidRPr="005A7B13">
        <w:t xml:space="preserve"> </w:t>
      </w:r>
      <w:r w:rsidR="00C875CD">
        <w:t xml:space="preserve">– </w:t>
      </w:r>
      <w:r w:rsidR="00C629C7" w:rsidRPr="005A7B13">
        <w:t>Окно с итогом записи на прием</w:t>
      </w:r>
    </w:p>
    <w:p w:rsidR="002B1B12" w:rsidRPr="005A7B13" w:rsidRDefault="00C629C7">
      <w:pPr>
        <w:pStyle w:val="2"/>
      </w:pPr>
      <w:bookmarkStart w:id="55" w:name="scroll-bookmark-9"/>
      <w:bookmarkStart w:id="56" w:name="_Toc208412183"/>
      <w:bookmarkStart w:id="57" w:name="_Toc209093437"/>
      <w:r w:rsidRPr="005A7B13">
        <w:t>Запись на бесплатный прием при отсутствии свободных слотов и наличии очереди ожидания</w:t>
      </w:r>
      <w:bookmarkEnd w:id="55"/>
      <w:bookmarkEnd w:id="56"/>
      <w:bookmarkEnd w:id="57"/>
    </w:p>
    <w:p w:rsidR="002B1B12" w:rsidRPr="005A7B13" w:rsidRDefault="00C629C7" w:rsidP="00C875CD">
      <w:pPr>
        <w:pStyle w:val="phlistitemizedtitle"/>
      </w:pPr>
      <w:r w:rsidRPr="005A7B13">
        <w:t>Для записи на бесплатный прием при наличии</w:t>
      </w:r>
      <w:r w:rsidR="005A7B13">
        <w:t xml:space="preserve"> </w:t>
      </w:r>
      <w:r w:rsidRPr="005A7B13">
        <w:t>записи в очередь ожидания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Pr="005A7B13" w:rsidRDefault="00C629C7" w:rsidP="00AB54E9">
      <w:pPr>
        <w:pStyle w:val="phlistitemized1"/>
      </w:pPr>
      <w:r w:rsidRPr="005A7B13">
        <w:t xml:space="preserve">в главном окне ЕР нажмите на кнопку </w:t>
      </w:r>
      <w:r w:rsidR="005A7B13">
        <w:t>«</w:t>
      </w:r>
      <w:r w:rsidRPr="005A7B13">
        <w:t>Записаться на бесплатный прием</w:t>
      </w:r>
      <w:r w:rsidR="005A7B13">
        <w:t>»</w:t>
      </w:r>
      <w:r w:rsidRPr="005A7B13">
        <w:t xml:space="preserve">. Откроется окно </w:t>
      </w:r>
      <w:r w:rsidR="005A7B13">
        <w:t>«</w:t>
      </w:r>
      <w:r w:rsidRPr="005A7B13">
        <w:t>Специалисты</w:t>
      </w:r>
      <w:r w:rsidR="005A7B13">
        <w:t>»</w:t>
      </w:r>
      <w:r w:rsidRPr="005A7B13">
        <w:t>;</w:t>
      </w:r>
    </w:p>
    <w:p w:rsidR="002B1B12" w:rsidRPr="005A7B13" w:rsidRDefault="00C629C7" w:rsidP="00AB54E9">
      <w:pPr>
        <w:pStyle w:val="phlistitemized1"/>
      </w:pPr>
      <w:r w:rsidRPr="005A7B13">
        <w:t>выберите необходимого специалиста. Откроется окно выбора услуги по указанной специальности;</w:t>
      </w:r>
    </w:p>
    <w:p w:rsidR="002B1B12" w:rsidRPr="005A7B13" w:rsidRDefault="00C629C7" w:rsidP="00AB54E9">
      <w:pPr>
        <w:pStyle w:val="phlistitemized1"/>
      </w:pPr>
      <w:r w:rsidRPr="005A7B13">
        <w:t>выберите необходимую услугу. Откроется окно</w:t>
      </w:r>
      <w:r w:rsidR="005A7B13">
        <w:t xml:space="preserve"> </w:t>
      </w:r>
      <w:r w:rsidRPr="005A7B13">
        <w:t>выбора даты и времени;</w:t>
      </w:r>
    </w:p>
    <w:p w:rsidR="002B1B12" w:rsidRPr="005A7B13" w:rsidRDefault="00C629C7" w:rsidP="00AB54E9">
      <w:pPr>
        <w:pStyle w:val="phlistitemized1"/>
      </w:pPr>
      <w:r w:rsidRPr="005A7B13">
        <w:t xml:space="preserve">если все слоты на бесплатный прием заняты и для выбранной услуги есть очередь ожидания, то в окне выбора даты и времени отобразится системное сообщение: </w:t>
      </w:r>
      <w:r w:rsidR="005A7B13">
        <w:t>«</w:t>
      </w:r>
      <w:r w:rsidRPr="005A7B13">
        <w:t>Вы записаны в очередь ожидания. Для записи в очередь ожидания укажите номер Вашего телефона</w:t>
      </w:r>
      <w:r w:rsidR="005A7B13">
        <w:t>»</w:t>
      </w:r>
      <w:r w:rsidR="00C875CD">
        <w:t xml:space="preserve"> (</w:t>
      </w:r>
      <w:r w:rsidR="00C875CD">
        <w:fldChar w:fldCharType="begin"/>
      </w:r>
      <w:r w:rsidR="00C875CD">
        <w:instrText xml:space="preserve"> REF _Ref209082437 \h </w:instrText>
      </w:r>
      <w:r w:rsidR="00C875CD">
        <w:fldChar w:fldCharType="separate"/>
      </w:r>
      <w:r w:rsidR="005332ED">
        <w:t>Рисунок </w:t>
      </w:r>
      <w:r w:rsidR="005332ED">
        <w:rPr>
          <w:noProof/>
        </w:rPr>
        <w:t>25</w:t>
      </w:r>
      <w:r w:rsidR="00C875CD">
        <w:fldChar w:fldCharType="end"/>
      </w:r>
      <w:r w:rsidR="00C875CD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0119CA8C" wp14:editId="557C0CE3">
            <wp:extent cx="6259286" cy="4334127"/>
            <wp:effectExtent l="19050" t="19050" r="27305" b="28575"/>
            <wp:docPr id="100027" name="Рисунок 100027" descr="Системное сообщение о записи в очередь ожи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05010" name="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95562" cy="435924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58" w:name="_Ref209082437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25</w:t>
      </w:r>
      <w:r w:rsidR="00C629C7" w:rsidRPr="005A7B13">
        <w:fldChar w:fldCharType="end"/>
      </w:r>
      <w:bookmarkEnd w:id="58"/>
      <w:r w:rsidR="00C629C7" w:rsidRPr="005A7B13">
        <w:t xml:space="preserve"> </w:t>
      </w:r>
      <w:r w:rsidR="00C875CD">
        <w:t xml:space="preserve">– </w:t>
      </w:r>
      <w:r w:rsidR="00C629C7" w:rsidRPr="005A7B13">
        <w:t>Системное сообщение о записи в очередь ожидания</w:t>
      </w:r>
    </w:p>
    <w:p w:rsidR="002B1B12" w:rsidRPr="005A7B13" w:rsidRDefault="00C629C7" w:rsidP="00AB54E9">
      <w:pPr>
        <w:pStyle w:val="phlistitemized1"/>
      </w:pPr>
      <w:r w:rsidRPr="005A7B13">
        <w:t>введите номер телефона;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Записаться в очередь</w:t>
      </w:r>
      <w:r w:rsidR="005A7B13">
        <w:t>»</w:t>
      </w:r>
      <w:r w:rsidRPr="005A7B13">
        <w:t xml:space="preserve">. Отобразится системное сообщение </w:t>
      </w:r>
      <w:r w:rsidR="005A7B13">
        <w:t>«</w:t>
      </w:r>
      <w:r w:rsidRPr="005A7B13">
        <w:t>Вы записаны в очередь ожидания. Вам присвое</w:t>
      </w:r>
      <w:r w:rsidR="00C842A4" w:rsidRPr="005A7B13">
        <w:t>н номер: &lt;ГГГГ/номер очереди&gt;</w:t>
      </w:r>
      <w:r w:rsidR="00C875CD">
        <w:t>» (</w:t>
      </w:r>
      <w:r w:rsidR="00C875CD">
        <w:fldChar w:fldCharType="begin"/>
      </w:r>
      <w:r w:rsidR="00C875CD">
        <w:instrText xml:space="preserve"> REF _Ref209082444 \h </w:instrText>
      </w:r>
      <w:r w:rsidR="00C875CD">
        <w:fldChar w:fldCharType="separate"/>
      </w:r>
      <w:r w:rsidR="005332ED">
        <w:t>Рисунок </w:t>
      </w:r>
      <w:r w:rsidR="005332ED">
        <w:rPr>
          <w:noProof/>
        </w:rPr>
        <w:t>26</w:t>
      </w:r>
      <w:r w:rsidR="00C875CD">
        <w:fldChar w:fldCharType="end"/>
      </w:r>
      <w:r w:rsidR="00C875CD">
        <w:t>)</w:t>
      </w:r>
      <w:r w:rsidR="00C842A4" w:rsidRPr="005A7B13">
        <w:t>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13074ADE" wp14:editId="19CFE2E5">
            <wp:extent cx="4141815" cy="1665515"/>
            <wp:effectExtent l="19050" t="19050" r="11430" b="11430"/>
            <wp:docPr id="100028" name="Рисунок 100028" descr="Системное сообщение о записи пациента в очередь ожи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681227" name=""/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b="14045"/>
                    <a:stretch/>
                  </pic:blipFill>
                  <pic:spPr bwMode="auto">
                    <a:xfrm>
                      <a:off x="0" y="0"/>
                      <a:ext cx="4192814" cy="1686023"/>
                    </a:xfrm>
                    <a:prstGeom prst="rect">
                      <a:avLst/>
                    </a:prstGeom>
                    <a:ln w="12696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59" w:name="_Ref209082444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26</w:t>
      </w:r>
      <w:r w:rsidR="00C629C7" w:rsidRPr="005A7B13">
        <w:fldChar w:fldCharType="end"/>
      </w:r>
      <w:bookmarkEnd w:id="59"/>
      <w:r w:rsidR="00C629C7" w:rsidRPr="005A7B13">
        <w:t xml:space="preserve"> </w:t>
      </w:r>
      <w:r w:rsidR="00C875CD">
        <w:t xml:space="preserve">– </w:t>
      </w:r>
      <w:r w:rsidR="00C629C7" w:rsidRPr="005A7B13">
        <w:t>Системное сообщение о записи пациента в очередь ожидания</w:t>
      </w:r>
    </w:p>
    <w:p w:rsidR="00C875CD" w:rsidRPr="005A7B13" w:rsidRDefault="00C875CD" w:rsidP="00C875CD">
      <w:pPr>
        <w:pStyle w:val="phnormalnotetext"/>
      </w:pPr>
      <w:bookmarkStart w:id="60" w:name="scroll-bookmark-15"/>
      <w:bookmarkStart w:id="61" w:name="_Toc208412184"/>
      <w:r w:rsidRPr="00C875CD">
        <w:rPr>
          <w:rStyle w:val="phnormalnote0"/>
        </w:rPr>
        <w:t>Примечание</w:t>
      </w:r>
      <w:r w:rsidRPr="005A7B13">
        <w:t xml:space="preserve"> – Если в </w:t>
      </w:r>
      <w:r>
        <w:t>Системе</w:t>
      </w:r>
      <w:r w:rsidRPr="005A7B13">
        <w:t xml:space="preserve"> отсутствует карта пациента, то при нажатии на кнопку «Записаться в очередь» отобразится системное сообщение: «В данном ЛПУ отсутствует Ваша электронная медицинская карта. Запись в очередь ожидания возможна только при её наличии. Для создания карты о</w:t>
      </w:r>
      <w:r>
        <w:t>братитесь в регистратуру</w:t>
      </w:r>
      <w:r w:rsidRPr="005A7B13">
        <w:t>».</w:t>
      </w:r>
    </w:p>
    <w:p w:rsidR="002B1B12" w:rsidRPr="005A7B13" w:rsidRDefault="00C629C7">
      <w:pPr>
        <w:pStyle w:val="10"/>
      </w:pPr>
      <w:bookmarkStart w:id="62" w:name="_Toc209093438"/>
      <w:r w:rsidRPr="005A7B13">
        <w:lastRenderedPageBreak/>
        <w:t>Участие в телемедицинской видеотрансляции</w:t>
      </w:r>
      <w:bookmarkEnd w:id="60"/>
      <w:bookmarkEnd w:id="61"/>
      <w:bookmarkEnd w:id="62"/>
    </w:p>
    <w:p w:rsidR="00C875CD" w:rsidRPr="005A7B13" w:rsidRDefault="00C875CD" w:rsidP="00C875CD">
      <w:pPr>
        <w:pStyle w:val="phnormalnotetext"/>
      </w:pPr>
      <w:r w:rsidRPr="00C875CD">
        <w:rPr>
          <w:rStyle w:val="phnormalnote0"/>
        </w:rPr>
        <w:t>Примечание</w:t>
      </w:r>
      <w:r w:rsidRPr="005A7B13">
        <w:t xml:space="preserve"> – В ЕР доступны только публичные видеотрансляции.</w:t>
      </w:r>
    </w:p>
    <w:p w:rsidR="002B1B12" w:rsidRPr="005A7B13" w:rsidRDefault="00C629C7" w:rsidP="00C875CD">
      <w:pPr>
        <w:pStyle w:val="phlistitemizedtitle"/>
      </w:pPr>
      <w:r w:rsidRPr="005A7B13">
        <w:t>Для участия в видеотрансляции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Интернет;</w:t>
      </w:r>
    </w:p>
    <w:p w:rsidR="002B1B12" w:rsidRPr="005A7B13" w:rsidRDefault="00C629C7" w:rsidP="00AB54E9">
      <w:pPr>
        <w:pStyle w:val="phlistitemized1"/>
      </w:pPr>
      <w:r w:rsidRPr="005A7B13">
        <w:t>нажмите на кнопку</w:t>
      </w:r>
      <w:r w:rsidR="005A7B13">
        <w:t xml:space="preserve"> «</w:t>
      </w:r>
      <w:r w:rsidRPr="005A7B13">
        <w:t>Телемедицина</w:t>
      </w:r>
      <w:r w:rsidR="005A7B13">
        <w:t>»</w:t>
      </w:r>
      <w:r w:rsidR="00C875CD">
        <w:t xml:space="preserve"> (</w:t>
      </w:r>
      <w:r w:rsidR="00C875CD">
        <w:fldChar w:fldCharType="begin"/>
      </w:r>
      <w:r w:rsidR="00C875CD">
        <w:instrText xml:space="preserve"> REF _Ref209082498 \h </w:instrText>
      </w:r>
      <w:r w:rsidR="00C875CD">
        <w:fldChar w:fldCharType="separate"/>
      </w:r>
      <w:r w:rsidR="005332ED">
        <w:t>Рисунок </w:t>
      </w:r>
      <w:r w:rsidR="005332ED">
        <w:rPr>
          <w:noProof/>
        </w:rPr>
        <w:t>27</w:t>
      </w:r>
      <w:r w:rsidR="00C875CD">
        <w:fldChar w:fldCharType="end"/>
      </w:r>
      <w:r w:rsidR="00C875CD">
        <w:t>)</w:t>
      </w:r>
      <w:r w:rsidRPr="005A7B13">
        <w:t xml:space="preserve"> в главном окне ЕР.</w:t>
      </w:r>
      <w:r w:rsidR="005A7B13">
        <w:t xml:space="preserve"> </w:t>
      </w:r>
      <w:r w:rsidRPr="005A7B13">
        <w:t>Откроется окно со списком публичных видеотрансляций;</w:t>
      </w:r>
    </w:p>
    <w:p w:rsidR="00C875CD" w:rsidRDefault="00C875CD" w:rsidP="00C875CD">
      <w:pPr>
        <w:pStyle w:val="phfigure"/>
      </w:pPr>
      <w:r w:rsidRPr="005A7B13">
        <w:rPr>
          <w:noProof/>
        </w:rPr>
        <w:drawing>
          <wp:inline distT="0" distB="0" distL="0" distR="0" wp14:anchorId="5740202A" wp14:editId="521ED535">
            <wp:extent cx="6295390" cy="3320832"/>
            <wp:effectExtent l="19050" t="19050" r="10160" b="13335"/>
            <wp:docPr id="100044" name="Рисунок 100044" descr="_scroll_external/attachments/image2024-4-17_14-54-21-9332a11b620835305266fed3eb72033ead0121e69fcb9e9042f600d87e4e85c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038564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C875CD" w:rsidRPr="005A7B13" w:rsidRDefault="00FE2DC7" w:rsidP="00C875CD">
      <w:pPr>
        <w:pStyle w:val="phfiguretitle"/>
      </w:pPr>
      <w:bookmarkStart w:id="63" w:name="_Ref209082498"/>
      <w:r>
        <w:t>Рисунок </w:t>
      </w:r>
      <w:r w:rsidR="00C875CD">
        <w:fldChar w:fldCharType="begin"/>
      </w:r>
      <w:r w:rsidR="00C875CD">
        <w:instrText xml:space="preserve"> SEQ Рисунок \* ARABIC </w:instrText>
      </w:r>
      <w:r w:rsidR="00C875CD">
        <w:fldChar w:fldCharType="separate"/>
      </w:r>
      <w:r w:rsidR="005332ED">
        <w:rPr>
          <w:noProof/>
        </w:rPr>
        <w:t>27</w:t>
      </w:r>
      <w:r w:rsidR="00C875CD">
        <w:fldChar w:fldCharType="end"/>
      </w:r>
      <w:bookmarkEnd w:id="63"/>
      <w:r w:rsidR="00C875CD">
        <w:t xml:space="preserve"> – Кнопка «</w:t>
      </w:r>
      <w:r w:rsidR="00C875CD" w:rsidRPr="005A7B13">
        <w:t>Телемедицина</w:t>
      </w:r>
      <w:r w:rsidR="00C875CD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найдите в списке интересующую видеотрансляцию, в которой вы хотите принять участие, и нажмите на кнопку </w:t>
      </w:r>
      <w:r w:rsidR="005A7B13">
        <w:t>«</w:t>
      </w:r>
      <w:r w:rsidRPr="005A7B13">
        <w:t>Просмотр</w:t>
      </w:r>
      <w:r w:rsidR="005A7B13">
        <w:t>»</w:t>
      </w:r>
      <w:r w:rsidR="00C875CD">
        <w:t xml:space="preserve"> (</w:t>
      </w:r>
      <w:r w:rsidR="00C875CD">
        <w:fldChar w:fldCharType="begin"/>
      </w:r>
      <w:r w:rsidR="00C875CD">
        <w:instrText xml:space="preserve"> REF _Ref209082531 \h </w:instrText>
      </w:r>
      <w:r w:rsidR="00C875CD">
        <w:fldChar w:fldCharType="separate"/>
      </w:r>
      <w:r w:rsidR="005332ED">
        <w:t>Рисунок </w:t>
      </w:r>
      <w:r w:rsidR="005332ED">
        <w:rPr>
          <w:noProof/>
        </w:rPr>
        <w:t>28</w:t>
      </w:r>
      <w:r w:rsidR="00C875CD">
        <w:fldChar w:fldCharType="end"/>
      </w:r>
      <w:r w:rsidR="00C875CD">
        <w:t>)</w:t>
      </w:r>
      <w:r w:rsidRPr="005A7B13">
        <w:t xml:space="preserve"> в строке с этой видеотрансляцией. Откроется окно с информацией о видеотрансляции;</w:t>
      </w:r>
    </w:p>
    <w:p w:rsidR="00C875CD" w:rsidRPr="005A7B13" w:rsidRDefault="00C875CD" w:rsidP="00C875CD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03E625F4" wp14:editId="2F4AB0FF">
            <wp:extent cx="6295390" cy="3609770"/>
            <wp:effectExtent l="19050" t="19050" r="10160" b="10160"/>
            <wp:docPr id="100045" name="Рисунок 100045" descr="Список публичных видеотрансляц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546511" name="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60977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C875CD" w:rsidRPr="005A7B13" w:rsidRDefault="00FE2DC7" w:rsidP="00C875CD">
      <w:pPr>
        <w:pStyle w:val="phfiguretitle"/>
      </w:pPr>
      <w:bookmarkStart w:id="64" w:name="_Ref209082531"/>
      <w:r>
        <w:t>Рисунок </w:t>
      </w:r>
      <w:r w:rsidR="00C875CD" w:rsidRPr="005A7B13">
        <w:fldChar w:fldCharType="begin"/>
      </w:r>
      <w:r w:rsidR="00C875CD" w:rsidRPr="005A7B13">
        <w:instrText>SEQ Рисунок \* ARABIC</w:instrText>
      </w:r>
      <w:r w:rsidR="00C875CD" w:rsidRPr="005A7B13">
        <w:fldChar w:fldCharType="separate"/>
      </w:r>
      <w:r w:rsidR="005332ED">
        <w:rPr>
          <w:noProof/>
        </w:rPr>
        <w:t>28</w:t>
      </w:r>
      <w:r w:rsidR="00C875CD" w:rsidRPr="005A7B13">
        <w:fldChar w:fldCharType="end"/>
      </w:r>
      <w:bookmarkEnd w:id="64"/>
      <w:r w:rsidR="00C875CD" w:rsidRPr="005A7B13">
        <w:t xml:space="preserve"> </w:t>
      </w:r>
      <w:r w:rsidR="00C875CD">
        <w:t>– Кнопка</w:t>
      </w:r>
      <w:r w:rsidR="00C875CD" w:rsidRPr="005A7B13">
        <w:t xml:space="preserve"> </w:t>
      </w:r>
      <w:r w:rsidR="00C875CD">
        <w:t>«</w:t>
      </w:r>
      <w:r w:rsidR="00C875CD" w:rsidRPr="005A7B13">
        <w:t>Просмотр</w:t>
      </w:r>
      <w:r w:rsidR="00C875CD">
        <w:t>»</w:t>
      </w:r>
    </w:p>
    <w:p w:rsidR="002B1B12" w:rsidRDefault="00C629C7" w:rsidP="00AB54E9">
      <w:pPr>
        <w:pStyle w:val="phlistitemized1"/>
      </w:pPr>
      <w:r w:rsidRPr="005A7B13">
        <w:t xml:space="preserve">дождитесь времени начала видеотрансляции и нажмите на ссылку </w:t>
      </w:r>
      <w:r w:rsidR="005A7B13">
        <w:t>«</w:t>
      </w:r>
      <w:r w:rsidRPr="005A7B13">
        <w:t>Подключиться</w:t>
      </w:r>
      <w:r w:rsidR="005A7B13">
        <w:t>»</w:t>
      </w:r>
      <w:r w:rsidR="00A638D9">
        <w:t xml:space="preserve"> (</w:t>
      </w:r>
      <w:r w:rsidR="00A638D9">
        <w:fldChar w:fldCharType="begin"/>
      </w:r>
      <w:r w:rsidR="00A638D9">
        <w:instrText xml:space="preserve"> REF _Ref209088878 \h </w:instrText>
      </w:r>
      <w:r w:rsidR="00A638D9">
        <w:fldChar w:fldCharType="separate"/>
      </w:r>
      <w:r w:rsidR="005332ED">
        <w:t>Рисунок </w:t>
      </w:r>
      <w:r w:rsidR="005332ED">
        <w:rPr>
          <w:noProof/>
        </w:rPr>
        <w:t>29</w:t>
      </w:r>
      <w:r w:rsidR="00A638D9">
        <w:fldChar w:fldCharType="end"/>
      </w:r>
      <w:r w:rsidR="00A638D9">
        <w:t>)</w:t>
      </w:r>
      <w:r w:rsidRPr="005A7B13">
        <w:t xml:space="preserve">. Откроется </w:t>
      </w:r>
      <w:r w:rsidR="00C875CD">
        <w:t>форма</w:t>
      </w:r>
      <w:r w:rsidRPr="005A7B13">
        <w:t xml:space="preserve"> браузера с возможностью настройки оборудования для подключения к видеоконференции</w:t>
      </w:r>
      <w:r w:rsidR="00A638D9">
        <w:t xml:space="preserve"> (</w:t>
      </w:r>
      <w:r w:rsidR="00A638D9">
        <w:fldChar w:fldCharType="begin"/>
      </w:r>
      <w:r w:rsidR="00A638D9">
        <w:instrText xml:space="preserve"> REF _Ref209088905 \h </w:instrText>
      </w:r>
      <w:r w:rsidR="00A638D9">
        <w:fldChar w:fldCharType="separate"/>
      </w:r>
      <w:r w:rsidR="005332ED">
        <w:t>Рисунок </w:t>
      </w:r>
      <w:r w:rsidR="005332ED">
        <w:rPr>
          <w:noProof/>
        </w:rPr>
        <w:t>31</w:t>
      </w:r>
      <w:r w:rsidR="00A638D9">
        <w:fldChar w:fldCharType="end"/>
      </w:r>
      <w:r w:rsidR="00A638D9">
        <w:t>)</w:t>
      </w:r>
      <w:r w:rsidR="00C875CD">
        <w:t>:</w:t>
      </w:r>
    </w:p>
    <w:p w:rsidR="00C875CD" w:rsidRPr="005A7B13" w:rsidRDefault="00C875CD" w:rsidP="00C875CD">
      <w:pPr>
        <w:pStyle w:val="phfigure"/>
      </w:pPr>
      <w:r w:rsidRPr="005A7B13">
        <w:rPr>
          <w:noProof/>
        </w:rPr>
        <w:drawing>
          <wp:inline distT="0" distB="0" distL="0" distR="0" wp14:anchorId="6102E515" wp14:editId="471B3FFA">
            <wp:extent cx="6295390" cy="3535850"/>
            <wp:effectExtent l="19050" t="19050" r="10160" b="26670"/>
            <wp:docPr id="100046" name="Рисунок 100046" descr="Окно с информацией о видеотрансля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929788" name="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5358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C875CD" w:rsidRPr="005A7B13" w:rsidRDefault="00FE2DC7" w:rsidP="00C875CD">
      <w:pPr>
        <w:pStyle w:val="phfiguretitle"/>
      </w:pPr>
      <w:bookmarkStart w:id="65" w:name="_Ref209088878"/>
      <w:r>
        <w:t>Рисунок </w:t>
      </w:r>
      <w:r w:rsidR="00C875CD" w:rsidRPr="005A7B13">
        <w:fldChar w:fldCharType="begin"/>
      </w:r>
      <w:r w:rsidR="00C875CD" w:rsidRPr="005A7B13">
        <w:instrText>SEQ Рисунок \* ARABIC</w:instrText>
      </w:r>
      <w:r w:rsidR="00C875CD" w:rsidRPr="005A7B13">
        <w:fldChar w:fldCharType="separate"/>
      </w:r>
      <w:r w:rsidR="005332ED">
        <w:rPr>
          <w:noProof/>
        </w:rPr>
        <w:t>29</w:t>
      </w:r>
      <w:r w:rsidR="00C875CD" w:rsidRPr="005A7B13">
        <w:fldChar w:fldCharType="end"/>
      </w:r>
      <w:bookmarkEnd w:id="65"/>
      <w:r w:rsidR="00C875CD" w:rsidRPr="005A7B13">
        <w:t xml:space="preserve"> </w:t>
      </w:r>
      <w:r w:rsidR="00C875CD">
        <w:t>– Ссылка</w:t>
      </w:r>
      <w:r w:rsidR="00C875CD" w:rsidRPr="005A7B13">
        <w:t xml:space="preserve"> </w:t>
      </w:r>
      <w:r w:rsidR="00C875CD">
        <w:t>«</w:t>
      </w:r>
      <w:r w:rsidR="00C875CD" w:rsidRPr="005A7B13">
        <w:t>Подключиться</w:t>
      </w:r>
      <w:r w:rsidR="00C875CD">
        <w:t>»</w:t>
      </w:r>
    </w:p>
    <w:p w:rsidR="00C875CD" w:rsidRPr="005A7B13" w:rsidRDefault="00C875CD" w:rsidP="00C875CD">
      <w:pPr>
        <w:pStyle w:val="phnormalnotetext"/>
      </w:pPr>
      <w:r w:rsidRPr="00C875CD">
        <w:rPr>
          <w:rStyle w:val="phnormalnote0"/>
        </w:rPr>
        <w:lastRenderedPageBreak/>
        <w:t>Примечание</w:t>
      </w:r>
      <w:r w:rsidRPr="005A7B13">
        <w:t xml:space="preserve"> – Если выбрана видеотрансляция с датой проведения от 2021 года и ранее, то при нажатии на ссылку «Подключиться» отобразится системное сообщение: «Подключение к видеотрансляции невозможно</w:t>
      </w:r>
      <w:r>
        <w:t>. Видеотрансляция не существует</w:t>
      </w:r>
      <w:r w:rsidRPr="005A7B13">
        <w:t>» (</w:t>
      </w:r>
      <w:r>
        <w:fldChar w:fldCharType="begin"/>
      </w:r>
      <w:r>
        <w:instrText xml:space="preserve"> REF _Ref209082596 \h </w:instrText>
      </w:r>
      <w:r>
        <w:fldChar w:fldCharType="separate"/>
      </w:r>
      <w:r w:rsidR="005332ED">
        <w:t>Рисунок </w:t>
      </w:r>
      <w:r w:rsidR="005332ED">
        <w:rPr>
          <w:noProof/>
        </w:rPr>
        <w:t>30</w:t>
      </w:r>
      <w:r>
        <w:fldChar w:fldCharType="end"/>
      </w:r>
      <w:r w:rsidRPr="005A7B13">
        <w:t>).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7B72427E" wp14:editId="696DD275">
            <wp:extent cx="5000625" cy="733425"/>
            <wp:effectExtent l="19050" t="19050" r="28575" b="28575"/>
            <wp:docPr id="100047" name="Рисунок 100047" descr="Системное сообщение об отсутствии видеотрансля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847403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334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C875CD">
      <w:pPr>
        <w:pStyle w:val="phfiguretitlenote"/>
      </w:pPr>
      <w:bookmarkStart w:id="66" w:name="_Ref209082596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30</w:t>
      </w:r>
      <w:r w:rsidR="00C629C7" w:rsidRPr="005A7B13">
        <w:fldChar w:fldCharType="end"/>
      </w:r>
      <w:bookmarkEnd w:id="66"/>
      <w:r w:rsidR="00C629C7" w:rsidRPr="005A7B13">
        <w:t xml:space="preserve"> </w:t>
      </w:r>
      <w:r w:rsidR="00C875CD">
        <w:t xml:space="preserve">– </w:t>
      </w:r>
      <w:r w:rsidR="00C629C7" w:rsidRPr="005A7B13">
        <w:t>Системное сообщение об отсутствии видеотрансляции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352FC7EB" wp14:editId="05154E0D">
            <wp:extent cx="4049486" cy="4434319"/>
            <wp:effectExtent l="19050" t="19050" r="27305" b="23495"/>
            <wp:docPr id="100048" name="Рисунок 100048" descr="Окно настройки обору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1303" name="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5199" cy="44405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67" w:name="_Ref209088905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31</w:t>
      </w:r>
      <w:r w:rsidR="00C629C7" w:rsidRPr="005A7B13">
        <w:fldChar w:fldCharType="end"/>
      </w:r>
      <w:bookmarkEnd w:id="67"/>
      <w:r w:rsidR="00C629C7" w:rsidRPr="005A7B13">
        <w:t xml:space="preserve"> </w:t>
      </w:r>
      <w:r w:rsidR="00C875CD">
        <w:t>– Форма</w:t>
      </w:r>
      <w:r w:rsidR="00C629C7" w:rsidRPr="005A7B13">
        <w:t xml:space="preserve"> настройки оборудования</w:t>
      </w:r>
    </w:p>
    <w:p w:rsidR="002B1B12" w:rsidRPr="005A7B13" w:rsidRDefault="00C629C7" w:rsidP="00AB54E9">
      <w:pPr>
        <w:pStyle w:val="phlistitemized2"/>
      </w:pPr>
      <w:r w:rsidRPr="005A7B13">
        <w:t>обязательно предоставьте сайту доступ к своему оборудованию как показано на рисунке ниже</w:t>
      </w:r>
      <w:r w:rsidR="00C875CD">
        <w:t xml:space="preserve"> (</w:t>
      </w:r>
      <w:r w:rsidR="00C875CD">
        <w:fldChar w:fldCharType="begin"/>
      </w:r>
      <w:r w:rsidR="00C875CD">
        <w:instrText xml:space="preserve"> REF _Ref209082679 \h </w:instrText>
      </w:r>
      <w:r w:rsidR="00C875CD">
        <w:fldChar w:fldCharType="separate"/>
      </w:r>
      <w:r w:rsidR="005332ED">
        <w:t>Рисунок </w:t>
      </w:r>
      <w:r w:rsidR="005332ED">
        <w:rPr>
          <w:noProof/>
        </w:rPr>
        <w:t>32</w:t>
      </w:r>
      <w:r w:rsidR="00C875CD">
        <w:fldChar w:fldCharType="end"/>
      </w:r>
      <w:r w:rsidR="00C875CD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0597241A" wp14:editId="12509D6A">
            <wp:extent cx="3381375" cy="3371850"/>
            <wp:effectExtent l="19050" t="19050" r="28575" b="19050"/>
            <wp:docPr id="100049" name="Рисунок 100049" descr="Предоставление сайту доступа к своему оборудовани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551787" name="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33718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68" w:name="_Ref209082679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32</w:t>
      </w:r>
      <w:r w:rsidR="00C629C7" w:rsidRPr="005A7B13">
        <w:fldChar w:fldCharType="end"/>
      </w:r>
      <w:bookmarkEnd w:id="68"/>
      <w:r w:rsidR="00C629C7" w:rsidRPr="005A7B13">
        <w:t xml:space="preserve"> </w:t>
      </w:r>
      <w:r w:rsidR="00C875CD">
        <w:t xml:space="preserve">– </w:t>
      </w:r>
      <w:r w:rsidR="00C629C7" w:rsidRPr="005A7B13">
        <w:t>Предоставление сайту доступа к своему оборудованию</w:t>
      </w:r>
    </w:p>
    <w:p w:rsidR="002B1B12" w:rsidRPr="005A7B13" w:rsidRDefault="00C629C7" w:rsidP="00AB54E9">
      <w:pPr>
        <w:pStyle w:val="phlistitemized1"/>
      </w:pPr>
      <w:r w:rsidRPr="005A7B13">
        <w:t>произведите настройку оборудования с помощью кнопки</w:t>
      </w:r>
      <w:r w:rsidR="00C875CD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39B3A62D" wp14:editId="3BFAEECE">
            <wp:extent cx="238125" cy="247650"/>
            <wp:effectExtent l="19050" t="19050" r="28575" b="19050"/>
            <wp:docPr id="100050" name="Рисунок 100050" descr="_scroll_external/attachments/screenshot_196-db73e0d68275f727786d5f3a168b5fcdadbefc32f063923b8aec87520511dcc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364815" name="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C875CD">
        <w:t xml:space="preserve"> </w:t>
      </w:r>
      <w:r w:rsidRPr="005A7B13">
        <w:t xml:space="preserve">и нажмите на кнопку </w:t>
      </w:r>
      <w:r w:rsidR="005A7B13">
        <w:t>«</w:t>
      </w:r>
      <w:r w:rsidRPr="005A7B13">
        <w:t>Подключиться</w:t>
      </w:r>
      <w:r w:rsidR="005A7B13">
        <w:t>»</w:t>
      </w:r>
      <w:r w:rsidRPr="005A7B13">
        <w:t xml:space="preserve">. Откроется </w:t>
      </w:r>
      <w:r w:rsidR="00C875CD">
        <w:t>форма</w:t>
      </w:r>
      <w:r w:rsidRPr="005A7B13">
        <w:t xml:space="preserve"> видеоконференции</w:t>
      </w:r>
      <w:r w:rsidR="00C875CD">
        <w:t xml:space="preserve"> (</w:t>
      </w:r>
      <w:r w:rsidR="00C875CD">
        <w:fldChar w:fldCharType="begin"/>
      </w:r>
      <w:r w:rsidR="00C875CD">
        <w:instrText xml:space="preserve"> REF _Ref209082716 \h </w:instrText>
      </w:r>
      <w:r w:rsidR="00C875CD">
        <w:fldChar w:fldCharType="separate"/>
      </w:r>
      <w:r w:rsidR="005332ED">
        <w:t>Рисунок </w:t>
      </w:r>
      <w:r w:rsidR="005332ED">
        <w:rPr>
          <w:noProof/>
        </w:rPr>
        <w:t>33</w:t>
      </w:r>
      <w:r w:rsidR="00C875CD">
        <w:fldChar w:fldCharType="end"/>
      </w:r>
      <w:r w:rsidR="00C875CD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24A8223D" wp14:editId="613649FC">
            <wp:extent cx="4624822" cy="4158342"/>
            <wp:effectExtent l="19050" t="19050" r="23495" b="13970"/>
            <wp:docPr id="100051" name="Рисунок 100051" descr="Окно видеоконферен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802718" name="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624426" cy="415798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69" w:name="_Ref209082716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33</w:t>
      </w:r>
      <w:r w:rsidR="00C629C7" w:rsidRPr="005A7B13">
        <w:fldChar w:fldCharType="end"/>
      </w:r>
      <w:bookmarkEnd w:id="69"/>
      <w:r w:rsidR="00C629C7" w:rsidRPr="005A7B13">
        <w:t xml:space="preserve"> </w:t>
      </w:r>
      <w:r w:rsidR="00C875CD">
        <w:t>– Форма</w:t>
      </w:r>
      <w:r w:rsidR="00C629C7" w:rsidRPr="005A7B13">
        <w:t xml:space="preserve"> видеоконференции</w:t>
      </w:r>
    </w:p>
    <w:p w:rsidR="00C875CD" w:rsidRPr="005A7B13" w:rsidRDefault="00C875CD" w:rsidP="00C875CD">
      <w:pPr>
        <w:pStyle w:val="phnormalnotetext"/>
      </w:pPr>
      <w:r w:rsidRPr="00C875CD">
        <w:rPr>
          <w:rStyle w:val="phnormalnote0"/>
        </w:rPr>
        <w:lastRenderedPageBreak/>
        <w:t>Примечание</w:t>
      </w:r>
      <w:r w:rsidRPr="005A7B13">
        <w:t xml:space="preserve"> – Если докладчик еще не подключился, то в окне отобразится надпись «В конференции нет докладчика».</w:t>
      </w:r>
    </w:p>
    <w:p w:rsidR="002B1B12" w:rsidRPr="005A7B13" w:rsidRDefault="00C629C7" w:rsidP="00AB54E9">
      <w:pPr>
        <w:pStyle w:val="phlistitemized1"/>
      </w:pPr>
      <w:r w:rsidRPr="005A7B13">
        <w:t>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7AC141DA" wp14:editId="63084B51">
            <wp:extent cx="247650" cy="209550"/>
            <wp:effectExtent l="19050" t="19050" r="19050" b="19050"/>
            <wp:docPr id="100052" name="Рисунок 100052" descr="_scroll_external/attachments/screenshot_202-40a054754d29d6cc21a7c13d28b27d7c8cb09510f9bf43aacf01f3a99d4b0e9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367901" name="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095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="00A638D9">
        <w:t>для выключения/</w:t>
      </w:r>
      <w:r w:rsidRPr="005A7B13">
        <w:t>отключения видео,</w:t>
      </w:r>
      <w:r w:rsidR="005A7B13">
        <w:t xml:space="preserve"> </w:t>
      </w:r>
      <w:r w:rsidRPr="005A7B13">
        <w:t>нажмите на кнопку</w:t>
      </w:r>
      <w:r w:rsidR="00C875CD">
        <w:t> </w:t>
      </w:r>
      <w:r w:rsidRPr="005A7B13">
        <w:rPr>
          <w:noProof/>
          <w:lang w:eastAsia="ru-RU"/>
        </w:rPr>
        <w:drawing>
          <wp:inline distT="0" distB="0" distL="0" distR="0" wp14:anchorId="503E5DD5" wp14:editId="03A29471">
            <wp:extent cx="209550" cy="247650"/>
            <wp:effectExtent l="19050" t="19050" r="19050" b="19050"/>
            <wp:docPr id="100053" name="Рисунок 100053" descr="_scroll_external/attachments/screenshot_199-0a6bd2e4c99e2fc5bb11aef261e28ccc2cbc09d6bfc7abeb13688cc8065d9d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68970" name="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="00A638D9">
        <w:t>для выключения/</w:t>
      </w:r>
      <w:r w:rsidRPr="005A7B13">
        <w:t>отключения микрофона,</w:t>
      </w:r>
      <w:r w:rsidR="005A7B13">
        <w:t xml:space="preserve"> </w:t>
      </w:r>
      <w:r w:rsidRPr="005A7B13">
        <w:t>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0F256149" wp14:editId="2811E3C5">
            <wp:extent cx="247650" cy="228600"/>
            <wp:effectExtent l="19050" t="19050" r="19050" b="19050"/>
            <wp:docPr id="100054" name="Рисунок 100054" descr="_scroll_external/attachments/screenshot_200-2bd955525e9ef7f25393a0605f299e7c5a513f44a7650a718424c2821f35f8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966876" name="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="00A638D9">
        <w:t>для выключения/</w:t>
      </w:r>
      <w:r w:rsidRPr="005A7B13">
        <w:t>отключения звука,</w:t>
      </w:r>
      <w:r w:rsidR="005A7B13">
        <w:t xml:space="preserve"> </w:t>
      </w:r>
      <w:r w:rsidRPr="005A7B13">
        <w:t>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515BC386" wp14:editId="4868C60B">
            <wp:extent cx="314325" cy="284389"/>
            <wp:effectExtent l="19050" t="19050" r="9525" b="20955"/>
            <wp:docPr id="100055" name="Рисунок 100055" descr="_scroll_external/attachments/image2024-4-17_15-34-51-4fe9dbf0e2cc53f6aec18a5561bb0cb9a1cad263e25a7c90157f44dd81b10fc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544095" name="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8438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>для просмотра видеоконференции в полноэкранном режиме;</w:t>
      </w:r>
    </w:p>
    <w:p w:rsidR="002B1B12" w:rsidRPr="005A7B13" w:rsidRDefault="00C629C7" w:rsidP="00AB54E9">
      <w:pPr>
        <w:pStyle w:val="phlistitemized1"/>
      </w:pPr>
      <w:r w:rsidRPr="005A7B13">
        <w:t>дождитесь подключения остальных участников видеоконференции. Нажмите на кнопку</w:t>
      </w:r>
      <w:r w:rsidR="00C875CD">
        <w:t> </w:t>
      </w:r>
      <w:r w:rsidRPr="005A7B13">
        <w:rPr>
          <w:noProof/>
          <w:lang w:eastAsia="ru-RU"/>
        </w:rPr>
        <w:drawing>
          <wp:inline distT="0" distB="0" distL="0" distR="0" wp14:anchorId="76827014" wp14:editId="0512B88A">
            <wp:extent cx="266700" cy="266700"/>
            <wp:effectExtent l="19050" t="19050" r="19050" b="19050"/>
            <wp:docPr id="100056" name="Рисунок 100056" descr="_scroll_external/attachments/screenshot_204-7bc3d50c046c710462258625b2cbcf331002de339eae0a75d637ff12f0e2c9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407298" name="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5A7B13">
        <w:t>. Откроется дополнительное окно с участниками видеоконференции</w:t>
      </w:r>
      <w:r w:rsidR="00C875CD">
        <w:t xml:space="preserve"> (</w:t>
      </w:r>
      <w:r w:rsidR="00C875CD">
        <w:fldChar w:fldCharType="begin"/>
      </w:r>
      <w:r w:rsidR="00C875CD">
        <w:instrText xml:space="preserve"> REF _Ref209082751 \h </w:instrText>
      </w:r>
      <w:r w:rsidR="00C875CD">
        <w:fldChar w:fldCharType="separate"/>
      </w:r>
      <w:r w:rsidR="005332ED">
        <w:t>Рисунок </w:t>
      </w:r>
      <w:r w:rsidR="005332ED">
        <w:rPr>
          <w:noProof/>
        </w:rPr>
        <w:t>34</w:t>
      </w:r>
      <w:r w:rsidR="00C875CD">
        <w:fldChar w:fldCharType="end"/>
      </w:r>
      <w:r w:rsidR="00C875CD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3A3E309E" wp14:editId="7EDBF6DC">
            <wp:extent cx="6295390" cy="4262433"/>
            <wp:effectExtent l="19050" t="19050" r="10160" b="24130"/>
            <wp:docPr id="100057" name="Рисунок 100057" descr="Просмотр участ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197188" name="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26243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70" w:name="_Ref209082751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34</w:t>
      </w:r>
      <w:r w:rsidR="00C629C7" w:rsidRPr="005A7B13">
        <w:fldChar w:fldCharType="end"/>
      </w:r>
      <w:bookmarkEnd w:id="70"/>
      <w:r w:rsidR="00C629C7" w:rsidRPr="005A7B13">
        <w:t xml:space="preserve"> </w:t>
      </w:r>
      <w:r w:rsidR="00C875CD">
        <w:t xml:space="preserve">– Окно с участниками </w:t>
      </w:r>
      <w:r w:rsidR="00C875CD" w:rsidRPr="005A7B13">
        <w:t>видеоконференции</w:t>
      </w:r>
    </w:p>
    <w:p w:rsidR="002B1B12" w:rsidRPr="005A7B13" w:rsidRDefault="00C629C7" w:rsidP="00AB54E9">
      <w:pPr>
        <w:pStyle w:val="phlistitemized1"/>
      </w:pPr>
      <w:r w:rsidRPr="005A7B13">
        <w:t>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579A517A" wp14:editId="5634A364">
            <wp:extent cx="266700" cy="266700"/>
            <wp:effectExtent l="19050" t="19050" r="19050" b="19050"/>
            <wp:docPr id="100058" name="Рисунок 100058" descr="_scroll_external/attachments/screenshot_203-c90da84c8f8acee9d8466dd860a5ae6f7cc7e2fc2d7d0dc4aa3090ecd7f6ac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337630" name="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>для общения с участниками ТМК во встроенном чате. Откроется дополнительное окно с общим чатом участников видеоконференции</w:t>
      </w:r>
      <w:r w:rsidR="00C875CD">
        <w:t xml:space="preserve"> (</w:t>
      </w:r>
      <w:r w:rsidR="00C875CD">
        <w:fldChar w:fldCharType="begin"/>
      </w:r>
      <w:r w:rsidR="00C875CD">
        <w:instrText xml:space="preserve"> REF _Ref209082808 \h </w:instrText>
      </w:r>
      <w:r w:rsidR="00C875CD">
        <w:fldChar w:fldCharType="separate"/>
      </w:r>
      <w:r w:rsidR="005332ED">
        <w:t>Рисунок </w:t>
      </w:r>
      <w:r w:rsidR="005332ED">
        <w:rPr>
          <w:noProof/>
        </w:rPr>
        <w:t>35</w:t>
      </w:r>
      <w:r w:rsidR="00C875CD">
        <w:fldChar w:fldCharType="end"/>
      </w:r>
      <w:r w:rsidR="00C875CD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3C6D06A6" wp14:editId="3DA4E78B">
            <wp:extent cx="6295390" cy="4232875"/>
            <wp:effectExtent l="19050" t="19050" r="10160" b="15875"/>
            <wp:docPr id="100059" name="Рисунок 100059" descr="Просмотр общего ча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06577" name="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2328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71" w:name="_Ref209082808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35</w:t>
      </w:r>
      <w:r w:rsidR="00C629C7" w:rsidRPr="005A7B13">
        <w:fldChar w:fldCharType="end"/>
      </w:r>
      <w:bookmarkEnd w:id="71"/>
      <w:r w:rsidR="00C875CD">
        <w:t xml:space="preserve"> – О</w:t>
      </w:r>
      <w:r w:rsidR="00C875CD" w:rsidRPr="005A7B13">
        <w:t>кно с общим чатом участников видеоконференции</w:t>
      </w:r>
    </w:p>
    <w:p w:rsidR="002B1B12" w:rsidRPr="005A7B13" w:rsidRDefault="00C629C7" w:rsidP="00AB54E9">
      <w:pPr>
        <w:pStyle w:val="phlistitemized1"/>
      </w:pPr>
      <w:r w:rsidRPr="005A7B13">
        <w:t>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7A53A625" wp14:editId="7619D3CC">
            <wp:extent cx="247650" cy="228600"/>
            <wp:effectExtent l="19050" t="19050" r="19050" b="19050"/>
            <wp:docPr id="100060" name="Рисунок 100060" descr="_scroll_external/attachments/screenshot_197-f4f6a92f8293c392c268163edf718578d8928b681abb8e2fbe6d8ed92381447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726163" name="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 xml:space="preserve">для демонстрации экрана во время видеоконференции. Откроется </w:t>
      </w:r>
      <w:r w:rsidR="00C875CD">
        <w:t xml:space="preserve">форма </w:t>
      </w:r>
      <w:r w:rsidRPr="005A7B13">
        <w:t>для настройки демонстрации экрана</w:t>
      </w:r>
      <w:r w:rsidR="00C875CD">
        <w:t xml:space="preserve"> (</w:t>
      </w:r>
      <w:r w:rsidR="00C875CD">
        <w:fldChar w:fldCharType="begin"/>
      </w:r>
      <w:r w:rsidR="00C875CD">
        <w:instrText xml:space="preserve"> REF _Ref209082848 \h </w:instrText>
      </w:r>
      <w:r w:rsidR="00C875CD">
        <w:fldChar w:fldCharType="separate"/>
      </w:r>
      <w:r w:rsidR="005332ED">
        <w:t>Рисунок </w:t>
      </w:r>
      <w:r w:rsidR="005332ED">
        <w:rPr>
          <w:noProof/>
        </w:rPr>
        <w:t>36</w:t>
      </w:r>
      <w:r w:rsidR="00C875CD">
        <w:fldChar w:fldCharType="end"/>
      </w:r>
      <w:r w:rsidR="00C875CD">
        <w:t>)</w:t>
      </w:r>
      <w:r w:rsidRPr="005A7B13">
        <w:t xml:space="preserve">. Выберите вариант демонстрации экрана (вкладка браузера, окно программы, весь экран) и нажмите на кнопку </w:t>
      </w:r>
      <w:r w:rsidR="005A7B13">
        <w:t>«</w:t>
      </w:r>
      <w:r w:rsidRPr="005A7B13">
        <w:t>Поделиться</w:t>
      </w:r>
      <w:r w:rsidR="005A7B13">
        <w:t>»</w:t>
      </w:r>
      <w:r w:rsidRPr="005A7B13">
        <w:t>. Для окончания демонстрации экрана 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57DF2AC6" wp14:editId="2778DCE6">
            <wp:extent cx="247650" cy="228600"/>
            <wp:effectExtent l="19050" t="19050" r="19050" b="19050"/>
            <wp:docPr id="100061" name="Рисунок 100061" descr="_scroll_external/attachments/screenshot_198-563c59ddbbb495eb46ccd4de51d5667a263390e682827647456f22e4039c5d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223244" name="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62BF3DC4" wp14:editId="5DB17CB7">
            <wp:extent cx="5715000" cy="5867400"/>
            <wp:effectExtent l="19050" t="19050" r="19050" b="19050"/>
            <wp:docPr id="100062" name="Рисунок 100062" descr="Демонстрация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569040" name="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8674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72" w:name="_Ref209082848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36</w:t>
      </w:r>
      <w:r w:rsidR="00C629C7" w:rsidRPr="005A7B13">
        <w:fldChar w:fldCharType="end"/>
      </w:r>
      <w:bookmarkEnd w:id="72"/>
      <w:r w:rsidR="00C629C7" w:rsidRPr="005A7B13">
        <w:t xml:space="preserve"> </w:t>
      </w:r>
      <w:r w:rsidR="00C875CD">
        <w:t>– Форма</w:t>
      </w:r>
      <w:r w:rsidR="00C875CD" w:rsidRPr="005A7B13">
        <w:t xml:space="preserve"> для настройки демонстрации экрана</w:t>
      </w:r>
    </w:p>
    <w:p w:rsidR="002B1B12" w:rsidRPr="005A7B13" w:rsidRDefault="00C629C7" w:rsidP="00AB54E9">
      <w:pPr>
        <w:pStyle w:val="phlistitemized1"/>
      </w:pPr>
      <w:r w:rsidRPr="005A7B13">
        <w:t>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7D0A63A0" wp14:editId="129CE797">
            <wp:extent cx="266700" cy="266700"/>
            <wp:effectExtent l="19050" t="19050" r="19050" b="19050"/>
            <wp:docPr id="100063" name="Рисунок 100063" descr="_scroll_external/attachments/image2024-4-26_16-50-31-81f9f2954df3291e7679c9d2d84c1eb58e89207f8408e2b2fcf0ac7dc1912dd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796988" name="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>для завершения видеоконференции. Закройте вкладку браузера видеоконференции и вернитесь в ЕР.</w:t>
      </w:r>
    </w:p>
    <w:p w:rsidR="002B1B12" w:rsidRPr="005A7B13" w:rsidRDefault="00C629C7">
      <w:pPr>
        <w:pStyle w:val="10"/>
      </w:pPr>
      <w:bookmarkStart w:id="73" w:name="scroll-bookmark-16"/>
      <w:bookmarkStart w:id="74" w:name="_Toc208412185"/>
      <w:bookmarkStart w:id="75" w:name="_Toc209093439"/>
      <w:r w:rsidRPr="005A7B13">
        <w:lastRenderedPageBreak/>
        <w:t>Вызов врача на дом</w:t>
      </w:r>
      <w:bookmarkEnd w:id="73"/>
      <w:bookmarkEnd w:id="74"/>
      <w:bookmarkEnd w:id="75"/>
    </w:p>
    <w:p w:rsidR="002B1B12" w:rsidRPr="005A7B13" w:rsidRDefault="00C629C7" w:rsidP="00D45EFD">
      <w:pPr>
        <w:pStyle w:val="phlistitemizedtitle"/>
      </w:pPr>
      <w:r w:rsidRPr="005A7B13">
        <w:t>Для вызова врача на дом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Default="00C629C7" w:rsidP="00AB54E9">
      <w:pPr>
        <w:pStyle w:val="phlistitemized1"/>
      </w:pPr>
      <w:r w:rsidRPr="005A7B13">
        <w:t xml:space="preserve">в главном окне ЕР нажмите на кнопку </w:t>
      </w:r>
      <w:r w:rsidR="005A7B13">
        <w:t>«</w:t>
      </w:r>
      <w:r w:rsidRPr="005A7B13">
        <w:t>Вызов врача на дом</w:t>
      </w:r>
      <w:r w:rsidR="005A7B13">
        <w:t>»</w:t>
      </w:r>
      <w:r w:rsidR="00D45EFD">
        <w:t xml:space="preserve"> (</w:t>
      </w:r>
      <w:r w:rsidR="00D45EFD">
        <w:fldChar w:fldCharType="begin"/>
      </w:r>
      <w:r w:rsidR="00D45EFD">
        <w:instrText xml:space="preserve"> REF _Ref209082962 \h </w:instrText>
      </w:r>
      <w:r w:rsidR="00D45EFD">
        <w:fldChar w:fldCharType="separate"/>
      </w:r>
      <w:r w:rsidR="005332ED">
        <w:t>Рисунок </w:t>
      </w:r>
      <w:r w:rsidR="005332ED">
        <w:rPr>
          <w:noProof/>
        </w:rPr>
        <w:t>37</w:t>
      </w:r>
      <w:r w:rsidR="00D45EFD">
        <w:fldChar w:fldCharType="end"/>
      </w:r>
      <w:r w:rsidR="00D45EFD">
        <w:t>)</w:t>
      </w:r>
      <w:r w:rsidRPr="005A7B13">
        <w:t>.</w:t>
      </w:r>
      <w:r w:rsidR="005A7B13">
        <w:t xml:space="preserve"> </w:t>
      </w:r>
      <w:r w:rsidRPr="005A7B13">
        <w:t xml:space="preserve">Откроется окно </w:t>
      </w:r>
      <w:r w:rsidR="005A7B13">
        <w:t>«</w:t>
      </w:r>
      <w:r w:rsidRPr="005A7B13">
        <w:t>Вход по документам</w:t>
      </w:r>
      <w:r w:rsidR="005A7B13">
        <w:t>»</w:t>
      </w:r>
      <w:r w:rsidR="00D45EFD">
        <w:t>/</w:t>
      </w:r>
      <w:r w:rsidR="005A7B13">
        <w:t>«</w:t>
      </w:r>
      <w:r w:rsidRPr="005A7B13">
        <w:t>Вход по логину</w:t>
      </w:r>
      <w:r w:rsidR="005A7B13">
        <w:t xml:space="preserve"> </w:t>
      </w:r>
      <w:r w:rsidRPr="005A7B13">
        <w:t>и паролю</w:t>
      </w:r>
      <w:r w:rsidR="005A7B13">
        <w:t>»</w:t>
      </w:r>
      <w:r w:rsidR="00D45EFD">
        <w:t xml:space="preserve"> (</w:t>
      </w:r>
      <w:r w:rsidR="00D45EFD">
        <w:fldChar w:fldCharType="begin"/>
      </w:r>
      <w:r w:rsidR="00D45EFD">
        <w:instrText xml:space="preserve"> REF _Ref209082999 \h </w:instrText>
      </w:r>
      <w:r w:rsidR="00D45EFD">
        <w:fldChar w:fldCharType="separate"/>
      </w:r>
      <w:r w:rsidR="005332ED">
        <w:t>Рисунок </w:t>
      </w:r>
      <w:r w:rsidR="005332ED">
        <w:rPr>
          <w:noProof/>
        </w:rPr>
        <w:t>38</w:t>
      </w:r>
      <w:r w:rsidR="00D45EFD">
        <w:fldChar w:fldCharType="end"/>
      </w:r>
      <w:r w:rsidR="00D45EFD">
        <w:t>,</w:t>
      </w:r>
      <w:r w:rsidR="00A638D9">
        <w:t xml:space="preserve"> </w:t>
      </w:r>
      <w:r w:rsidR="00D45EFD">
        <w:fldChar w:fldCharType="begin"/>
      </w:r>
      <w:r w:rsidR="00D45EFD">
        <w:instrText xml:space="preserve"> REF _Ref209083000 \h </w:instrText>
      </w:r>
      <w:r w:rsidR="00D45EFD">
        <w:fldChar w:fldCharType="separate"/>
      </w:r>
      <w:r w:rsidR="005332ED">
        <w:t>Рисунок </w:t>
      </w:r>
      <w:r w:rsidR="005332ED">
        <w:rPr>
          <w:noProof/>
        </w:rPr>
        <w:t>39</w:t>
      </w:r>
      <w:r w:rsidR="00D45EFD">
        <w:fldChar w:fldCharType="end"/>
      </w:r>
      <w:r w:rsidR="00D45EFD">
        <w:t>)</w:t>
      </w:r>
      <w:r w:rsidRPr="005A7B13">
        <w:t>;</w:t>
      </w:r>
    </w:p>
    <w:p w:rsidR="00D45EFD" w:rsidRPr="005A7B13" w:rsidRDefault="00D45EFD" w:rsidP="00D45EFD">
      <w:pPr>
        <w:pStyle w:val="phfigure"/>
      </w:pPr>
      <w:r w:rsidRPr="005A7B13">
        <w:rPr>
          <w:noProof/>
        </w:rPr>
        <w:drawing>
          <wp:inline distT="0" distB="0" distL="0" distR="0" wp14:anchorId="286D4614" wp14:editId="032625EA">
            <wp:extent cx="6295390" cy="3320832"/>
            <wp:effectExtent l="19050" t="19050" r="10160" b="13335"/>
            <wp:docPr id="100064" name="Рисунок 100064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33568" name="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D45EFD" w:rsidRPr="005A7B13" w:rsidRDefault="00FE2DC7" w:rsidP="00D45EFD">
      <w:pPr>
        <w:pStyle w:val="phfiguretitle"/>
      </w:pPr>
      <w:bookmarkStart w:id="76" w:name="_Ref209082962"/>
      <w:r>
        <w:t>Рисунок </w:t>
      </w:r>
      <w:r w:rsidR="00D45EFD" w:rsidRPr="005A7B13">
        <w:fldChar w:fldCharType="begin"/>
      </w:r>
      <w:r w:rsidR="00D45EFD" w:rsidRPr="005A7B13">
        <w:instrText>SEQ Рисунок \* ARABIC</w:instrText>
      </w:r>
      <w:r w:rsidR="00D45EFD" w:rsidRPr="005A7B13">
        <w:fldChar w:fldCharType="separate"/>
      </w:r>
      <w:r w:rsidR="005332ED">
        <w:rPr>
          <w:noProof/>
        </w:rPr>
        <w:t>37</w:t>
      </w:r>
      <w:r w:rsidR="00D45EFD" w:rsidRPr="005A7B13">
        <w:fldChar w:fldCharType="end"/>
      </w:r>
      <w:bookmarkEnd w:id="76"/>
      <w:r w:rsidR="00D45EFD" w:rsidRPr="005A7B13">
        <w:t xml:space="preserve"> </w:t>
      </w:r>
      <w:r w:rsidR="00D45EFD">
        <w:t>– К</w:t>
      </w:r>
      <w:r w:rsidR="00D45EFD" w:rsidRPr="005A7B13">
        <w:t>нопк</w:t>
      </w:r>
      <w:r w:rsidR="00D45EFD">
        <w:t>а</w:t>
      </w:r>
      <w:r w:rsidR="00D45EFD" w:rsidRPr="005A7B13">
        <w:t xml:space="preserve"> </w:t>
      </w:r>
      <w:r w:rsidR="00D45EFD">
        <w:t>«</w:t>
      </w:r>
      <w:r w:rsidR="00D45EFD" w:rsidRPr="005A7B13">
        <w:t>Вызов врача на дом</w:t>
      </w:r>
      <w:r w:rsidR="00D45EFD">
        <w:t>»</w:t>
      </w:r>
    </w:p>
    <w:p w:rsidR="00D45EFD" w:rsidRDefault="00C629C7" w:rsidP="00D45EFD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698941C5" wp14:editId="51AD1283">
            <wp:extent cx="6295390" cy="3961005"/>
            <wp:effectExtent l="19050" t="19050" r="10160" b="20955"/>
            <wp:docPr id="100065" name="Рисунок 100065" descr="_scroll_external/attachments/image2024-4-17_15-47-46-bb7aef023b145832dd2c090f1950c040e26ac3eb8320d38c38e71b082e91f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672148" name="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6100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D45EFD">
      <w:pPr>
        <w:pStyle w:val="phfiguretitle"/>
      </w:pPr>
      <w:bookmarkStart w:id="77" w:name="_Ref209082999"/>
      <w:r>
        <w:t>Рисунок </w:t>
      </w:r>
      <w:r w:rsidR="00D45EFD">
        <w:fldChar w:fldCharType="begin"/>
      </w:r>
      <w:r w:rsidR="00D45EFD">
        <w:instrText xml:space="preserve"> SEQ Рисунок \* ARABIC </w:instrText>
      </w:r>
      <w:r w:rsidR="00D45EFD">
        <w:fldChar w:fldCharType="separate"/>
      </w:r>
      <w:r w:rsidR="005332ED">
        <w:rPr>
          <w:noProof/>
        </w:rPr>
        <w:t>38</w:t>
      </w:r>
      <w:r w:rsidR="00D45EFD">
        <w:fldChar w:fldCharType="end"/>
      </w:r>
      <w:bookmarkEnd w:id="77"/>
      <w:r w:rsidR="00D45EFD">
        <w:t xml:space="preserve"> – Окно «</w:t>
      </w:r>
      <w:r w:rsidR="00D45EFD" w:rsidRPr="005A7B13">
        <w:t>Вход по документам</w:t>
      </w:r>
      <w:r w:rsidR="00D45EFD">
        <w:t>»</w:t>
      </w:r>
    </w:p>
    <w:p w:rsidR="00D45EFD" w:rsidRDefault="00C629C7" w:rsidP="00D45EFD">
      <w:pPr>
        <w:pStyle w:val="phfigure"/>
      </w:pPr>
      <w:r w:rsidRPr="005A7B13">
        <w:rPr>
          <w:noProof/>
        </w:rPr>
        <w:drawing>
          <wp:inline distT="0" distB="0" distL="0" distR="0" wp14:anchorId="77AC044D" wp14:editId="1D2E0093">
            <wp:extent cx="6295390" cy="3961005"/>
            <wp:effectExtent l="19050" t="19050" r="10160" b="20955"/>
            <wp:docPr id="100066" name="Рисунок 100066" descr="_scroll_external/attachments/image2024-4-17_15-49-27-f9f3150baebf47c3dbd4f743c78702e95e448ecdeda014340f4b50e0a8f341d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913720" name="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6100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D45EFD">
      <w:pPr>
        <w:pStyle w:val="phfiguretitle"/>
      </w:pPr>
      <w:bookmarkStart w:id="78" w:name="_Ref209083000"/>
      <w:r>
        <w:t>Рисунок </w:t>
      </w:r>
      <w:r w:rsidR="00D45EFD">
        <w:fldChar w:fldCharType="begin"/>
      </w:r>
      <w:r w:rsidR="00D45EFD">
        <w:instrText xml:space="preserve"> SEQ Рисунок \* ARABIC </w:instrText>
      </w:r>
      <w:r w:rsidR="00D45EFD">
        <w:fldChar w:fldCharType="separate"/>
      </w:r>
      <w:r w:rsidR="005332ED">
        <w:rPr>
          <w:noProof/>
        </w:rPr>
        <w:t>39</w:t>
      </w:r>
      <w:r w:rsidR="00D45EFD">
        <w:fldChar w:fldCharType="end"/>
      </w:r>
      <w:bookmarkEnd w:id="78"/>
      <w:r w:rsidR="00D45EFD">
        <w:t xml:space="preserve"> – Окно «</w:t>
      </w:r>
      <w:r w:rsidR="00D45EFD" w:rsidRPr="005A7B13">
        <w:t>Вход по логину</w:t>
      </w:r>
      <w:r w:rsidR="00D45EFD">
        <w:t xml:space="preserve"> </w:t>
      </w:r>
      <w:r w:rsidR="00D45EFD" w:rsidRPr="005A7B13">
        <w:t>и паролю</w:t>
      </w:r>
      <w:r w:rsidR="00D45EFD">
        <w:t>»</w:t>
      </w:r>
    </w:p>
    <w:p w:rsidR="002B1B12" w:rsidRPr="005A7B13" w:rsidRDefault="00C629C7" w:rsidP="00AB54E9">
      <w:pPr>
        <w:pStyle w:val="phlistitemized1"/>
      </w:pPr>
      <w:r w:rsidRPr="005A7B13">
        <w:t>выберите вариант записи по персональным данным или по логину и паролю;</w:t>
      </w:r>
    </w:p>
    <w:p w:rsidR="00D45EFD" w:rsidRPr="005A7B13" w:rsidRDefault="00D45EFD" w:rsidP="00D45EFD">
      <w:pPr>
        <w:pStyle w:val="phnormalnotetext"/>
      </w:pPr>
      <w:r w:rsidRPr="00D45EFD">
        <w:rPr>
          <w:rStyle w:val="phnormalnote0"/>
        </w:rPr>
        <w:lastRenderedPageBreak/>
        <w:t>Примечание</w:t>
      </w:r>
      <w:r w:rsidRPr="005A7B13">
        <w:t xml:space="preserve"> – Для входа по логину и паролю необходимо зарегистрироваться в ЕР. Регистрация подробно описана в </w:t>
      </w:r>
      <w:r>
        <w:t>п. </w:t>
      </w:r>
      <w:r>
        <w:fldChar w:fldCharType="begin"/>
      </w:r>
      <w:r>
        <w:instrText xml:space="preserve"> REF scroll-bookmark-5 \r \h </w:instrText>
      </w:r>
      <w:r>
        <w:fldChar w:fldCharType="separate"/>
      </w:r>
      <w:r w:rsidR="005332ED">
        <w:t>2</w:t>
      </w:r>
      <w:r>
        <w:fldChar w:fldCharType="end"/>
      </w:r>
      <w:r w:rsidRPr="005A7B13">
        <w:t>.</w:t>
      </w:r>
    </w:p>
    <w:p w:rsidR="002B1B12" w:rsidRPr="005A7B13" w:rsidRDefault="00C629C7" w:rsidP="00AB54E9">
      <w:pPr>
        <w:pStyle w:val="phlistitemized1"/>
      </w:pPr>
      <w:r w:rsidRPr="005A7B13">
        <w:t>укажите требуемые данные и</w:t>
      </w:r>
      <w:r w:rsidR="005A7B13">
        <w:t xml:space="preserve"> </w:t>
      </w:r>
      <w:r w:rsidRPr="005A7B13">
        <w:t xml:space="preserve">нажмите на кнопку </w:t>
      </w:r>
      <w:r w:rsidR="005A7B13">
        <w:t>«</w:t>
      </w:r>
      <w:r w:rsidRPr="005A7B13">
        <w:t>Продолжить</w:t>
      </w:r>
      <w:r w:rsidR="005A7B13">
        <w:t>»</w:t>
      </w:r>
      <w:r w:rsidRPr="005A7B13">
        <w:t xml:space="preserve">. Если гражданин выступает в качестве законного представителя для другого гражданина, то откроется окно </w:t>
      </w:r>
      <w:r w:rsidR="00D45EFD">
        <w:t>в</w:t>
      </w:r>
      <w:r w:rsidRPr="005A7B13">
        <w:t>ыбор</w:t>
      </w:r>
      <w:r w:rsidR="00D45EFD">
        <w:t>а</w:t>
      </w:r>
      <w:r w:rsidRPr="005A7B13">
        <w:t xml:space="preserve"> пользователя</w:t>
      </w:r>
      <w:r w:rsidR="00D45EFD">
        <w:t xml:space="preserve"> (</w:t>
      </w:r>
      <w:r w:rsidR="00D45EFD">
        <w:fldChar w:fldCharType="begin"/>
      </w:r>
      <w:r w:rsidR="00D45EFD">
        <w:instrText xml:space="preserve"> REF _Ref209083095 \h </w:instrText>
      </w:r>
      <w:r w:rsidR="00D45EFD">
        <w:fldChar w:fldCharType="separate"/>
      </w:r>
      <w:r w:rsidR="005332ED">
        <w:t>Рисунок </w:t>
      </w:r>
      <w:r w:rsidR="005332ED">
        <w:rPr>
          <w:noProof/>
        </w:rPr>
        <w:t>40</w:t>
      </w:r>
      <w:r w:rsidR="00D45EFD">
        <w:fldChar w:fldCharType="end"/>
      </w:r>
      <w:r w:rsidR="00D45EFD">
        <w:t>)</w:t>
      </w:r>
      <w:r w:rsidRPr="005A7B13">
        <w:t>, иначе отобразится окно выбора МО;</w:t>
      </w:r>
    </w:p>
    <w:p w:rsidR="00D45EFD" w:rsidRPr="005A7B13" w:rsidRDefault="00D45EFD" w:rsidP="00D45EFD">
      <w:pPr>
        <w:pStyle w:val="phnormalnote"/>
      </w:pPr>
      <w:r w:rsidRPr="005A7B13">
        <w:t>Примечания</w:t>
      </w:r>
    </w:p>
    <w:p w:rsidR="00D45EFD" w:rsidRPr="005A7B13" w:rsidRDefault="00D45EFD" w:rsidP="00D45EFD">
      <w:pPr>
        <w:pStyle w:val="phnormalnotetext"/>
      </w:pPr>
      <w:r>
        <w:t xml:space="preserve">1 </w:t>
      </w:r>
      <w:r w:rsidRPr="005A7B13">
        <w:t>Набор требуемых данных для входа по персональным данным в ЕР может отличаться в зависимости от настроек.</w:t>
      </w:r>
    </w:p>
    <w:p w:rsidR="00D45EFD" w:rsidRDefault="00D45EFD" w:rsidP="00D45EFD">
      <w:pPr>
        <w:pStyle w:val="phnormalnotetext"/>
        <w:rPr>
          <w:noProof/>
        </w:rPr>
      </w:pPr>
      <w:r>
        <w:t xml:space="preserve">2 </w:t>
      </w:r>
      <w:r w:rsidRPr="005A7B13">
        <w:t xml:space="preserve">Для вызова врача на дом ребенку необходимо, чтобы в медицинской персональной карте ребенка в </w:t>
      </w:r>
      <w:r>
        <w:t>Системе</w:t>
      </w:r>
      <w:r w:rsidRPr="005A7B13">
        <w:t xml:space="preserve"> был указан законный представитель. Тогда при входе в ЕР под учетной записью представителя он сможет выбрать учетную запись ребенка в качестве пользователя.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08D8D1F6" wp14:editId="00FB7395">
            <wp:extent cx="6295390" cy="3995664"/>
            <wp:effectExtent l="19050" t="19050" r="10160" b="24130"/>
            <wp:docPr id="100067" name="Рисунок 100067" descr="Окно выбора пользова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684285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9566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79" w:name="_Ref209083095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40</w:t>
      </w:r>
      <w:r w:rsidR="00C629C7" w:rsidRPr="005A7B13">
        <w:fldChar w:fldCharType="end"/>
      </w:r>
      <w:bookmarkEnd w:id="79"/>
      <w:r w:rsidR="00D45EFD">
        <w:t xml:space="preserve"> –</w:t>
      </w:r>
      <w:r w:rsidR="00C629C7" w:rsidRPr="005A7B13">
        <w:t xml:space="preserve"> Окно выбора пользователя</w:t>
      </w:r>
    </w:p>
    <w:p w:rsidR="002B1B12" w:rsidRPr="005A7B13" w:rsidRDefault="00C629C7" w:rsidP="00AB54E9">
      <w:pPr>
        <w:pStyle w:val="phlistitemized1"/>
      </w:pPr>
      <w:r w:rsidRPr="005A7B13">
        <w:t>выберите себя или гражданина, для которого вы являетесь законным представителем. Откроется окно выбора МО</w:t>
      </w:r>
      <w:r w:rsidR="00D45EFD">
        <w:t xml:space="preserve"> (</w:t>
      </w:r>
      <w:r w:rsidR="00D45EFD">
        <w:fldChar w:fldCharType="begin"/>
      </w:r>
      <w:r w:rsidR="00D45EFD">
        <w:instrText xml:space="preserve"> REF _Ref209083122 \h </w:instrText>
      </w:r>
      <w:r w:rsidR="00D45EFD">
        <w:fldChar w:fldCharType="separate"/>
      </w:r>
      <w:r w:rsidR="005332ED">
        <w:t>Рисунок </w:t>
      </w:r>
      <w:r w:rsidR="005332ED">
        <w:rPr>
          <w:noProof/>
        </w:rPr>
        <w:t>41</w:t>
      </w:r>
      <w:r w:rsidR="00D45EFD">
        <w:fldChar w:fldCharType="end"/>
      </w:r>
      <w:r w:rsidR="00D45EFD">
        <w:t>)</w:t>
      </w:r>
      <w:r w:rsidRPr="005A7B13">
        <w:t>;</w:t>
      </w:r>
    </w:p>
    <w:p w:rsidR="00D45EFD" w:rsidRPr="005A7B13" w:rsidRDefault="00D45EFD" w:rsidP="00D45EFD">
      <w:pPr>
        <w:pStyle w:val="phnormalnotetext"/>
      </w:pPr>
      <w:r w:rsidRPr="00D45EFD">
        <w:rPr>
          <w:rStyle w:val="phnormalnote0"/>
        </w:rPr>
        <w:t>Примечание</w:t>
      </w:r>
      <w:r w:rsidRPr="005A7B13">
        <w:t xml:space="preserve"> – МО и филиалы МО отображаются только по прикреплению авторизованного пациента.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498DCADC" wp14:editId="5FAC2872">
            <wp:extent cx="6295390" cy="2844035"/>
            <wp:effectExtent l="19050" t="19050" r="10160" b="13970"/>
            <wp:docPr id="100068" name="Рисунок 100068" descr="Окно выбора М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182550" name="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84403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80" w:name="_Ref209083122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41</w:t>
      </w:r>
      <w:r w:rsidR="00C629C7" w:rsidRPr="005A7B13">
        <w:fldChar w:fldCharType="end"/>
      </w:r>
      <w:bookmarkEnd w:id="80"/>
      <w:r w:rsidR="00C629C7" w:rsidRPr="005A7B13">
        <w:t xml:space="preserve"> </w:t>
      </w:r>
      <w:r w:rsidR="00D45EFD">
        <w:t xml:space="preserve">– </w:t>
      </w:r>
      <w:r w:rsidR="00C629C7" w:rsidRPr="005A7B13">
        <w:t>Окно выбора МО</w:t>
      </w:r>
    </w:p>
    <w:p w:rsidR="002B1B12" w:rsidRPr="005A7B13" w:rsidRDefault="00C629C7" w:rsidP="00AB54E9">
      <w:pPr>
        <w:pStyle w:val="phlistitemized1"/>
      </w:pPr>
      <w:r w:rsidRPr="005A7B13">
        <w:t xml:space="preserve">выберите МО, из которой хотите произвести вызов врача на дом. Если у МО есть филиалы, то откроется соответствующее окно </w:t>
      </w:r>
      <w:r w:rsidR="005A7B13">
        <w:t>«</w:t>
      </w:r>
      <w:r w:rsidRPr="005A7B13">
        <w:t>Филиалы</w:t>
      </w:r>
      <w:r w:rsidR="005A7B13">
        <w:t>»</w:t>
      </w:r>
      <w:r w:rsidR="00D45EFD">
        <w:t xml:space="preserve"> (</w:t>
      </w:r>
      <w:r w:rsidR="00D45EFD">
        <w:fldChar w:fldCharType="begin"/>
      </w:r>
      <w:r w:rsidR="00D45EFD">
        <w:instrText xml:space="preserve"> REF _Ref209083143 \h </w:instrText>
      </w:r>
      <w:r w:rsidR="00D45EFD">
        <w:fldChar w:fldCharType="separate"/>
      </w:r>
      <w:r w:rsidR="005332ED">
        <w:t>Рисунок </w:t>
      </w:r>
      <w:r w:rsidR="005332ED">
        <w:rPr>
          <w:noProof/>
        </w:rPr>
        <w:t>42</w:t>
      </w:r>
      <w:r w:rsidR="00D45EFD">
        <w:fldChar w:fldCharType="end"/>
      </w:r>
      <w:r w:rsidR="00D45EFD">
        <w:t>)</w:t>
      </w:r>
      <w:r w:rsidRPr="005A7B13">
        <w:t xml:space="preserve">, иначе отобразится окно </w:t>
      </w:r>
      <w:r w:rsidR="005A7B13">
        <w:t>«</w:t>
      </w:r>
      <w:r w:rsidRPr="005A7B13">
        <w:t>Симптомы</w:t>
      </w:r>
      <w:r w:rsidR="005A7B13">
        <w:t>»</w:t>
      </w:r>
      <w:r w:rsidRPr="005A7B13">
        <w:t>. Выберите филиал;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6A989080" wp14:editId="79EC7EB3">
            <wp:extent cx="6295390" cy="2836629"/>
            <wp:effectExtent l="19050" t="19050" r="10160" b="20955"/>
            <wp:docPr id="100069" name="Рисунок 100069" descr="Окно выбора филиа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882518" name="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83662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81" w:name="_Ref209083143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42</w:t>
      </w:r>
      <w:r w:rsidR="00C629C7" w:rsidRPr="005A7B13">
        <w:fldChar w:fldCharType="end"/>
      </w:r>
      <w:bookmarkEnd w:id="81"/>
      <w:r w:rsidR="00D45EFD">
        <w:t xml:space="preserve"> –</w:t>
      </w:r>
      <w:r w:rsidR="00C629C7" w:rsidRPr="005A7B13">
        <w:t xml:space="preserve"> Окно </w:t>
      </w:r>
      <w:r w:rsidR="00D45EFD">
        <w:t>«</w:t>
      </w:r>
      <w:r w:rsidR="00D45EFD" w:rsidRPr="005A7B13">
        <w:t>Филиалы</w:t>
      </w:r>
      <w:r w:rsidR="00D45EFD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откроется окно </w:t>
      </w:r>
      <w:r w:rsidR="005A7B13">
        <w:t>«</w:t>
      </w:r>
      <w:r w:rsidRPr="005A7B13">
        <w:t>Симптомы</w:t>
      </w:r>
      <w:r w:rsidR="005A7B13">
        <w:t>»</w:t>
      </w:r>
      <w:r w:rsidR="001F6EFE">
        <w:t xml:space="preserve"> (</w:t>
      </w:r>
      <w:r w:rsidR="001F6EFE">
        <w:fldChar w:fldCharType="begin"/>
      </w:r>
      <w:r w:rsidR="001F6EFE">
        <w:instrText xml:space="preserve"> REF _Ref209083188 \h </w:instrText>
      </w:r>
      <w:r w:rsidR="001F6EFE">
        <w:fldChar w:fldCharType="separate"/>
      </w:r>
      <w:r w:rsidR="005332ED">
        <w:t>Рисунок </w:t>
      </w:r>
      <w:r w:rsidR="005332ED">
        <w:rPr>
          <w:noProof/>
        </w:rPr>
        <w:t>43</w:t>
      </w:r>
      <w:r w:rsidR="001F6EFE">
        <w:fldChar w:fldCharType="end"/>
      </w:r>
      <w:r w:rsidR="001F6EFE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00C59111" wp14:editId="365AEC5A">
            <wp:extent cx="6295390" cy="2908707"/>
            <wp:effectExtent l="19050" t="19050" r="10160" b="25400"/>
            <wp:docPr id="100070" name="Рисунок 100070" descr="Окно ввода симптом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934501" name="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90870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82" w:name="_Ref209083188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43</w:t>
      </w:r>
      <w:r w:rsidR="00C629C7" w:rsidRPr="005A7B13">
        <w:fldChar w:fldCharType="end"/>
      </w:r>
      <w:bookmarkEnd w:id="82"/>
      <w:r w:rsidR="00C629C7" w:rsidRPr="005A7B13">
        <w:t xml:space="preserve"> </w:t>
      </w:r>
      <w:r w:rsidR="001F6EFE">
        <w:t xml:space="preserve">– </w:t>
      </w:r>
      <w:r w:rsidR="00C629C7" w:rsidRPr="005A7B13">
        <w:t xml:space="preserve">Окно </w:t>
      </w:r>
      <w:r w:rsidR="001F6EFE">
        <w:t>«</w:t>
      </w:r>
      <w:r w:rsidR="001F6EFE" w:rsidRPr="005A7B13">
        <w:t>Симптомы</w:t>
      </w:r>
      <w:r w:rsidR="001F6EFE">
        <w:t>»</w:t>
      </w:r>
    </w:p>
    <w:p w:rsidR="001F6EFE" w:rsidRDefault="00C629C7" w:rsidP="00AB54E9">
      <w:pPr>
        <w:pStyle w:val="phlistitemized1"/>
      </w:pPr>
      <w:r w:rsidRPr="005A7B13">
        <w:t>заполните поля согласно таблице ниже</w:t>
      </w:r>
      <w:r w:rsidR="001F6EFE">
        <w:t xml:space="preserve"> (</w:t>
      </w:r>
      <w:r w:rsidR="001F6EFE">
        <w:fldChar w:fldCharType="begin"/>
      </w:r>
      <w:r w:rsidR="001F6EFE">
        <w:instrText xml:space="preserve"> REF _Ref209083222 \h </w:instrText>
      </w:r>
      <w:r w:rsidR="001F6EFE">
        <w:fldChar w:fldCharType="separate"/>
      </w:r>
      <w:r w:rsidR="005332ED">
        <w:rPr>
          <w:spacing w:val="20"/>
        </w:rPr>
        <w:t>Таблица </w:t>
      </w:r>
      <w:r w:rsidR="005332ED">
        <w:rPr>
          <w:noProof/>
        </w:rPr>
        <w:t>1</w:t>
      </w:r>
      <w:r w:rsidR="001F6EFE">
        <w:fldChar w:fldCharType="end"/>
      </w:r>
      <w:r w:rsidR="001F6EFE">
        <w:t>)</w:t>
      </w:r>
      <w:r w:rsidRPr="005A7B13">
        <w:t>;</w:t>
      </w:r>
    </w:p>
    <w:p w:rsidR="002B1B12" w:rsidRPr="005A7B13" w:rsidRDefault="00FE2DC7" w:rsidP="001F6EFE">
      <w:pPr>
        <w:pStyle w:val="phtabletitle"/>
      </w:pPr>
      <w:bookmarkStart w:id="83" w:name="_Ref209083222"/>
      <w:r>
        <w:rPr>
          <w:spacing w:val="20"/>
        </w:rPr>
        <w:t>Таблица </w:t>
      </w:r>
      <w:r w:rsidR="00C629C7" w:rsidRPr="005A7B13">
        <w:fldChar w:fldCharType="begin"/>
      </w:r>
      <w:r w:rsidR="00C629C7" w:rsidRPr="005A7B13">
        <w:instrText>SEQ Таблица \* ARABIC</w:instrText>
      </w:r>
      <w:r w:rsidR="00C629C7" w:rsidRPr="005A7B13">
        <w:fldChar w:fldCharType="separate"/>
      </w:r>
      <w:r w:rsidR="005332ED">
        <w:rPr>
          <w:noProof/>
        </w:rPr>
        <w:t>1</w:t>
      </w:r>
      <w:r w:rsidR="00C629C7" w:rsidRPr="005A7B13">
        <w:fldChar w:fldCharType="end"/>
      </w:r>
      <w:bookmarkEnd w:id="83"/>
      <w:r w:rsidR="00C629C7" w:rsidRPr="005A7B13">
        <w:t xml:space="preserve"> </w:t>
      </w:r>
      <w:r w:rsidR="001F6EFE">
        <w:t xml:space="preserve">– </w:t>
      </w:r>
      <w:r w:rsidR="00C629C7" w:rsidRPr="005A7B13">
        <w:t>Поля окна ввода симптомов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76"/>
        <w:gridCol w:w="1858"/>
        <w:gridCol w:w="6180"/>
      </w:tblGrid>
      <w:tr w:rsidR="005A7B13" w:rsidRPr="005A7B13" w:rsidTr="00DF09E1">
        <w:trPr>
          <w:tblHeader/>
        </w:trPr>
        <w:tc>
          <w:tcPr>
            <w:tcW w:w="1141" w:type="pct"/>
          </w:tcPr>
          <w:p w:rsidR="002B1B12" w:rsidRPr="005A7B13" w:rsidRDefault="00C629C7" w:rsidP="005A7B13">
            <w:pPr>
              <w:pStyle w:val="phtablecolcaption"/>
            </w:pPr>
            <w:bookmarkStart w:id="84" w:name="scroll-bookmark-17"/>
            <w:r w:rsidRPr="005A7B13">
              <w:t>Наименование поля</w:t>
            </w:r>
            <w:bookmarkEnd w:id="84"/>
          </w:p>
        </w:tc>
        <w:tc>
          <w:tcPr>
            <w:tcW w:w="892" w:type="pct"/>
          </w:tcPr>
          <w:p w:rsidR="002B1B12" w:rsidRPr="005A7B13" w:rsidRDefault="00C629C7" w:rsidP="005A7B13">
            <w:pPr>
              <w:pStyle w:val="phtablecolcaption"/>
            </w:pPr>
            <w:r w:rsidRPr="005A7B13">
              <w:t>Обязательность</w:t>
            </w:r>
          </w:p>
        </w:tc>
        <w:tc>
          <w:tcPr>
            <w:tcW w:w="2967" w:type="pct"/>
          </w:tcPr>
          <w:p w:rsidR="002B1B12" w:rsidRPr="005A7B13" w:rsidRDefault="00C629C7" w:rsidP="005A7B13">
            <w:pPr>
              <w:pStyle w:val="phtablecolcaption"/>
            </w:pPr>
            <w:r w:rsidRPr="005A7B13">
              <w:t>Пояснение</w:t>
            </w:r>
          </w:p>
        </w:tc>
      </w:tr>
      <w:tr w:rsidR="005A7B13" w:rsidRPr="005A7B13" w:rsidTr="001F6EFE">
        <w:tc>
          <w:tcPr>
            <w:tcW w:w="1141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Причины вызова/ Симптомы</w:t>
            </w:r>
          </w:p>
        </w:tc>
        <w:tc>
          <w:tcPr>
            <w:tcW w:w="892" w:type="pct"/>
          </w:tcPr>
          <w:p w:rsidR="002B1B12" w:rsidRPr="005A7B13" w:rsidRDefault="00C629C7" w:rsidP="001F6EFE">
            <w:pPr>
              <w:pStyle w:val="phtablecellcenter"/>
            </w:pPr>
            <w:r w:rsidRPr="005A7B13">
              <w:t>✅</w:t>
            </w:r>
          </w:p>
        </w:tc>
        <w:tc>
          <w:tcPr>
            <w:tcW w:w="2967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Введите причину вызова, опишите симптомы</w:t>
            </w:r>
          </w:p>
        </w:tc>
      </w:tr>
      <w:tr w:rsidR="005A7B13" w:rsidRPr="005A7B13" w:rsidTr="001F6EFE">
        <w:tc>
          <w:tcPr>
            <w:tcW w:w="1141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Неотложный вызов</w:t>
            </w:r>
          </w:p>
        </w:tc>
        <w:tc>
          <w:tcPr>
            <w:tcW w:w="892" w:type="pct"/>
          </w:tcPr>
          <w:p w:rsidR="002B1B12" w:rsidRPr="005A7B13" w:rsidRDefault="002B1B12" w:rsidP="001F6EFE">
            <w:pPr>
              <w:pStyle w:val="phtablecellcenter"/>
            </w:pPr>
          </w:p>
        </w:tc>
        <w:tc>
          <w:tcPr>
            <w:tcW w:w="2967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 xml:space="preserve">Нажмите на кнопку </w:t>
            </w:r>
            <w:r w:rsidR="005A7B13" w:rsidRPr="005A7B13">
              <w:t>«</w:t>
            </w:r>
            <w:r w:rsidRPr="005A7B13">
              <w:t>Да</w:t>
            </w:r>
            <w:r w:rsidR="005A7B13" w:rsidRPr="005A7B13">
              <w:t>»</w:t>
            </w:r>
            <w:r w:rsidRPr="005A7B13">
              <w:t>, если вызов является неотложным</w:t>
            </w:r>
          </w:p>
        </w:tc>
      </w:tr>
      <w:tr w:rsidR="005A7B13" w:rsidRPr="005A7B13" w:rsidTr="001F6EFE">
        <w:tc>
          <w:tcPr>
            <w:tcW w:w="1141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Новорожденный</w:t>
            </w:r>
          </w:p>
        </w:tc>
        <w:tc>
          <w:tcPr>
            <w:tcW w:w="892" w:type="pct"/>
          </w:tcPr>
          <w:p w:rsidR="002B1B12" w:rsidRPr="005A7B13" w:rsidRDefault="002B1B12" w:rsidP="001F6EFE">
            <w:pPr>
              <w:pStyle w:val="phtablecellcenter"/>
            </w:pPr>
          </w:p>
        </w:tc>
        <w:tc>
          <w:tcPr>
            <w:tcW w:w="2967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 xml:space="preserve">Нажмите на кнопку </w:t>
            </w:r>
            <w:r w:rsidR="005A7B13" w:rsidRPr="005A7B13">
              <w:t>«</w:t>
            </w:r>
            <w:r w:rsidRPr="005A7B13">
              <w:t>Да</w:t>
            </w:r>
            <w:r w:rsidR="005A7B13" w:rsidRPr="005A7B13">
              <w:t>»</w:t>
            </w:r>
            <w:r w:rsidRPr="005A7B13">
              <w:t>, если пациент новорожденный</w:t>
            </w:r>
          </w:p>
        </w:tc>
      </w:tr>
    </w:tbl>
    <w:p w:rsidR="001F6EFE" w:rsidRDefault="001F6EFE" w:rsidP="001F6EFE">
      <w:pPr>
        <w:pStyle w:val="phnormal"/>
      </w:pP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Продолжить</w:t>
      </w:r>
      <w:r w:rsidR="005A7B13">
        <w:t>»</w:t>
      </w:r>
      <w:r w:rsidRPr="005A7B13">
        <w:t xml:space="preserve">. Откроется окно </w:t>
      </w:r>
      <w:r w:rsidR="005A7B13">
        <w:t>«</w:t>
      </w:r>
      <w:r w:rsidRPr="005A7B13">
        <w:t>Контакты</w:t>
      </w:r>
      <w:r w:rsidR="005A7B13">
        <w:t>»</w:t>
      </w:r>
      <w:r w:rsidR="001F6EFE">
        <w:t xml:space="preserve"> (</w:t>
      </w:r>
      <w:r w:rsidR="001F6EFE">
        <w:fldChar w:fldCharType="begin"/>
      </w:r>
      <w:r w:rsidR="001F6EFE">
        <w:instrText xml:space="preserve"> REF _Ref209083248 \h </w:instrText>
      </w:r>
      <w:r w:rsidR="001F6EFE">
        <w:fldChar w:fldCharType="separate"/>
      </w:r>
      <w:r w:rsidR="005332ED">
        <w:t>Рисунок </w:t>
      </w:r>
      <w:r w:rsidR="005332ED">
        <w:rPr>
          <w:noProof/>
        </w:rPr>
        <w:t>44</w:t>
      </w:r>
      <w:r w:rsidR="001F6EFE">
        <w:fldChar w:fldCharType="end"/>
      </w:r>
      <w:r w:rsidR="001F6EFE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592A14DB" wp14:editId="3E6F0AE6">
            <wp:extent cx="6295390" cy="2896777"/>
            <wp:effectExtent l="19050" t="19050" r="10160" b="18415"/>
            <wp:docPr id="100071" name="Рисунок 100071" descr="Окно ввода контак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305501" name="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89677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85" w:name="_Ref209083248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44</w:t>
      </w:r>
      <w:r w:rsidR="00C629C7" w:rsidRPr="005A7B13">
        <w:fldChar w:fldCharType="end"/>
      </w:r>
      <w:bookmarkEnd w:id="85"/>
      <w:r w:rsidR="00C629C7" w:rsidRPr="005A7B13">
        <w:t xml:space="preserve"> </w:t>
      </w:r>
      <w:r w:rsidR="001F6EFE">
        <w:t xml:space="preserve">– </w:t>
      </w:r>
      <w:r w:rsidR="00C629C7" w:rsidRPr="005A7B13">
        <w:t xml:space="preserve">Окно </w:t>
      </w:r>
      <w:r w:rsidR="001F6EFE">
        <w:t>«</w:t>
      </w:r>
      <w:r w:rsidR="001F6EFE" w:rsidRPr="005A7B13">
        <w:t>Контакты</w:t>
      </w:r>
      <w:r w:rsidR="001F6EFE">
        <w:t>»</w:t>
      </w:r>
    </w:p>
    <w:p w:rsidR="001F6EFE" w:rsidRDefault="00C629C7" w:rsidP="00AB54E9">
      <w:pPr>
        <w:pStyle w:val="phlistitemized1"/>
      </w:pPr>
      <w:r w:rsidRPr="005A7B13">
        <w:lastRenderedPageBreak/>
        <w:t>заполните поля согласно таблице ниже</w:t>
      </w:r>
      <w:r w:rsidR="001F6EFE">
        <w:t xml:space="preserve"> (</w:t>
      </w:r>
      <w:r w:rsidR="001F6EFE">
        <w:fldChar w:fldCharType="begin"/>
      </w:r>
      <w:r w:rsidR="001F6EFE">
        <w:instrText xml:space="preserve"> REF _Ref209083266 \h </w:instrText>
      </w:r>
      <w:r w:rsidR="001F6EFE">
        <w:fldChar w:fldCharType="separate"/>
      </w:r>
      <w:r w:rsidR="005332ED">
        <w:rPr>
          <w:spacing w:val="20"/>
        </w:rPr>
        <w:t>Таблица </w:t>
      </w:r>
      <w:r w:rsidR="005332ED">
        <w:rPr>
          <w:noProof/>
        </w:rPr>
        <w:t>2</w:t>
      </w:r>
      <w:r w:rsidR="001F6EFE">
        <w:fldChar w:fldCharType="end"/>
      </w:r>
      <w:r w:rsidR="001F6EFE">
        <w:t>)</w:t>
      </w:r>
      <w:r w:rsidRPr="005A7B13">
        <w:t>;</w:t>
      </w:r>
    </w:p>
    <w:p w:rsidR="002B1B12" w:rsidRPr="005A7B13" w:rsidRDefault="00FE2DC7" w:rsidP="001F6EFE">
      <w:pPr>
        <w:pStyle w:val="phtabletitle"/>
      </w:pPr>
      <w:bookmarkStart w:id="86" w:name="_Ref209083266"/>
      <w:r>
        <w:rPr>
          <w:spacing w:val="20"/>
        </w:rPr>
        <w:t>Таблица </w:t>
      </w:r>
      <w:r w:rsidR="00C629C7" w:rsidRPr="005A7B13">
        <w:fldChar w:fldCharType="begin"/>
      </w:r>
      <w:r w:rsidR="00C629C7" w:rsidRPr="005A7B13">
        <w:instrText>SEQ Таблица \* ARABIC</w:instrText>
      </w:r>
      <w:r w:rsidR="00C629C7" w:rsidRPr="005A7B13">
        <w:fldChar w:fldCharType="separate"/>
      </w:r>
      <w:r w:rsidR="005332ED">
        <w:rPr>
          <w:noProof/>
        </w:rPr>
        <w:t>2</w:t>
      </w:r>
      <w:r w:rsidR="00C629C7" w:rsidRPr="005A7B13">
        <w:fldChar w:fldCharType="end"/>
      </w:r>
      <w:bookmarkEnd w:id="86"/>
      <w:r w:rsidR="00C629C7" w:rsidRPr="005A7B13">
        <w:t xml:space="preserve"> </w:t>
      </w:r>
      <w:r w:rsidR="001F6EFE">
        <w:t xml:space="preserve">– </w:t>
      </w:r>
      <w:r w:rsidR="00C629C7" w:rsidRPr="005A7B13">
        <w:t>Поля окна ввода контактов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76"/>
        <w:gridCol w:w="1985"/>
        <w:gridCol w:w="6053"/>
      </w:tblGrid>
      <w:tr w:rsidR="005A7B13" w:rsidRPr="005A7B13" w:rsidTr="00DF09E1">
        <w:trPr>
          <w:tblHeader/>
        </w:trPr>
        <w:tc>
          <w:tcPr>
            <w:tcW w:w="1141" w:type="pct"/>
          </w:tcPr>
          <w:p w:rsidR="002B1B12" w:rsidRPr="005A7B13" w:rsidRDefault="00C629C7" w:rsidP="005A7B13">
            <w:pPr>
              <w:pStyle w:val="phtablecolcaption"/>
            </w:pPr>
            <w:bookmarkStart w:id="87" w:name="scroll-bookmark-18"/>
            <w:r w:rsidRPr="005A7B13">
              <w:t>Наименование поля</w:t>
            </w:r>
            <w:bookmarkEnd w:id="87"/>
          </w:p>
        </w:tc>
        <w:tc>
          <w:tcPr>
            <w:tcW w:w="953" w:type="pct"/>
          </w:tcPr>
          <w:p w:rsidR="002B1B12" w:rsidRPr="005A7B13" w:rsidRDefault="00C629C7" w:rsidP="005A7B13">
            <w:pPr>
              <w:pStyle w:val="phtablecolcaption"/>
            </w:pPr>
            <w:r w:rsidRPr="005A7B13">
              <w:t>Обязательность</w:t>
            </w:r>
          </w:p>
        </w:tc>
        <w:tc>
          <w:tcPr>
            <w:tcW w:w="2906" w:type="pct"/>
          </w:tcPr>
          <w:p w:rsidR="002B1B12" w:rsidRPr="005A7B13" w:rsidRDefault="00C629C7" w:rsidP="005A7B13">
            <w:pPr>
              <w:pStyle w:val="phtablecolcaption"/>
            </w:pPr>
            <w:r w:rsidRPr="005A7B13">
              <w:t>Пояснение</w:t>
            </w:r>
          </w:p>
        </w:tc>
      </w:tr>
      <w:tr w:rsidR="005A7B13" w:rsidRPr="005A7B13" w:rsidTr="001F6EFE">
        <w:tc>
          <w:tcPr>
            <w:tcW w:w="1141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Номер мобильного телефона</w:t>
            </w:r>
          </w:p>
        </w:tc>
        <w:tc>
          <w:tcPr>
            <w:tcW w:w="953" w:type="pct"/>
          </w:tcPr>
          <w:p w:rsidR="002B1B12" w:rsidRPr="005A7B13" w:rsidRDefault="00C629C7" w:rsidP="001F6EFE">
            <w:pPr>
              <w:pStyle w:val="phtablecellcenter"/>
            </w:pPr>
            <w:r w:rsidRPr="005A7B13">
              <w:t>✅</w:t>
            </w:r>
          </w:p>
        </w:tc>
        <w:tc>
          <w:tcPr>
            <w:tcW w:w="2906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Введите номер мобильного телефона. По умолчанию заполняется номером телефона, указанным в персональной медицинской карте пациента</w:t>
            </w:r>
          </w:p>
        </w:tc>
      </w:tr>
      <w:tr w:rsidR="005A7B13" w:rsidRPr="005A7B13" w:rsidTr="001F6EFE">
        <w:tc>
          <w:tcPr>
            <w:tcW w:w="1141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Адрес</w:t>
            </w:r>
          </w:p>
        </w:tc>
        <w:tc>
          <w:tcPr>
            <w:tcW w:w="953" w:type="pct"/>
          </w:tcPr>
          <w:p w:rsidR="002B1B12" w:rsidRPr="005A7B13" w:rsidRDefault="00C629C7" w:rsidP="001F6EFE">
            <w:pPr>
              <w:pStyle w:val="phtablecellcenter"/>
            </w:pPr>
            <w:r w:rsidRPr="005A7B13">
              <w:t>✅</w:t>
            </w:r>
          </w:p>
        </w:tc>
        <w:tc>
          <w:tcPr>
            <w:tcW w:w="2906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Введите адрес. По умолчанию заполняется фактическим адресом, указанным в персональной медицинской карте пациента</w:t>
            </w:r>
          </w:p>
        </w:tc>
      </w:tr>
      <w:tr w:rsidR="005A7B13" w:rsidRPr="005A7B13" w:rsidTr="001F6EFE">
        <w:tc>
          <w:tcPr>
            <w:tcW w:w="1141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Для врача</w:t>
            </w:r>
          </w:p>
        </w:tc>
        <w:tc>
          <w:tcPr>
            <w:tcW w:w="953" w:type="pct"/>
          </w:tcPr>
          <w:p w:rsidR="002B1B12" w:rsidRPr="005A7B13" w:rsidRDefault="00C629C7" w:rsidP="001F6EFE">
            <w:pPr>
              <w:pStyle w:val="phtablecellcenter"/>
            </w:pPr>
            <w:r w:rsidRPr="005A7B13">
              <w:t>✅</w:t>
            </w:r>
          </w:p>
        </w:tc>
        <w:tc>
          <w:tcPr>
            <w:tcW w:w="2906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Введите дополнительную информацию для врача. Например, код домофона, уточнение адреса</w:t>
            </w:r>
          </w:p>
        </w:tc>
      </w:tr>
      <w:tr w:rsidR="005A7B13" w:rsidRPr="005A7B13" w:rsidTr="001F6EFE">
        <w:tc>
          <w:tcPr>
            <w:tcW w:w="1141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Требуется больничный лист</w:t>
            </w:r>
          </w:p>
        </w:tc>
        <w:tc>
          <w:tcPr>
            <w:tcW w:w="953" w:type="pct"/>
          </w:tcPr>
          <w:p w:rsidR="002B1B12" w:rsidRPr="005A7B13" w:rsidRDefault="002B1B12" w:rsidP="001F6EFE">
            <w:pPr>
              <w:pStyle w:val="phtablecellcenter"/>
            </w:pPr>
          </w:p>
        </w:tc>
        <w:tc>
          <w:tcPr>
            <w:tcW w:w="2906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Выберите значение из выпадающего списка</w:t>
            </w:r>
          </w:p>
        </w:tc>
      </w:tr>
    </w:tbl>
    <w:p w:rsidR="001F6EFE" w:rsidRDefault="001F6EFE" w:rsidP="001F6EFE">
      <w:pPr>
        <w:pStyle w:val="phnormal"/>
      </w:pP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Продолжить</w:t>
      </w:r>
      <w:r w:rsidR="005A7B13">
        <w:t>»</w:t>
      </w:r>
      <w:r w:rsidRPr="005A7B13">
        <w:t xml:space="preserve">. Откроется окно </w:t>
      </w:r>
      <w:r w:rsidR="005A7B13">
        <w:t>«</w:t>
      </w:r>
      <w:r w:rsidRPr="005A7B13">
        <w:t>Вызов врача на дом</w:t>
      </w:r>
      <w:r w:rsidR="005A7B13">
        <w:t>»</w:t>
      </w:r>
      <w:r w:rsidR="001F6EFE">
        <w:t xml:space="preserve"> (</w:t>
      </w:r>
      <w:r w:rsidR="001F6EFE">
        <w:fldChar w:fldCharType="begin"/>
      </w:r>
      <w:r w:rsidR="001F6EFE">
        <w:instrText xml:space="preserve"> REF _Ref209083290 \h </w:instrText>
      </w:r>
      <w:r w:rsidR="001F6EFE">
        <w:fldChar w:fldCharType="separate"/>
      </w:r>
      <w:r w:rsidR="005332ED">
        <w:t>Рисунок </w:t>
      </w:r>
      <w:r w:rsidR="005332ED">
        <w:rPr>
          <w:noProof/>
        </w:rPr>
        <w:t>45</w:t>
      </w:r>
      <w:r w:rsidR="001F6EFE">
        <w:fldChar w:fldCharType="end"/>
      </w:r>
      <w:r w:rsidR="001F6EFE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4501DE44" wp14:editId="73B89FD5">
            <wp:extent cx="6295390" cy="3456931"/>
            <wp:effectExtent l="19050" t="19050" r="10160" b="10795"/>
            <wp:docPr id="100072" name="Рисунок 100072" descr="Окно вызова врача на 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295354" name="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45693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88" w:name="_Ref209083290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45</w:t>
      </w:r>
      <w:r w:rsidR="00C629C7" w:rsidRPr="005A7B13">
        <w:fldChar w:fldCharType="end"/>
      </w:r>
      <w:bookmarkEnd w:id="88"/>
      <w:r w:rsidR="00C629C7" w:rsidRPr="005A7B13">
        <w:t xml:space="preserve"> </w:t>
      </w:r>
      <w:r w:rsidR="001F6EFE">
        <w:t xml:space="preserve">– </w:t>
      </w:r>
      <w:r w:rsidR="00C629C7" w:rsidRPr="005A7B13">
        <w:t xml:space="preserve">Окно </w:t>
      </w:r>
      <w:r w:rsidR="001F6EFE">
        <w:t>«</w:t>
      </w:r>
      <w:r w:rsidR="001F6EFE" w:rsidRPr="005A7B13">
        <w:t>Вызов врача на дом</w:t>
      </w:r>
      <w:r w:rsidR="001F6EFE">
        <w:t>»</w:t>
      </w:r>
    </w:p>
    <w:p w:rsidR="002B1B12" w:rsidRPr="005A7B13" w:rsidRDefault="00C629C7" w:rsidP="00AB54E9">
      <w:pPr>
        <w:pStyle w:val="phlistitemized1"/>
      </w:pPr>
      <w:r w:rsidRPr="005A7B13">
        <w:t>проверьте данные вызова врача на дом;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Записаться</w:t>
      </w:r>
      <w:r w:rsidR="005A7B13">
        <w:t>»</w:t>
      </w:r>
      <w:r w:rsidRPr="005A7B13">
        <w:t>. Откроется окно с итогом вызова врача на дом</w:t>
      </w:r>
      <w:r w:rsidR="001F6EFE">
        <w:t xml:space="preserve"> (</w:t>
      </w:r>
      <w:r w:rsidR="001F6EFE">
        <w:fldChar w:fldCharType="begin"/>
      </w:r>
      <w:r w:rsidR="001F6EFE">
        <w:instrText xml:space="preserve"> REF _Ref209083312 \h </w:instrText>
      </w:r>
      <w:r w:rsidR="001F6EFE">
        <w:fldChar w:fldCharType="separate"/>
      </w:r>
      <w:r w:rsidR="005332ED">
        <w:t>Рисунок </w:t>
      </w:r>
      <w:r w:rsidR="005332ED">
        <w:rPr>
          <w:noProof/>
        </w:rPr>
        <w:t>46</w:t>
      </w:r>
      <w:r w:rsidR="001F6EFE">
        <w:fldChar w:fldCharType="end"/>
      </w:r>
      <w:r w:rsidR="001F6EFE">
        <w:t>)</w:t>
      </w:r>
      <w:r w:rsidRPr="005A7B13">
        <w:t>, где можно посмотреть телефон регистратуры.</w:t>
      </w:r>
    </w:p>
    <w:p w:rsidR="001F6EFE" w:rsidRDefault="00C629C7" w:rsidP="001F6EFE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0CD89303" wp14:editId="6B8C8B77">
            <wp:extent cx="5715000" cy="2540926"/>
            <wp:effectExtent l="19050" t="19050" r="19050" b="12065"/>
            <wp:docPr id="100073" name="Рисунок 100073" descr="_scroll_external/attachments/screenshot_274-8dcb3ceeea287b4c22c23c25eecaba63990571fe862f35b8eef5438b10a46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539979" name="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54092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1F6EFE">
      <w:pPr>
        <w:pStyle w:val="phfiguretitle"/>
      </w:pPr>
      <w:bookmarkStart w:id="89" w:name="_Ref209083312"/>
      <w:r>
        <w:t>Рисунок </w:t>
      </w:r>
      <w:r w:rsidR="001F6EFE">
        <w:fldChar w:fldCharType="begin"/>
      </w:r>
      <w:r w:rsidR="001F6EFE">
        <w:instrText xml:space="preserve"> SEQ Рисунок \* ARABIC </w:instrText>
      </w:r>
      <w:r w:rsidR="001F6EFE">
        <w:fldChar w:fldCharType="separate"/>
      </w:r>
      <w:r w:rsidR="005332ED">
        <w:rPr>
          <w:noProof/>
        </w:rPr>
        <w:t>46</w:t>
      </w:r>
      <w:r w:rsidR="001F6EFE">
        <w:fldChar w:fldCharType="end"/>
      </w:r>
      <w:bookmarkEnd w:id="89"/>
      <w:r w:rsidR="001F6EFE">
        <w:t xml:space="preserve"> – О</w:t>
      </w:r>
      <w:r w:rsidR="001F6EFE" w:rsidRPr="005A7B13">
        <w:t>кно с итогом вызова врача на дом</w:t>
      </w:r>
    </w:p>
    <w:p w:rsidR="002B1B12" w:rsidRPr="005A7B13" w:rsidRDefault="00C629C7">
      <w:pPr>
        <w:pStyle w:val="10"/>
      </w:pPr>
      <w:bookmarkStart w:id="90" w:name="scroll-bookmark-19"/>
      <w:bookmarkStart w:id="91" w:name="_Toc208412186"/>
      <w:bookmarkStart w:id="92" w:name="_Toc209093440"/>
      <w:r w:rsidRPr="005A7B13">
        <w:lastRenderedPageBreak/>
        <w:t>Работа с личным кабинетом пациента</w:t>
      </w:r>
      <w:bookmarkEnd w:id="90"/>
      <w:bookmarkEnd w:id="91"/>
      <w:bookmarkEnd w:id="92"/>
    </w:p>
    <w:p w:rsidR="002B1B12" w:rsidRPr="005A7B13" w:rsidRDefault="00C629C7">
      <w:pPr>
        <w:pStyle w:val="2"/>
      </w:pPr>
      <w:bookmarkStart w:id="93" w:name="scroll-bookmark-20"/>
      <w:bookmarkStart w:id="94" w:name="_Toc208412187"/>
      <w:bookmarkStart w:id="95" w:name="_Toc209093441"/>
      <w:r w:rsidRPr="005A7B13">
        <w:t>Вход в личный кабинет</w:t>
      </w:r>
      <w:bookmarkEnd w:id="93"/>
      <w:bookmarkEnd w:id="94"/>
      <w:bookmarkEnd w:id="95"/>
    </w:p>
    <w:p w:rsidR="002B1B12" w:rsidRPr="005A7B13" w:rsidRDefault="00C629C7" w:rsidP="001F6EFE">
      <w:pPr>
        <w:pStyle w:val="phlistitemizedtitle"/>
      </w:pPr>
      <w:r w:rsidRPr="005A7B13">
        <w:t>Для перехода в личный кабинет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</w:t>
      </w:r>
      <w:r w:rsidR="001F6EFE">
        <w:t xml:space="preserve"> (</w:t>
      </w:r>
      <w:r w:rsidR="001F6EFE">
        <w:fldChar w:fldCharType="begin"/>
      </w:r>
      <w:r w:rsidR="001F6EFE">
        <w:instrText xml:space="preserve"> REF _Ref209083342 \h </w:instrText>
      </w:r>
      <w:r w:rsidR="001F6EFE">
        <w:fldChar w:fldCharType="separate"/>
      </w:r>
      <w:r w:rsidR="005332ED">
        <w:t>Рисунок </w:t>
      </w:r>
      <w:r w:rsidR="005332ED">
        <w:rPr>
          <w:noProof/>
        </w:rPr>
        <w:t>47</w:t>
      </w:r>
      <w:r w:rsidR="001F6EFE">
        <w:fldChar w:fldCharType="end"/>
      </w:r>
      <w:r w:rsidR="001F6EFE">
        <w:t>)</w:t>
      </w:r>
      <w:r w:rsidRPr="005A7B13">
        <w:t xml:space="preserve">. Откроется окно </w:t>
      </w:r>
      <w:r w:rsidR="005A7B13">
        <w:t>«</w:t>
      </w:r>
      <w:r w:rsidRPr="005A7B13">
        <w:t>Вход по документам</w:t>
      </w:r>
      <w:r w:rsidR="005A7B13">
        <w:t>»</w:t>
      </w:r>
      <w:r w:rsidR="001F6EFE">
        <w:t xml:space="preserve"> (</w:t>
      </w:r>
      <w:r w:rsidR="001F6EFE">
        <w:fldChar w:fldCharType="begin"/>
      </w:r>
      <w:r w:rsidR="001F6EFE">
        <w:instrText xml:space="preserve"> REF _Ref209083359 \h </w:instrText>
      </w:r>
      <w:r w:rsidR="001F6EFE">
        <w:fldChar w:fldCharType="separate"/>
      </w:r>
      <w:r w:rsidR="005332ED">
        <w:t>Рисунок </w:t>
      </w:r>
      <w:r w:rsidR="005332ED">
        <w:rPr>
          <w:noProof/>
        </w:rPr>
        <w:t>48</w:t>
      </w:r>
      <w:r w:rsidR="001F6EFE">
        <w:fldChar w:fldCharType="end"/>
      </w:r>
      <w:r w:rsidR="001F6EFE">
        <w:t>)</w:t>
      </w:r>
      <w:r w:rsidRPr="005A7B13">
        <w:t>;</w:t>
      </w:r>
    </w:p>
    <w:p w:rsidR="001F6EFE" w:rsidRPr="005A7B13" w:rsidRDefault="001F6EFE" w:rsidP="001F6EFE">
      <w:pPr>
        <w:pStyle w:val="phfigure"/>
      </w:pPr>
      <w:r w:rsidRPr="005A7B13">
        <w:rPr>
          <w:noProof/>
        </w:rPr>
        <w:drawing>
          <wp:inline distT="0" distB="0" distL="0" distR="0" wp14:anchorId="09CF48F9" wp14:editId="702F2BEE">
            <wp:extent cx="6295390" cy="3320832"/>
            <wp:effectExtent l="19050" t="19050" r="10160" b="13335"/>
            <wp:docPr id="100074" name="Рисунок 100074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453419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1F6EFE" w:rsidRPr="005A7B13" w:rsidRDefault="00FE2DC7" w:rsidP="001F6EFE">
      <w:pPr>
        <w:pStyle w:val="phfiguretitle"/>
      </w:pPr>
      <w:bookmarkStart w:id="96" w:name="_Ref209083342"/>
      <w:r>
        <w:t>Рисунок </w:t>
      </w:r>
      <w:r w:rsidR="001F6EFE" w:rsidRPr="005A7B13">
        <w:fldChar w:fldCharType="begin"/>
      </w:r>
      <w:r w:rsidR="001F6EFE" w:rsidRPr="005A7B13">
        <w:instrText>SEQ Рисунок \* ARABIC</w:instrText>
      </w:r>
      <w:r w:rsidR="001F6EFE" w:rsidRPr="005A7B13">
        <w:fldChar w:fldCharType="separate"/>
      </w:r>
      <w:r w:rsidR="005332ED">
        <w:rPr>
          <w:noProof/>
        </w:rPr>
        <w:t>47</w:t>
      </w:r>
      <w:r w:rsidR="001F6EFE" w:rsidRPr="005A7B13">
        <w:fldChar w:fldCharType="end"/>
      </w:r>
      <w:bookmarkEnd w:id="96"/>
      <w:r w:rsidR="001F6EFE" w:rsidRPr="005A7B13">
        <w:t xml:space="preserve"> </w:t>
      </w:r>
      <w:r w:rsidR="001F6EFE">
        <w:t>– Кнопка</w:t>
      </w:r>
      <w:r w:rsidR="001F6EFE" w:rsidRPr="005A7B13">
        <w:t xml:space="preserve"> </w:t>
      </w:r>
      <w:r w:rsidR="001F6EFE">
        <w:t>«</w:t>
      </w:r>
      <w:r w:rsidR="001F6EFE" w:rsidRPr="005A7B13">
        <w:t>Личный кабинет</w:t>
      </w:r>
      <w:r w:rsidR="001F6EFE">
        <w:t>»</w:t>
      </w:r>
    </w:p>
    <w:p w:rsidR="001F6EFE" w:rsidRDefault="00C629C7" w:rsidP="001F6EFE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5CB5417F" wp14:editId="309E7EAD">
            <wp:extent cx="6295390" cy="3269086"/>
            <wp:effectExtent l="19050" t="19050" r="10160" b="26670"/>
            <wp:docPr id="100075" name="Рисунок 100075" descr="_scroll_external/attachments/image2024-4-25_16-1-17-ff346ae2dce6625151388a86d5eedd89a55079b5e449edd1c0a80c4163602d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540129" name="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26908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1F6EFE">
      <w:pPr>
        <w:pStyle w:val="phfiguretitle"/>
      </w:pPr>
      <w:bookmarkStart w:id="97" w:name="_Ref209083359"/>
      <w:r>
        <w:t>Рисунок </w:t>
      </w:r>
      <w:r w:rsidR="001F6EFE">
        <w:fldChar w:fldCharType="begin"/>
      </w:r>
      <w:r w:rsidR="001F6EFE">
        <w:instrText xml:space="preserve"> SEQ Рисунок \* ARABIC </w:instrText>
      </w:r>
      <w:r w:rsidR="001F6EFE">
        <w:fldChar w:fldCharType="separate"/>
      </w:r>
      <w:r w:rsidR="005332ED">
        <w:rPr>
          <w:noProof/>
        </w:rPr>
        <w:t>48</w:t>
      </w:r>
      <w:r w:rsidR="001F6EFE">
        <w:fldChar w:fldCharType="end"/>
      </w:r>
      <w:bookmarkEnd w:id="97"/>
      <w:r w:rsidR="001F6EFE">
        <w:t xml:space="preserve"> – Окно «</w:t>
      </w:r>
      <w:r w:rsidR="001F6EFE" w:rsidRPr="005A7B13">
        <w:t>Вход по документам</w:t>
      </w:r>
      <w:r w:rsidR="001F6EFE">
        <w:t>»</w:t>
      </w:r>
    </w:p>
    <w:p w:rsidR="002B1B12" w:rsidRPr="005A7B13" w:rsidRDefault="00C629C7" w:rsidP="00AB54E9">
      <w:pPr>
        <w:pStyle w:val="phlistitemized1"/>
      </w:pPr>
      <w:r w:rsidRPr="005A7B13">
        <w:t>выберите вариант авторизации: по персональным данным, по логину и паролю;</w:t>
      </w:r>
    </w:p>
    <w:p w:rsidR="002B1B12" w:rsidRPr="005A7B13" w:rsidRDefault="00C629C7" w:rsidP="00AB54E9">
      <w:pPr>
        <w:pStyle w:val="phlistitemized1"/>
      </w:pPr>
      <w:r w:rsidRPr="005A7B13">
        <w:t>укажите требуемые данные и</w:t>
      </w:r>
      <w:r w:rsidR="005A7B13">
        <w:t xml:space="preserve"> </w:t>
      </w:r>
      <w:r w:rsidRPr="005A7B13">
        <w:t xml:space="preserve">нажмите на кнопку </w:t>
      </w:r>
      <w:r w:rsidR="005A7B13">
        <w:t>«</w:t>
      </w:r>
      <w:r w:rsidRPr="005A7B13">
        <w:t>Продолжить</w:t>
      </w:r>
      <w:r w:rsidR="005A7B13">
        <w:t>»</w:t>
      </w:r>
      <w:r w:rsidRPr="005A7B13">
        <w:t xml:space="preserve">. Если гражданин выступает в качестве законного представителя для другого гражданина, то откроется окно </w:t>
      </w:r>
      <w:r w:rsidR="00A2089E">
        <w:t>в</w:t>
      </w:r>
      <w:r w:rsidRPr="005A7B13">
        <w:t>ыбор</w:t>
      </w:r>
      <w:r w:rsidR="00A2089E">
        <w:t>а</w:t>
      </w:r>
      <w:r w:rsidRPr="005A7B13">
        <w:t xml:space="preserve"> пользователя</w:t>
      </w:r>
      <w:r w:rsidR="00A2089E">
        <w:t xml:space="preserve"> (</w:t>
      </w:r>
      <w:r w:rsidR="00A2089E">
        <w:fldChar w:fldCharType="begin"/>
      </w:r>
      <w:r w:rsidR="00A2089E">
        <w:instrText xml:space="preserve"> REF _Ref209083396 \h </w:instrText>
      </w:r>
      <w:r w:rsidR="00A2089E">
        <w:fldChar w:fldCharType="separate"/>
      </w:r>
      <w:r w:rsidR="005332ED">
        <w:t>Рисунок </w:t>
      </w:r>
      <w:r w:rsidR="005332ED">
        <w:rPr>
          <w:noProof/>
        </w:rPr>
        <w:t>49</w:t>
      </w:r>
      <w:r w:rsidR="00A2089E">
        <w:fldChar w:fldCharType="end"/>
      </w:r>
      <w:r w:rsidR="00A2089E">
        <w:t>)</w:t>
      </w:r>
      <w:r w:rsidRPr="005A7B13">
        <w:t>, иначе отобразится личный кабинет пациента;</w:t>
      </w:r>
    </w:p>
    <w:p w:rsidR="00A2089E" w:rsidRPr="005A7B13" w:rsidRDefault="00A2089E" w:rsidP="00A2089E">
      <w:pPr>
        <w:pStyle w:val="phnormalnote"/>
      </w:pPr>
      <w:r w:rsidRPr="005A7B13">
        <w:t>Примечания</w:t>
      </w:r>
    </w:p>
    <w:p w:rsidR="00A2089E" w:rsidRPr="005A7B13" w:rsidRDefault="00A2089E" w:rsidP="00A2089E">
      <w:pPr>
        <w:pStyle w:val="phnormalnotetext"/>
      </w:pPr>
      <w:r>
        <w:t xml:space="preserve">1 </w:t>
      </w:r>
      <w:r w:rsidRPr="005A7B13">
        <w:t>Набор требуемых данных для авторизации может отличаться в зависимости от настроек ЕР.</w:t>
      </w:r>
    </w:p>
    <w:p w:rsidR="00A2089E" w:rsidRDefault="00A2089E" w:rsidP="00A2089E">
      <w:pPr>
        <w:pStyle w:val="phnormalnotetext"/>
        <w:rPr>
          <w:noProof/>
        </w:rPr>
      </w:pPr>
      <w:r>
        <w:t xml:space="preserve">2 </w:t>
      </w:r>
      <w:r w:rsidRPr="005A7B13">
        <w:t>Для входа в личный кабинет ребенка необходимо, чтобы в медицинской персонально</w:t>
      </w:r>
      <w:r>
        <w:t xml:space="preserve">й карте ребенка в </w:t>
      </w:r>
      <w:r w:rsidRPr="005A7B13">
        <w:t>С</w:t>
      </w:r>
      <w:r>
        <w:t>истеме</w:t>
      </w:r>
      <w:r w:rsidRPr="005A7B13">
        <w:t xml:space="preserve"> был указан законный представитель. Тогда при входе в ЕР под учетной записью представителя он сможет выбрать учетную запись ребенка в качестве пользователя.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4B6E8F02" wp14:editId="6B712999">
            <wp:extent cx="5715000" cy="3627292"/>
            <wp:effectExtent l="19050" t="19050" r="19050" b="11430"/>
            <wp:docPr id="100076" name="Рисунок 100076" descr="Окно выбора пользова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305313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62729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98" w:name="_Ref209083396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49</w:t>
      </w:r>
      <w:r w:rsidR="00C629C7" w:rsidRPr="005A7B13">
        <w:fldChar w:fldCharType="end"/>
      </w:r>
      <w:bookmarkEnd w:id="98"/>
      <w:r w:rsidR="00C629C7" w:rsidRPr="005A7B13">
        <w:t xml:space="preserve"> </w:t>
      </w:r>
      <w:r w:rsidR="00A2089E">
        <w:t xml:space="preserve">– </w:t>
      </w:r>
      <w:r w:rsidR="00C629C7" w:rsidRPr="005A7B13">
        <w:t>Окно выбора пользователя</w:t>
      </w:r>
    </w:p>
    <w:p w:rsidR="002B1B12" w:rsidRPr="005A7B13" w:rsidRDefault="00C629C7" w:rsidP="00AB54E9">
      <w:pPr>
        <w:pStyle w:val="phlistitemized1"/>
      </w:pPr>
      <w:r w:rsidRPr="005A7B13">
        <w:t>выберите себя или гражданина, для которого вы являетесь законным представителем. Откроется личный кабинет пациента</w:t>
      </w:r>
      <w:r w:rsidR="00A2089E">
        <w:t xml:space="preserve"> (</w:t>
      </w:r>
      <w:r w:rsidR="00A2089E">
        <w:fldChar w:fldCharType="begin"/>
      </w:r>
      <w:r w:rsidR="00A2089E">
        <w:instrText xml:space="preserve"> REF _Ref209083420 \h </w:instrText>
      </w:r>
      <w:r w:rsidR="00A2089E">
        <w:fldChar w:fldCharType="separate"/>
      </w:r>
      <w:r w:rsidR="005332ED">
        <w:t>Рисунок </w:t>
      </w:r>
      <w:r w:rsidR="005332ED">
        <w:rPr>
          <w:noProof/>
        </w:rPr>
        <w:t>50</w:t>
      </w:r>
      <w:r w:rsidR="00A2089E">
        <w:fldChar w:fldCharType="end"/>
      </w:r>
      <w:r w:rsidR="00A2089E">
        <w:t>)</w:t>
      </w:r>
      <w:r w:rsidRPr="005A7B13">
        <w:t>.</w:t>
      </w:r>
    </w:p>
    <w:p w:rsidR="00A2089E" w:rsidRPr="005A7B13" w:rsidRDefault="00A2089E" w:rsidP="00A2089E">
      <w:pPr>
        <w:pStyle w:val="phnormalnote"/>
      </w:pPr>
      <w:r w:rsidRPr="005A7B13">
        <w:t>Примечания</w:t>
      </w:r>
    </w:p>
    <w:p w:rsidR="00A2089E" w:rsidRPr="005A7B13" w:rsidRDefault="00A2089E" w:rsidP="00A2089E">
      <w:pPr>
        <w:pStyle w:val="phnormalnotetext"/>
      </w:pPr>
      <w:r>
        <w:t xml:space="preserve">1 </w:t>
      </w:r>
      <w:r w:rsidRPr="005A7B13">
        <w:t>Наименования разделов могут отличаться от представленных на рисунке в зависимости от настроек ЕР.</w:t>
      </w:r>
    </w:p>
    <w:p w:rsidR="002B1B12" w:rsidRPr="005A7B13" w:rsidRDefault="00A2089E" w:rsidP="00A2089E">
      <w:pPr>
        <w:pStyle w:val="phnormalnotetext"/>
      </w:pPr>
      <w:r>
        <w:t xml:space="preserve">2 </w:t>
      </w:r>
      <w:r w:rsidRPr="005A7B13">
        <w:t>При авторизации по логину и паролю в личном кабинете пациента будет отображаться дополнительный раздел «Мои настройки».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6F55C5AB" wp14:editId="488D3153">
            <wp:extent cx="5587856" cy="2906486"/>
            <wp:effectExtent l="19050" t="19050" r="13335" b="27305"/>
            <wp:docPr id="100077" name="Рисунок 100077" descr="Личный кабинет паци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684105" name="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06722" cy="291629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99" w:name="_Ref209083420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50</w:t>
      </w:r>
      <w:r w:rsidR="00C629C7" w:rsidRPr="005A7B13">
        <w:fldChar w:fldCharType="end"/>
      </w:r>
      <w:bookmarkEnd w:id="99"/>
      <w:r w:rsidR="00C629C7" w:rsidRPr="005A7B13">
        <w:t xml:space="preserve"> </w:t>
      </w:r>
      <w:r w:rsidR="00A2089E">
        <w:t xml:space="preserve">– </w:t>
      </w:r>
      <w:r w:rsidR="00C629C7" w:rsidRPr="005A7B13">
        <w:t>Личный кабинет пациента</w:t>
      </w:r>
    </w:p>
    <w:p w:rsidR="002B1B12" w:rsidRPr="005A7B13" w:rsidRDefault="00C629C7">
      <w:pPr>
        <w:pStyle w:val="2"/>
      </w:pPr>
      <w:bookmarkStart w:id="100" w:name="scroll-bookmark-21"/>
      <w:bookmarkStart w:id="101" w:name="_Toc208412188"/>
      <w:bookmarkStart w:id="102" w:name="_Toc209093442"/>
      <w:r w:rsidRPr="005A7B13">
        <w:lastRenderedPageBreak/>
        <w:t>Смена пароля пользователя</w:t>
      </w:r>
      <w:bookmarkEnd w:id="100"/>
      <w:bookmarkEnd w:id="101"/>
      <w:bookmarkEnd w:id="102"/>
    </w:p>
    <w:p w:rsidR="002B1B12" w:rsidRPr="005A7B13" w:rsidRDefault="00C629C7" w:rsidP="00A2089E">
      <w:pPr>
        <w:pStyle w:val="phlistitemizedtitle"/>
      </w:pPr>
      <w:r w:rsidRPr="005A7B13">
        <w:t>Для</w:t>
      </w:r>
      <w:r w:rsidR="005A7B13">
        <w:t xml:space="preserve"> </w:t>
      </w:r>
      <w:r w:rsidRPr="005A7B13">
        <w:t>смены пароля пользователя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</w:t>
      </w:r>
      <w:r w:rsidR="00A2089E">
        <w:t xml:space="preserve"> (</w:t>
      </w:r>
      <w:r w:rsidR="00A2089E">
        <w:fldChar w:fldCharType="begin"/>
      </w:r>
      <w:r w:rsidR="00A2089E">
        <w:instrText xml:space="preserve"> REF _Ref209083442 \h </w:instrText>
      </w:r>
      <w:r w:rsidR="00A2089E">
        <w:fldChar w:fldCharType="separate"/>
      </w:r>
      <w:r w:rsidR="005332ED">
        <w:t>Рисунок </w:t>
      </w:r>
      <w:r w:rsidR="005332ED">
        <w:rPr>
          <w:noProof/>
        </w:rPr>
        <w:t>51</w:t>
      </w:r>
      <w:r w:rsidR="00A2089E">
        <w:fldChar w:fldCharType="end"/>
      </w:r>
      <w:r w:rsidR="00A2089E">
        <w:t>)</w:t>
      </w:r>
      <w:r w:rsidRPr="005A7B13">
        <w:t>. Откроется личный кабинет пациента;</w:t>
      </w:r>
    </w:p>
    <w:p w:rsidR="00A2089E" w:rsidRPr="005A7B13" w:rsidRDefault="00A2089E" w:rsidP="00A2089E">
      <w:pPr>
        <w:pStyle w:val="phfigure"/>
      </w:pPr>
      <w:r w:rsidRPr="005A7B13">
        <w:rPr>
          <w:noProof/>
        </w:rPr>
        <w:drawing>
          <wp:inline distT="0" distB="0" distL="0" distR="0" wp14:anchorId="6BAA0EE6" wp14:editId="760A6DE9">
            <wp:extent cx="6295390" cy="3320832"/>
            <wp:effectExtent l="19050" t="19050" r="10160" b="13335"/>
            <wp:docPr id="100078" name="Рисунок 100078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571634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2089E" w:rsidRPr="005A7B13" w:rsidRDefault="00FE2DC7" w:rsidP="00A2089E">
      <w:pPr>
        <w:pStyle w:val="phfiguretitle"/>
      </w:pPr>
      <w:bookmarkStart w:id="103" w:name="_Ref209083442"/>
      <w:r>
        <w:t>Рисунок </w:t>
      </w:r>
      <w:r w:rsidR="00A2089E" w:rsidRPr="005A7B13">
        <w:fldChar w:fldCharType="begin"/>
      </w:r>
      <w:r w:rsidR="00A2089E" w:rsidRPr="005A7B13">
        <w:instrText>SEQ Рисунок \* ARABIC</w:instrText>
      </w:r>
      <w:r w:rsidR="00A2089E" w:rsidRPr="005A7B13">
        <w:fldChar w:fldCharType="separate"/>
      </w:r>
      <w:r w:rsidR="005332ED">
        <w:rPr>
          <w:noProof/>
        </w:rPr>
        <w:t>51</w:t>
      </w:r>
      <w:r w:rsidR="00A2089E" w:rsidRPr="005A7B13">
        <w:fldChar w:fldCharType="end"/>
      </w:r>
      <w:bookmarkEnd w:id="103"/>
      <w:r w:rsidR="00A2089E" w:rsidRPr="005A7B13">
        <w:t xml:space="preserve"> </w:t>
      </w:r>
      <w:r w:rsidR="00A2089E">
        <w:t>– Кнопка</w:t>
      </w:r>
      <w:r w:rsidR="00A2089E" w:rsidRPr="005A7B13">
        <w:t xml:space="preserve"> </w:t>
      </w:r>
      <w:r w:rsidR="00A2089E">
        <w:t>«</w:t>
      </w:r>
      <w:r w:rsidR="00A2089E" w:rsidRPr="005A7B13">
        <w:t>Личный кабинет</w:t>
      </w:r>
      <w:r w:rsidR="00A2089E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Мои настройки</w:t>
      </w:r>
      <w:r w:rsidR="005A7B13">
        <w:t>»</w:t>
      </w:r>
      <w:r w:rsidR="00A2089E">
        <w:t xml:space="preserve"> (</w:t>
      </w:r>
      <w:r w:rsidR="00A2089E">
        <w:fldChar w:fldCharType="begin"/>
      </w:r>
      <w:r w:rsidR="00A2089E">
        <w:instrText xml:space="preserve"> REF _Ref209083470 \h </w:instrText>
      </w:r>
      <w:r w:rsidR="00A2089E">
        <w:fldChar w:fldCharType="separate"/>
      </w:r>
      <w:r w:rsidR="005332ED">
        <w:t>Рисунок </w:t>
      </w:r>
      <w:r w:rsidR="005332ED">
        <w:rPr>
          <w:noProof/>
        </w:rPr>
        <w:t>52</w:t>
      </w:r>
      <w:r w:rsidR="00A2089E">
        <w:fldChar w:fldCharType="end"/>
      </w:r>
      <w:r w:rsidR="00A2089E">
        <w:t>)</w:t>
      </w:r>
      <w:r w:rsidRPr="005A7B13">
        <w:t>. Откроется окно для смены пароля пользователя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_Ref209083503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53</w:t>
      </w:r>
      <w:r w:rsidR="003C19C3">
        <w:fldChar w:fldCharType="end"/>
      </w:r>
      <w:r w:rsidR="003C19C3">
        <w:t>)</w:t>
      </w:r>
      <w:r w:rsidRPr="005A7B13">
        <w:t>;</w:t>
      </w:r>
    </w:p>
    <w:p w:rsidR="00A2089E" w:rsidRDefault="00A2089E" w:rsidP="00A2089E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09277444" wp14:editId="49A4087A">
            <wp:extent cx="6085114" cy="3154036"/>
            <wp:effectExtent l="19050" t="19050" r="11430" b="27940"/>
            <wp:docPr id="100079" name="Рисунок 100079" descr="_scroll_external/attachments/image2024-4-15_17-34-14-3c8567b73f7ae5459869592d17041ff7b422a48a35ca5ab50f12f73ef1e99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4550" name="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088449" cy="315576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2089E" w:rsidRPr="005A7B13" w:rsidRDefault="00FE2DC7" w:rsidP="00A2089E">
      <w:pPr>
        <w:pStyle w:val="phfiguretitle"/>
      </w:pPr>
      <w:bookmarkStart w:id="104" w:name="_Ref209083470"/>
      <w:r>
        <w:t>Рисунок </w:t>
      </w:r>
      <w:r w:rsidR="00A2089E">
        <w:fldChar w:fldCharType="begin"/>
      </w:r>
      <w:r w:rsidR="00A2089E">
        <w:instrText xml:space="preserve"> SEQ Рисунок \* ARABIC </w:instrText>
      </w:r>
      <w:r w:rsidR="00A2089E">
        <w:fldChar w:fldCharType="separate"/>
      </w:r>
      <w:r w:rsidR="005332ED">
        <w:rPr>
          <w:noProof/>
        </w:rPr>
        <w:t>52</w:t>
      </w:r>
      <w:r w:rsidR="00A2089E">
        <w:fldChar w:fldCharType="end"/>
      </w:r>
      <w:bookmarkEnd w:id="104"/>
      <w:r w:rsidR="00A2089E">
        <w:t xml:space="preserve"> – Кнопка</w:t>
      </w:r>
      <w:r w:rsidR="00A2089E" w:rsidRPr="005A7B13">
        <w:t xml:space="preserve"> </w:t>
      </w:r>
      <w:r w:rsidR="00A2089E">
        <w:t>«</w:t>
      </w:r>
      <w:r w:rsidR="00A2089E" w:rsidRPr="005A7B13">
        <w:t>Мои настройки</w:t>
      </w:r>
      <w:r w:rsidR="00A2089E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34E61DDE" wp14:editId="7B14968D">
            <wp:extent cx="5660571" cy="2921585"/>
            <wp:effectExtent l="19050" t="19050" r="16510" b="12700"/>
            <wp:docPr id="100080" name="Рисунок 100080" descr="Окно для смены пароля пользова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375729" name="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57610" cy="292005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05" w:name="_Ref209083503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53</w:t>
      </w:r>
      <w:r w:rsidR="00C629C7" w:rsidRPr="005A7B13">
        <w:fldChar w:fldCharType="end"/>
      </w:r>
      <w:bookmarkEnd w:id="105"/>
      <w:r w:rsidR="00C629C7" w:rsidRPr="005A7B13">
        <w:t xml:space="preserve"> </w:t>
      </w:r>
      <w:r w:rsidR="00A2089E">
        <w:t xml:space="preserve">– </w:t>
      </w:r>
      <w:r w:rsidR="00C629C7" w:rsidRPr="005A7B13">
        <w:t>Окно для смены пароля пользователя</w:t>
      </w:r>
    </w:p>
    <w:p w:rsidR="00A2089E" w:rsidRPr="005A7B13" w:rsidRDefault="00A2089E" w:rsidP="00A2089E">
      <w:pPr>
        <w:pStyle w:val="phnormalnotetext"/>
      </w:pPr>
      <w:r w:rsidRPr="00A2089E">
        <w:rPr>
          <w:rStyle w:val="phnormalnote0"/>
        </w:rPr>
        <w:t>Примечание</w:t>
      </w:r>
      <w:r w:rsidRPr="005A7B13">
        <w:t xml:space="preserve"> – Кнопка «Мои настройки» доступна только при авторизации по логину и паролю.</w:t>
      </w:r>
    </w:p>
    <w:p w:rsidR="003C19C3" w:rsidRDefault="00C629C7" w:rsidP="00AB54E9">
      <w:pPr>
        <w:pStyle w:val="phlistitemized1"/>
      </w:pPr>
      <w:r w:rsidRPr="005A7B13">
        <w:t>заполните поля согласно таблице ниже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_Ref209083495 \h </w:instrText>
      </w:r>
      <w:r w:rsidR="003C19C3">
        <w:fldChar w:fldCharType="separate"/>
      </w:r>
      <w:r w:rsidR="005332ED">
        <w:rPr>
          <w:spacing w:val="20"/>
        </w:rPr>
        <w:t>Таблица </w:t>
      </w:r>
      <w:r w:rsidR="005332ED">
        <w:rPr>
          <w:noProof/>
        </w:rPr>
        <w:t>3</w:t>
      </w:r>
      <w:r w:rsidR="003C19C3">
        <w:fldChar w:fldCharType="end"/>
      </w:r>
      <w:r w:rsidR="003C19C3">
        <w:t>)</w:t>
      </w:r>
      <w:r w:rsidRPr="005A7B13">
        <w:t>;</w:t>
      </w:r>
    </w:p>
    <w:p w:rsidR="002B1B12" w:rsidRPr="005A7B13" w:rsidRDefault="00FE2DC7" w:rsidP="003C19C3">
      <w:pPr>
        <w:pStyle w:val="phtabletitle"/>
      </w:pPr>
      <w:bookmarkStart w:id="106" w:name="_Ref209083495"/>
      <w:r>
        <w:rPr>
          <w:spacing w:val="20"/>
        </w:rPr>
        <w:t>Таблица </w:t>
      </w:r>
      <w:r w:rsidR="00C629C7" w:rsidRPr="005A7B13">
        <w:fldChar w:fldCharType="begin"/>
      </w:r>
      <w:r w:rsidR="00C629C7" w:rsidRPr="005A7B13">
        <w:instrText>SEQ Таблица \* ARABIC</w:instrText>
      </w:r>
      <w:r w:rsidR="00C629C7" w:rsidRPr="005A7B13">
        <w:fldChar w:fldCharType="separate"/>
      </w:r>
      <w:r w:rsidR="005332ED">
        <w:rPr>
          <w:noProof/>
        </w:rPr>
        <w:t>3</w:t>
      </w:r>
      <w:r w:rsidR="00C629C7" w:rsidRPr="005A7B13">
        <w:fldChar w:fldCharType="end"/>
      </w:r>
      <w:bookmarkEnd w:id="106"/>
      <w:r w:rsidR="00C629C7" w:rsidRPr="005A7B13">
        <w:t xml:space="preserve"> </w:t>
      </w:r>
      <w:r w:rsidR="003C19C3">
        <w:t xml:space="preserve">– </w:t>
      </w:r>
      <w:r w:rsidR="00C629C7" w:rsidRPr="005A7B13">
        <w:t>Описание полей окна смены пароля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951"/>
        <w:gridCol w:w="1858"/>
        <w:gridCol w:w="6605"/>
      </w:tblGrid>
      <w:tr w:rsidR="005A7B13" w:rsidRPr="005A7B13" w:rsidTr="00DF09E1">
        <w:trPr>
          <w:tblHeader/>
        </w:trPr>
        <w:tc>
          <w:tcPr>
            <w:tcW w:w="937" w:type="pct"/>
          </w:tcPr>
          <w:p w:rsidR="002B1B12" w:rsidRPr="005A7B13" w:rsidRDefault="00C629C7" w:rsidP="005A7B13">
            <w:pPr>
              <w:pStyle w:val="phtablecolcaption"/>
            </w:pPr>
            <w:bookmarkStart w:id="107" w:name="scroll-bookmark-22"/>
            <w:r w:rsidRPr="005A7B13">
              <w:t>Наименование поля</w:t>
            </w:r>
            <w:bookmarkEnd w:id="107"/>
          </w:p>
        </w:tc>
        <w:tc>
          <w:tcPr>
            <w:tcW w:w="892" w:type="pct"/>
          </w:tcPr>
          <w:p w:rsidR="002B1B12" w:rsidRPr="005A7B13" w:rsidRDefault="00C629C7" w:rsidP="005A7B13">
            <w:pPr>
              <w:pStyle w:val="phtablecolcaption"/>
            </w:pPr>
            <w:r w:rsidRPr="005A7B13">
              <w:t>Обязательность</w:t>
            </w:r>
          </w:p>
        </w:tc>
        <w:tc>
          <w:tcPr>
            <w:tcW w:w="3171" w:type="pct"/>
          </w:tcPr>
          <w:p w:rsidR="002B1B12" w:rsidRPr="005A7B13" w:rsidRDefault="00C629C7" w:rsidP="005A7B13">
            <w:pPr>
              <w:pStyle w:val="phtablecolcaption"/>
            </w:pPr>
            <w:r w:rsidRPr="005A7B13">
              <w:t>Пояснение</w:t>
            </w:r>
          </w:p>
        </w:tc>
      </w:tr>
      <w:tr w:rsidR="005A7B13" w:rsidRPr="005A7B13" w:rsidTr="003C19C3">
        <w:tc>
          <w:tcPr>
            <w:tcW w:w="937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Старый пароль</w:t>
            </w:r>
          </w:p>
        </w:tc>
        <w:tc>
          <w:tcPr>
            <w:tcW w:w="892" w:type="pct"/>
          </w:tcPr>
          <w:p w:rsidR="002B1B12" w:rsidRPr="005A7B13" w:rsidRDefault="00C629C7" w:rsidP="003C19C3">
            <w:pPr>
              <w:pStyle w:val="phtablecellcenter"/>
            </w:pPr>
            <w:r w:rsidRPr="005A7B13">
              <w:t>✅</w:t>
            </w:r>
          </w:p>
        </w:tc>
        <w:tc>
          <w:tcPr>
            <w:tcW w:w="3171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Введите старый (текущий) пароль пользователя</w:t>
            </w:r>
          </w:p>
        </w:tc>
      </w:tr>
      <w:tr w:rsidR="005A7B13" w:rsidRPr="005A7B13" w:rsidTr="003C19C3">
        <w:tc>
          <w:tcPr>
            <w:tcW w:w="937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Новый пароль</w:t>
            </w:r>
          </w:p>
        </w:tc>
        <w:tc>
          <w:tcPr>
            <w:tcW w:w="892" w:type="pct"/>
          </w:tcPr>
          <w:p w:rsidR="002B1B12" w:rsidRPr="005A7B13" w:rsidRDefault="00C629C7" w:rsidP="003C19C3">
            <w:pPr>
              <w:pStyle w:val="phtablecellcenter"/>
            </w:pPr>
            <w:r w:rsidRPr="005A7B13">
              <w:t>✅</w:t>
            </w:r>
          </w:p>
        </w:tc>
        <w:tc>
          <w:tcPr>
            <w:tcW w:w="3171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Введите новый пароль пользователя</w:t>
            </w:r>
          </w:p>
        </w:tc>
      </w:tr>
    </w:tbl>
    <w:p w:rsidR="003C19C3" w:rsidRDefault="003C19C3" w:rsidP="003C19C3">
      <w:pPr>
        <w:pStyle w:val="phnormal"/>
      </w:pPr>
    </w:p>
    <w:p w:rsidR="002B1B12" w:rsidRPr="005A7B13" w:rsidRDefault="00C629C7" w:rsidP="00AB54E9">
      <w:pPr>
        <w:pStyle w:val="phlistitemized1"/>
      </w:pPr>
      <w:r w:rsidRPr="005A7B13">
        <w:lastRenderedPageBreak/>
        <w:t xml:space="preserve">нажмите на кнопку </w:t>
      </w:r>
      <w:r w:rsidR="005A7B13">
        <w:t>«</w:t>
      </w:r>
      <w:r w:rsidRPr="005A7B13">
        <w:t>Продолжить</w:t>
      </w:r>
      <w:r w:rsidR="005A7B13">
        <w:t>»</w:t>
      </w:r>
      <w:r w:rsidRPr="005A7B13">
        <w:t>. Отобразится системное сообщение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_Ref209083533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54</w:t>
      </w:r>
      <w:r w:rsidR="003C19C3">
        <w:fldChar w:fldCharType="end"/>
      </w:r>
      <w:r w:rsidR="003C19C3">
        <w:t>)</w:t>
      </w:r>
      <w:r w:rsidRPr="005A7B13">
        <w:t>, информирующее пользователя об успешной смене пароля.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5FE0954F" wp14:editId="45CCDBBA">
            <wp:extent cx="3483428" cy="1406071"/>
            <wp:effectExtent l="19050" t="19050" r="22225" b="22860"/>
            <wp:docPr id="100081" name="Рисунок 100081" descr="Системное сообщ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832367" name="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525229" cy="142294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08" w:name="_Ref209083533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54</w:t>
      </w:r>
      <w:r w:rsidR="00C629C7" w:rsidRPr="005A7B13">
        <w:fldChar w:fldCharType="end"/>
      </w:r>
      <w:bookmarkEnd w:id="108"/>
      <w:r w:rsidR="003C19C3">
        <w:t xml:space="preserve"> –</w:t>
      </w:r>
      <w:r w:rsidR="00C629C7" w:rsidRPr="005A7B13">
        <w:t xml:space="preserve"> Системное сообщение</w:t>
      </w:r>
    </w:p>
    <w:p w:rsidR="002B1B12" w:rsidRPr="005A7B13" w:rsidRDefault="00C629C7">
      <w:pPr>
        <w:pStyle w:val="2"/>
      </w:pPr>
      <w:bookmarkStart w:id="109" w:name="scroll-bookmark-23"/>
      <w:bookmarkStart w:id="110" w:name="_Toc208412189"/>
      <w:bookmarkStart w:id="111" w:name="_Toc209093443"/>
      <w:r w:rsidRPr="005A7B13">
        <w:t>Просмотр направлений</w:t>
      </w:r>
      <w:bookmarkEnd w:id="109"/>
      <w:bookmarkEnd w:id="110"/>
      <w:bookmarkEnd w:id="111"/>
    </w:p>
    <w:p w:rsidR="002B1B12" w:rsidRPr="005A7B13" w:rsidRDefault="00C629C7" w:rsidP="003C19C3">
      <w:pPr>
        <w:pStyle w:val="phlistitemizedtitle"/>
      </w:pPr>
      <w:r w:rsidRPr="005A7B13">
        <w:t>Для просмотра направлений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_Ref209083567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55</w:t>
      </w:r>
      <w:r w:rsidR="003C19C3">
        <w:fldChar w:fldCharType="end"/>
      </w:r>
      <w:r w:rsidR="003C19C3">
        <w:t>)</w:t>
      </w:r>
      <w:r w:rsidRPr="005A7B13">
        <w:t>.</w:t>
      </w:r>
      <w:r w:rsidR="005A7B13">
        <w:t xml:space="preserve"> </w:t>
      </w:r>
      <w:r w:rsidRPr="005A7B13">
        <w:t>Откроется личный кабинет пациента;</w:t>
      </w:r>
    </w:p>
    <w:p w:rsidR="003C19C3" w:rsidRPr="005A7B13" w:rsidRDefault="003C19C3" w:rsidP="003C19C3">
      <w:pPr>
        <w:pStyle w:val="phfigure"/>
      </w:pPr>
      <w:r w:rsidRPr="005A7B13">
        <w:rPr>
          <w:noProof/>
        </w:rPr>
        <w:drawing>
          <wp:inline distT="0" distB="0" distL="0" distR="0" wp14:anchorId="5F165B37" wp14:editId="77B6355A">
            <wp:extent cx="6295390" cy="3320832"/>
            <wp:effectExtent l="19050" t="19050" r="10160" b="13335"/>
            <wp:docPr id="100082" name="Рисунок 100082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490224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3C19C3" w:rsidRPr="005A7B13" w:rsidRDefault="00FE2DC7" w:rsidP="003C19C3">
      <w:pPr>
        <w:pStyle w:val="phfiguretitle"/>
      </w:pPr>
      <w:bookmarkStart w:id="112" w:name="_Ref209083567"/>
      <w:r>
        <w:t>Рисунок </w:t>
      </w:r>
      <w:r w:rsidR="003C19C3" w:rsidRPr="005A7B13">
        <w:fldChar w:fldCharType="begin"/>
      </w:r>
      <w:r w:rsidR="003C19C3" w:rsidRPr="005A7B13">
        <w:instrText>SEQ Рисунок \* ARABIC</w:instrText>
      </w:r>
      <w:r w:rsidR="003C19C3" w:rsidRPr="005A7B13">
        <w:fldChar w:fldCharType="separate"/>
      </w:r>
      <w:r w:rsidR="005332ED">
        <w:rPr>
          <w:noProof/>
        </w:rPr>
        <w:t>55</w:t>
      </w:r>
      <w:r w:rsidR="003C19C3" w:rsidRPr="005A7B13">
        <w:fldChar w:fldCharType="end"/>
      </w:r>
      <w:bookmarkEnd w:id="112"/>
      <w:r w:rsidR="003C19C3" w:rsidRPr="005A7B13">
        <w:t xml:space="preserve"> </w:t>
      </w:r>
      <w:r w:rsidR="003C19C3">
        <w:t>– Кнопка</w:t>
      </w:r>
      <w:r w:rsidR="003C19C3" w:rsidRPr="005A7B13">
        <w:t xml:space="preserve"> </w:t>
      </w:r>
      <w:r w:rsidR="003C19C3">
        <w:t>«</w:t>
      </w:r>
      <w:r w:rsidR="003C19C3" w:rsidRPr="005A7B13">
        <w:t>Личный кабинет</w:t>
      </w:r>
      <w:r w:rsidR="003C19C3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Направления</w:t>
      </w:r>
      <w:r w:rsidR="005A7B13">
        <w:t>»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_Ref209083586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56</w:t>
      </w:r>
      <w:r w:rsidR="003C19C3">
        <w:fldChar w:fldCharType="end"/>
      </w:r>
      <w:r w:rsidR="003C19C3">
        <w:t>)</w:t>
      </w:r>
      <w:r w:rsidRPr="005A7B13">
        <w:t xml:space="preserve">. Откроется </w:t>
      </w:r>
      <w:r w:rsidR="003C19C3">
        <w:t>форма</w:t>
      </w:r>
      <w:r w:rsidRPr="005A7B13">
        <w:t xml:space="preserve"> с отображением информации о действующих на выбранный период направлениях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_Ref209083606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57</w:t>
      </w:r>
      <w:r w:rsidR="003C19C3">
        <w:fldChar w:fldCharType="end"/>
      </w:r>
      <w:r w:rsidR="003C19C3">
        <w:t>)</w:t>
      </w:r>
      <w:r w:rsidRPr="005A7B13">
        <w:t>;</w:t>
      </w:r>
    </w:p>
    <w:p w:rsidR="003C19C3" w:rsidRDefault="003C19C3" w:rsidP="003C19C3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2429BEE0" wp14:editId="708C508B">
            <wp:extent cx="6295390" cy="3266157"/>
            <wp:effectExtent l="19050" t="19050" r="10160" b="10795"/>
            <wp:docPr id="100083" name="Рисунок 100083" descr="_scroll_external/attachments/image2024-4-15_17-37-20-6af950149e463a379acb67ebac7b5cdd5f6c1fb803045bfd2f724b2188f5a4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63047" name="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26615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3C19C3" w:rsidRPr="005A7B13" w:rsidRDefault="00FE2DC7" w:rsidP="003C19C3">
      <w:pPr>
        <w:pStyle w:val="phfiguretitle"/>
      </w:pPr>
      <w:bookmarkStart w:id="113" w:name="_Ref209083586"/>
      <w:r>
        <w:t>Рисунок </w:t>
      </w:r>
      <w:r w:rsidR="003C19C3">
        <w:fldChar w:fldCharType="begin"/>
      </w:r>
      <w:r w:rsidR="003C19C3">
        <w:instrText xml:space="preserve"> SEQ Рисунок \* ARABIC </w:instrText>
      </w:r>
      <w:r w:rsidR="003C19C3">
        <w:fldChar w:fldCharType="separate"/>
      </w:r>
      <w:r w:rsidR="005332ED">
        <w:rPr>
          <w:noProof/>
        </w:rPr>
        <w:t>56</w:t>
      </w:r>
      <w:r w:rsidR="003C19C3">
        <w:fldChar w:fldCharType="end"/>
      </w:r>
      <w:bookmarkEnd w:id="113"/>
      <w:r w:rsidR="003C19C3">
        <w:t xml:space="preserve"> – Кнопка</w:t>
      </w:r>
      <w:r w:rsidR="003C19C3" w:rsidRPr="005A7B13">
        <w:t xml:space="preserve"> </w:t>
      </w:r>
      <w:r w:rsidR="003C19C3">
        <w:t>«</w:t>
      </w:r>
      <w:r w:rsidR="003C19C3" w:rsidRPr="005A7B13">
        <w:t>Направления</w:t>
      </w:r>
      <w:r w:rsidR="003C19C3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51FAD50A" wp14:editId="1ECBB3E1">
            <wp:extent cx="6276975" cy="2581275"/>
            <wp:effectExtent l="19050" t="19050" r="28575" b="28575"/>
            <wp:docPr id="100084" name="Рисунок 100084" descr="Окно поиска информации о действующих на выбранный период направлени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716809" name="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25812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14" w:name="_Ref209083606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57</w:t>
      </w:r>
      <w:r w:rsidR="00C629C7" w:rsidRPr="005A7B13">
        <w:fldChar w:fldCharType="end"/>
      </w:r>
      <w:bookmarkEnd w:id="114"/>
      <w:r w:rsidR="003C19C3">
        <w:t xml:space="preserve"> –</w:t>
      </w:r>
      <w:r w:rsidR="00C629C7" w:rsidRPr="005A7B13">
        <w:t xml:space="preserve"> </w:t>
      </w:r>
      <w:r w:rsidR="003C19C3">
        <w:t>Форма</w:t>
      </w:r>
      <w:r w:rsidR="003C19C3" w:rsidRPr="005A7B13">
        <w:t xml:space="preserve"> с отображением информации о действующих на выбранный период направлениях</w:t>
      </w:r>
    </w:p>
    <w:p w:rsidR="002B1B12" w:rsidRPr="005A7B13" w:rsidRDefault="00C629C7" w:rsidP="00AB54E9">
      <w:pPr>
        <w:pStyle w:val="phlistitemized1"/>
      </w:pPr>
      <w:r w:rsidRPr="005A7B13">
        <w:t>укажите период, за который необходимо отобразить информацию о действующих на выбранный период направлениях для записи на прием из ЕР;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Показать</w:t>
      </w:r>
      <w:r w:rsidR="005A7B13">
        <w:t>»</w:t>
      </w:r>
      <w:r w:rsidRPr="005A7B13">
        <w:t>. Отобразится список направлений пользователя за указанный период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_Ref209083636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58</w:t>
      </w:r>
      <w:r w:rsidR="003C19C3">
        <w:fldChar w:fldCharType="end"/>
      </w:r>
      <w:r w:rsidR="003C19C3">
        <w:t>)</w:t>
      </w:r>
      <w:r w:rsidRPr="005A7B13">
        <w:t>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07C09103" wp14:editId="0187E481">
            <wp:extent cx="6295390" cy="3320908"/>
            <wp:effectExtent l="19050" t="19050" r="10160" b="13335"/>
            <wp:docPr id="100085" name="Рисунок 100085" descr="Окно просмотра информации о действующих на выбранный период направлени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825788" name="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90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15" w:name="_Ref209083636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58</w:t>
      </w:r>
      <w:r w:rsidR="00C629C7" w:rsidRPr="005A7B13">
        <w:fldChar w:fldCharType="end"/>
      </w:r>
      <w:bookmarkEnd w:id="115"/>
      <w:r w:rsidR="00C629C7" w:rsidRPr="005A7B13">
        <w:t xml:space="preserve"> </w:t>
      </w:r>
      <w:r w:rsidR="003C19C3">
        <w:t>– С</w:t>
      </w:r>
      <w:r w:rsidR="003C19C3" w:rsidRPr="005A7B13">
        <w:t>писок направлений пользователя за указанный период</w:t>
      </w:r>
    </w:p>
    <w:p w:rsidR="002B1B12" w:rsidRPr="005A7B13" w:rsidRDefault="00C629C7" w:rsidP="003C19C3">
      <w:pPr>
        <w:pStyle w:val="phlistitemizedtitle"/>
      </w:pPr>
      <w:r w:rsidRPr="005A7B13">
        <w:t>В данном окне отображается следующая информация: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Статус</w:t>
      </w:r>
      <w:r>
        <w:t>»</w:t>
      </w:r>
      <w:r w:rsidR="00C629C7" w:rsidRPr="005A7B13">
        <w:t xml:space="preserve"> – отображается статус услуги:</w:t>
      </w:r>
    </w:p>
    <w:p w:rsidR="002B1B12" w:rsidRPr="005A7B13" w:rsidRDefault="005A7B13" w:rsidP="00AB54E9">
      <w:pPr>
        <w:pStyle w:val="phlistitemized2"/>
      </w:pPr>
      <w:r>
        <w:t>«</w:t>
      </w:r>
      <w:r w:rsidR="00C629C7" w:rsidRPr="005A7B13">
        <w:t>Назначена</w:t>
      </w:r>
      <w:r>
        <w:t>»</w:t>
      </w:r>
      <w:r w:rsidR="00C629C7" w:rsidRPr="005A7B13">
        <w:t xml:space="preserve"> – пациенту выдано направление;</w:t>
      </w:r>
    </w:p>
    <w:p w:rsidR="002B1B12" w:rsidRPr="005A7B13" w:rsidRDefault="005A7B13" w:rsidP="00AB54E9">
      <w:pPr>
        <w:pStyle w:val="phlistitemized2"/>
      </w:pPr>
      <w:r>
        <w:t>«</w:t>
      </w:r>
      <w:r w:rsidR="00C629C7" w:rsidRPr="005A7B13">
        <w:t>Не произведена</w:t>
      </w:r>
      <w:r>
        <w:t>»</w:t>
      </w:r>
      <w:r w:rsidR="00C629C7" w:rsidRPr="005A7B13">
        <w:t xml:space="preserve"> – пациент записался на услугу по данному направлению;</w:t>
      </w:r>
    </w:p>
    <w:p w:rsidR="002B1B12" w:rsidRPr="005A7B13" w:rsidRDefault="005A7B13" w:rsidP="00AB54E9">
      <w:pPr>
        <w:pStyle w:val="phlistitemized2"/>
      </w:pPr>
      <w:r>
        <w:t>«</w:t>
      </w:r>
      <w:r w:rsidR="00C629C7" w:rsidRPr="005A7B13">
        <w:t>Оказана</w:t>
      </w:r>
      <w:r>
        <w:t>»</w:t>
      </w:r>
      <w:r w:rsidR="00C629C7" w:rsidRPr="005A7B13">
        <w:t xml:space="preserve"> – пациенту была оказан</w:t>
      </w:r>
      <w:r w:rsidR="003C19C3">
        <w:t>а услуга по данному направлению.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Услуга</w:t>
      </w:r>
      <w:r>
        <w:t>»</w:t>
      </w:r>
      <w:r w:rsidR="00C629C7" w:rsidRPr="005A7B13">
        <w:t xml:space="preserve"> – отображается услуга, на которую направлен пациент;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ФИО врача, выписавшего направление</w:t>
      </w:r>
      <w:r>
        <w:t>»</w:t>
      </w:r>
      <w:r w:rsidR="00C629C7" w:rsidRPr="005A7B13">
        <w:t xml:space="preserve"> – отображается ФИО врача, выписавшего направление;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МО</w:t>
      </w:r>
      <w:r>
        <w:t>»</w:t>
      </w:r>
      <w:r w:rsidR="00C629C7" w:rsidRPr="005A7B13">
        <w:t xml:space="preserve"> – отображается медицинская организация, в которую направлен пациент;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Адрес</w:t>
      </w:r>
      <w:r>
        <w:t>»</w:t>
      </w:r>
      <w:r w:rsidR="00C629C7" w:rsidRPr="005A7B13">
        <w:t xml:space="preserve"> – отображается адрес медицинской организации;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Дата начала действия направления</w:t>
      </w:r>
      <w:r>
        <w:t>»</w:t>
      </w:r>
      <w:r w:rsidR="00C629C7" w:rsidRPr="005A7B13">
        <w:t xml:space="preserve"> – отображается дата начала действия направления;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Дата окончания действия направления</w:t>
      </w:r>
      <w:r>
        <w:t>»</w:t>
      </w:r>
      <w:r w:rsidR="00C629C7" w:rsidRPr="005A7B13">
        <w:t xml:space="preserve"> – отображается дата окончания действия направления;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Дата и время записи на прием</w:t>
      </w:r>
      <w:r>
        <w:t>»</w:t>
      </w:r>
      <w:r w:rsidR="00C629C7" w:rsidRPr="005A7B13">
        <w:t xml:space="preserve"> – отображается дата и время записи на прием. Данное поле отображается для записей со статусом </w:t>
      </w:r>
      <w:r>
        <w:t>«</w:t>
      </w:r>
      <w:r w:rsidR="00C629C7" w:rsidRPr="005A7B13">
        <w:t>Оказана</w:t>
      </w:r>
      <w:r>
        <w:t>»</w:t>
      </w:r>
      <w:r w:rsidR="00C629C7" w:rsidRPr="005A7B13">
        <w:t>.</w:t>
      </w:r>
    </w:p>
    <w:p w:rsidR="002B1B12" w:rsidRPr="005A7B13" w:rsidRDefault="00C629C7" w:rsidP="008108A5">
      <w:pPr>
        <w:pStyle w:val="phnormal"/>
      </w:pPr>
      <w:r w:rsidRPr="005A7B13">
        <w:t xml:space="preserve">Если запись на прием по направлению была отменена, то отображается надпись: </w:t>
      </w:r>
      <w:r w:rsidR="005A7B13">
        <w:t>«</w:t>
      </w:r>
      <w:r w:rsidRPr="005A7B13">
        <w:t>Предыдущая запись на прием по этому направлению была отменена. Причина: &lt;причина отмены&gt;</w:t>
      </w:r>
      <w:r w:rsidR="003C19C3">
        <w:t>»</w:t>
      </w:r>
      <w:r w:rsidRPr="005A7B13">
        <w:t>.</w:t>
      </w:r>
    </w:p>
    <w:p w:rsidR="002B1B12" w:rsidRPr="005A7B13" w:rsidRDefault="00C629C7" w:rsidP="003C19C3">
      <w:pPr>
        <w:pStyle w:val="phlistitemizedtitle"/>
      </w:pPr>
      <w:r w:rsidRPr="005A7B13">
        <w:lastRenderedPageBreak/>
        <w:t>В окне доступны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запись на прием по направлению;</w:t>
      </w:r>
    </w:p>
    <w:p w:rsidR="002B1B12" w:rsidRPr="005A7B13" w:rsidRDefault="00C629C7" w:rsidP="00AB54E9">
      <w:pPr>
        <w:pStyle w:val="phlistitemized1"/>
      </w:pPr>
      <w:r w:rsidRPr="005A7B13">
        <w:t>перезапись на прием по направлению;</w:t>
      </w:r>
    </w:p>
    <w:p w:rsidR="002B1B12" w:rsidRPr="005A7B13" w:rsidRDefault="00C629C7" w:rsidP="00AB54E9">
      <w:pPr>
        <w:pStyle w:val="phlistitemized1"/>
      </w:pPr>
      <w:r w:rsidRPr="005A7B13">
        <w:t>печать направления.</w:t>
      </w:r>
    </w:p>
    <w:p w:rsidR="002B1B12" w:rsidRPr="005A7B13" w:rsidRDefault="00C629C7">
      <w:pPr>
        <w:pStyle w:val="3"/>
      </w:pPr>
      <w:bookmarkStart w:id="116" w:name="scroll-bookmark-24"/>
      <w:bookmarkStart w:id="117" w:name="_Toc208412190"/>
      <w:bookmarkStart w:id="118" w:name="_Toc209093444"/>
      <w:r w:rsidRPr="005A7B13">
        <w:t>Запись на прием по направлению</w:t>
      </w:r>
      <w:bookmarkEnd w:id="116"/>
      <w:bookmarkEnd w:id="117"/>
      <w:bookmarkEnd w:id="118"/>
    </w:p>
    <w:p w:rsidR="002B1B12" w:rsidRPr="005A7B13" w:rsidRDefault="00C629C7" w:rsidP="008108A5">
      <w:pPr>
        <w:pStyle w:val="phnormal"/>
      </w:pPr>
      <w:r w:rsidRPr="005A7B13">
        <w:t>Для записи на прием по направлению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перейдите к списку направлений пользовате</w:t>
      </w:r>
      <w:r w:rsidR="009678B3" w:rsidRPr="005A7B13">
        <w:t>ля за указанный период</w:t>
      </w:r>
    </w:p>
    <w:p w:rsidR="002B1B12" w:rsidRPr="005A7B13" w:rsidRDefault="00C629C7" w:rsidP="00AB54E9">
      <w:pPr>
        <w:pStyle w:val="phlistitemized1"/>
      </w:pPr>
      <w:r w:rsidRPr="005A7B13">
        <w:t xml:space="preserve">найдите необходимое направление и нажмите на кнопку </w:t>
      </w:r>
      <w:r w:rsidR="005A7B13">
        <w:t>«</w:t>
      </w:r>
      <w:r w:rsidRPr="005A7B13">
        <w:t>Записаться</w:t>
      </w:r>
      <w:r w:rsidR="005A7B13">
        <w:t>»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_Ref209083684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59</w:t>
      </w:r>
      <w:r w:rsidR="003C19C3">
        <w:fldChar w:fldCharType="end"/>
      </w:r>
      <w:r w:rsidR="003C19C3">
        <w:t>)</w:t>
      </w:r>
      <w:r w:rsidRPr="005A7B13">
        <w:t>. Откроется окно для выбора типа приема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_Ref209083705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60</w:t>
      </w:r>
      <w:r w:rsidR="003C19C3">
        <w:fldChar w:fldCharType="end"/>
      </w:r>
      <w:r w:rsidR="003C19C3">
        <w:t>)</w:t>
      </w:r>
      <w:r w:rsidRPr="005A7B13">
        <w:t>;</w:t>
      </w:r>
    </w:p>
    <w:p w:rsidR="003C19C3" w:rsidRPr="005A7B13" w:rsidRDefault="003C19C3" w:rsidP="003C19C3">
      <w:pPr>
        <w:pStyle w:val="phfigure"/>
      </w:pPr>
      <w:r w:rsidRPr="005A7B13">
        <w:rPr>
          <w:noProof/>
        </w:rPr>
        <w:drawing>
          <wp:inline distT="0" distB="0" distL="0" distR="0" wp14:anchorId="5555D61E" wp14:editId="59043203">
            <wp:extent cx="6295390" cy="1808698"/>
            <wp:effectExtent l="19050" t="19050" r="10160" b="20320"/>
            <wp:docPr id="100086" name="Рисунок 100086" descr="Запись на прием по направлени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49" name="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80869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3C19C3" w:rsidRPr="005A7B13" w:rsidRDefault="00FE2DC7" w:rsidP="003C19C3">
      <w:pPr>
        <w:pStyle w:val="phfiguretitle"/>
      </w:pPr>
      <w:bookmarkStart w:id="119" w:name="_Ref209083684"/>
      <w:r>
        <w:t>Рисунок </w:t>
      </w:r>
      <w:r w:rsidR="003C19C3" w:rsidRPr="005A7B13">
        <w:fldChar w:fldCharType="begin"/>
      </w:r>
      <w:r w:rsidR="003C19C3" w:rsidRPr="005A7B13">
        <w:instrText>SEQ Рисунок \* ARABIC</w:instrText>
      </w:r>
      <w:r w:rsidR="003C19C3" w:rsidRPr="005A7B13">
        <w:fldChar w:fldCharType="separate"/>
      </w:r>
      <w:r w:rsidR="005332ED">
        <w:rPr>
          <w:noProof/>
        </w:rPr>
        <w:t>59</w:t>
      </w:r>
      <w:r w:rsidR="003C19C3" w:rsidRPr="005A7B13">
        <w:fldChar w:fldCharType="end"/>
      </w:r>
      <w:bookmarkEnd w:id="119"/>
      <w:r w:rsidR="003C19C3" w:rsidRPr="005A7B13">
        <w:t xml:space="preserve"> </w:t>
      </w:r>
      <w:r w:rsidR="003C19C3">
        <w:t>– Кнопка</w:t>
      </w:r>
      <w:r w:rsidR="003C19C3" w:rsidRPr="005A7B13">
        <w:t xml:space="preserve"> </w:t>
      </w:r>
      <w:r w:rsidR="003C19C3">
        <w:t>«</w:t>
      </w:r>
      <w:r w:rsidR="003C19C3" w:rsidRPr="005A7B13">
        <w:t>Записаться</w:t>
      </w:r>
      <w:r w:rsidR="003C19C3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10FF7EB9" wp14:editId="34AD4CAF">
            <wp:extent cx="4286250" cy="1012685"/>
            <wp:effectExtent l="19050" t="19050" r="19050" b="16510"/>
            <wp:docPr id="100087" name="Рисунок 100087" descr="Окно для выбора типа при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194189" name="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01268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20" w:name="_Ref209083705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60</w:t>
      </w:r>
      <w:r w:rsidR="00C629C7" w:rsidRPr="005A7B13">
        <w:fldChar w:fldCharType="end"/>
      </w:r>
      <w:bookmarkEnd w:id="120"/>
      <w:r w:rsidR="00C629C7" w:rsidRPr="005A7B13">
        <w:t xml:space="preserve"> </w:t>
      </w:r>
      <w:r w:rsidR="003C19C3">
        <w:t xml:space="preserve">– </w:t>
      </w:r>
      <w:r w:rsidR="00C629C7" w:rsidRPr="005A7B13">
        <w:t>Окно для выбора типа приема</w:t>
      </w:r>
    </w:p>
    <w:p w:rsidR="003C19C3" w:rsidRPr="005A7B13" w:rsidRDefault="003C19C3" w:rsidP="003C19C3">
      <w:pPr>
        <w:pStyle w:val="phnormalnotetext"/>
      </w:pPr>
      <w:r w:rsidRPr="003C19C3">
        <w:rPr>
          <w:rStyle w:val="phnormalnote0"/>
        </w:rPr>
        <w:t>Примечание</w:t>
      </w:r>
      <w:r w:rsidRPr="005A7B13">
        <w:t xml:space="preserve"> – Кнопка «Записаться» отображается, если по направлению еще не было создано записи на прием.</w:t>
      </w:r>
    </w:p>
    <w:p w:rsidR="002B1B12" w:rsidRPr="005A7B13" w:rsidRDefault="00C629C7" w:rsidP="00AB54E9">
      <w:pPr>
        <w:pStyle w:val="phlistitemized1"/>
      </w:pPr>
      <w:r w:rsidRPr="005A7B13">
        <w:t xml:space="preserve">выберите тип приема, нажав на соответствующую кнопку: </w:t>
      </w:r>
      <w:r w:rsidR="005A7B13">
        <w:t>«</w:t>
      </w:r>
      <w:r w:rsidRPr="005A7B13">
        <w:t>Бесплатный прием</w:t>
      </w:r>
      <w:r w:rsidR="005A7B13">
        <w:t>»</w:t>
      </w:r>
      <w:r w:rsidRPr="005A7B13">
        <w:t xml:space="preserve">, </w:t>
      </w:r>
      <w:r w:rsidR="005A7B13">
        <w:t>«</w:t>
      </w:r>
      <w:r w:rsidRPr="005A7B13">
        <w:t>Платный прием</w:t>
      </w:r>
      <w:r w:rsidR="005A7B13">
        <w:t>»</w:t>
      </w:r>
      <w:r w:rsidRPr="005A7B13">
        <w:t xml:space="preserve">. Откроется окно выбора услуги. После записи статус направления изменится на </w:t>
      </w:r>
      <w:r w:rsidR="005A7B13">
        <w:t>«</w:t>
      </w:r>
      <w:r w:rsidRPr="005A7B13">
        <w:t>Не произведена</w:t>
      </w:r>
      <w:r w:rsidR="005A7B13">
        <w:t>»</w:t>
      </w:r>
      <w:r w:rsidRPr="005A7B13">
        <w:t>.</w:t>
      </w:r>
    </w:p>
    <w:p w:rsidR="002B1B12" w:rsidRPr="005A7B13" w:rsidRDefault="00C629C7">
      <w:pPr>
        <w:pStyle w:val="3"/>
      </w:pPr>
      <w:bookmarkStart w:id="121" w:name="scroll-bookmark-25"/>
      <w:bookmarkStart w:id="122" w:name="_Toc208412191"/>
      <w:bookmarkStart w:id="123" w:name="_Toc209093445"/>
      <w:r w:rsidRPr="005A7B13">
        <w:t>Перезапись на прием по направлению</w:t>
      </w:r>
      <w:bookmarkEnd w:id="121"/>
      <w:bookmarkEnd w:id="122"/>
      <w:bookmarkEnd w:id="123"/>
    </w:p>
    <w:p w:rsidR="002B1B12" w:rsidRPr="005A7B13" w:rsidRDefault="00C629C7" w:rsidP="003C19C3">
      <w:pPr>
        <w:pStyle w:val="phlistitemizedtitle"/>
      </w:pPr>
      <w:r w:rsidRPr="005A7B13">
        <w:t>Для перезаписи на прием по направлению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перейдите к списку направлений пользователя за указанный период;</w:t>
      </w:r>
    </w:p>
    <w:p w:rsidR="002B1B12" w:rsidRPr="005A7B13" w:rsidRDefault="00C629C7" w:rsidP="00AB54E9">
      <w:pPr>
        <w:pStyle w:val="phlistitemized1"/>
      </w:pPr>
      <w:r w:rsidRPr="005A7B13">
        <w:lastRenderedPageBreak/>
        <w:t xml:space="preserve">найдите необходимое направление и нажмите на кнопку </w:t>
      </w:r>
      <w:r w:rsidR="005A7B13">
        <w:t>«</w:t>
      </w:r>
      <w:r w:rsidRPr="005A7B13">
        <w:t>Перезаписаться</w:t>
      </w:r>
      <w:r w:rsidR="005A7B13">
        <w:t>»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_Ref209083732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61</w:t>
      </w:r>
      <w:r w:rsidR="003C19C3">
        <w:fldChar w:fldCharType="end"/>
      </w:r>
      <w:r w:rsidR="003C19C3">
        <w:t>)</w:t>
      </w:r>
      <w:r w:rsidRPr="005A7B13">
        <w:t>. Откроется окно для выбора типа приема</w:t>
      </w:r>
      <w:r w:rsidR="003C19C3">
        <w:t xml:space="preserve"> (</w:t>
      </w:r>
      <w:r w:rsidR="00A638D9">
        <w:fldChar w:fldCharType="begin"/>
      </w:r>
      <w:r w:rsidR="00A638D9">
        <w:instrText xml:space="preserve"> REF _Ref209089011 \h </w:instrText>
      </w:r>
      <w:r w:rsidR="00A638D9">
        <w:fldChar w:fldCharType="separate"/>
      </w:r>
      <w:r w:rsidR="005332ED">
        <w:t>Рисунок </w:t>
      </w:r>
      <w:r w:rsidR="005332ED">
        <w:rPr>
          <w:noProof/>
        </w:rPr>
        <w:t>62</w:t>
      </w:r>
      <w:r w:rsidR="00A638D9">
        <w:fldChar w:fldCharType="end"/>
      </w:r>
      <w:r w:rsidR="003C19C3">
        <w:t>)</w:t>
      </w:r>
      <w:r w:rsidRPr="005A7B13">
        <w:t>;</w:t>
      </w:r>
    </w:p>
    <w:p w:rsidR="003C19C3" w:rsidRPr="005A7B13" w:rsidRDefault="003C19C3" w:rsidP="003C19C3">
      <w:pPr>
        <w:pStyle w:val="phfigure"/>
      </w:pPr>
      <w:r w:rsidRPr="005A7B13">
        <w:rPr>
          <w:noProof/>
        </w:rPr>
        <w:drawing>
          <wp:inline distT="0" distB="0" distL="0" distR="0" wp14:anchorId="2214A8D4" wp14:editId="0D9D8032">
            <wp:extent cx="6295390" cy="2036025"/>
            <wp:effectExtent l="19050" t="19050" r="10160" b="21590"/>
            <wp:docPr id="100088" name="Рисунок 100088" descr="Перезапись на прием по направлени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045268" name="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0360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3C19C3" w:rsidRPr="005A7B13" w:rsidRDefault="00FE2DC7" w:rsidP="003C19C3">
      <w:pPr>
        <w:pStyle w:val="phfiguretitle"/>
      </w:pPr>
      <w:bookmarkStart w:id="124" w:name="_Ref209083732"/>
      <w:r>
        <w:t>Рисунок </w:t>
      </w:r>
      <w:r w:rsidR="003C19C3" w:rsidRPr="005A7B13">
        <w:fldChar w:fldCharType="begin"/>
      </w:r>
      <w:r w:rsidR="003C19C3" w:rsidRPr="005A7B13">
        <w:instrText>SEQ Рисунок \* ARABIC</w:instrText>
      </w:r>
      <w:r w:rsidR="003C19C3" w:rsidRPr="005A7B13">
        <w:fldChar w:fldCharType="separate"/>
      </w:r>
      <w:r w:rsidR="005332ED">
        <w:rPr>
          <w:noProof/>
        </w:rPr>
        <w:t>61</w:t>
      </w:r>
      <w:r w:rsidR="003C19C3" w:rsidRPr="005A7B13">
        <w:fldChar w:fldCharType="end"/>
      </w:r>
      <w:bookmarkEnd w:id="124"/>
      <w:r w:rsidR="003C19C3" w:rsidRPr="005A7B13">
        <w:t xml:space="preserve"> </w:t>
      </w:r>
      <w:r w:rsidR="003C19C3">
        <w:t>– Кнопка</w:t>
      </w:r>
      <w:r w:rsidR="003C19C3" w:rsidRPr="005A7B13">
        <w:t xml:space="preserve"> </w:t>
      </w:r>
      <w:r w:rsidR="003C19C3">
        <w:t>«</w:t>
      </w:r>
      <w:r w:rsidR="003C19C3" w:rsidRPr="005A7B13">
        <w:t>Перезаписаться</w:t>
      </w:r>
      <w:r w:rsidR="003C19C3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6E4BB3F6" wp14:editId="6943CE3D">
            <wp:extent cx="4286250" cy="1012685"/>
            <wp:effectExtent l="19050" t="19050" r="19050" b="16510"/>
            <wp:docPr id="100089" name="Рисунок 100089" descr="Окно для выбора типа при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533990" name="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01268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25" w:name="_Ref209089011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62</w:t>
      </w:r>
      <w:r w:rsidR="00C629C7" w:rsidRPr="005A7B13">
        <w:fldChar w:fldCharType="end"/>
      </w:r>
      <w:bookmarkEnd w:id="125"/>
      <w:r w:rsidR="00C629C7" w:rsidRPr="005A7B13">
        <w:t xml:space="preserve"> </w:t>
      </w:r>
      <w:r w:rsidR="003C19C3">
        <w:t xml:space="preserve">– </w:t>
      </w:r>
      <w:r w:rsidR="00C629C7" w:rsidRPr="005A7B13">
        <w:t>Окно для выбора типа приема</w:t>
      </w:r>
    </w:p>
    <w:p w:rsidR="003C19C3" w:rsidRPr="005A7B13" w:rsidRDefault="003C19C3" w:rsidP="003C19C3">
      <w:pPr>
        <w:pStyle w:val="phnormalnotetext"/>
      </w:pPr>
      <w:r w:rsidRPr="003C19C3">
        <w:rPr>
          <w:rStyle w:val="phnormalnote0"/>
        </w:rPr>
        <w:t>Примечание</w:t>
      </w:r>
      <w:r w:rsidRPr="005A7B13">
        <w:t xml:space="preserve"> – Кнопка «Перезаписаться» отображается, если по направлению была создана запись на прием, но услуга еще не оказана</w:t>
      </w:r>
    </w:p>
    <w:p w:rsidR="002B1B12" w:rsidRPr="005A7B13" w:rsidRDefault="00C629C7" w:rsidP="00AB54E9">
      <w:pPr>
        <w:pStyle w:val="phlistitemized1"/>
      </w:pPr>
      <w:r w:rsidRPr="005A7B13">
        <w:t xml:space="preserve">выберите тип приема, нажав на соответствующую кнопку: </w:t>
      </w:r>
      <w:r w:rsidR="005A7B13">
        <w:t>«</w:t>
      </w:r>
      <w:r w:rsidRPr="005A7B13">
        <w:t>Бесплатный прием</w:t>
      </w:r>
      <w:r w:rsidR="005A7B13">
        <w:t>»</w:t>
      </w:r>
      <w:r w:rsidRPr="005A7B13">
        <w:t xml:space="preserve">, </w:t>
      </w:r>
      <w:r w:rsidR="005A7B13">
        <w:t>«</w:t>
      </w:r>
      <w:r w:rsidRPr="005A7B13">
        <w:t>Платный прием</w:t>
      </w:r>
      <w:r w:rsidR="005A7B13">
        <w:t>»</w:t>
      </w:r>
      <w:r w:rsidR="009678B3" w:rsidRPr="005A7B13">
        <w:t>. Откроется окно выбора услуги.</w:t>
      </w:r>
    </w:p>
    <w:p w:rsidR="002B1B12" w:rsidRPr="005A7B13" w:rsidRDefault="00C629C7">
      <w:pPr>
        <w:pStyle w:val="3"/>
      </w:pPr>
      <w:bookmarkStart w:id="126" w:name="scroll-bookmark-26"/>
      <w:bookmarkStart w:id="127" w:name="_Toc208412192"/>
      <w:bookmarkStart w:id="128" w:name="_Toc209093446"/>
      <w:r w:rsidRPr="005A7B13">
        <w:t>Печать направления</w:t>
      </w:r>
      <w:bookmarkEnd w:id="126"/>
      <w:bookmarkEnd w:id="127"/>
      <w:bookmarkEnd w:id="128"/>
    </w:p>
    <w:p w:rsidR="002B1B12" w:rsidRPr="005A7B13" w:rsidRDefault="00C629C7" w:rsidP="003C19C3">
      <w:pPr>
        <w:pStyle w:val="phlistitemizedtitle"/>
      </w:pPr>
      <w:r w:rsidRPr="005A7B13">
        <w:t>Для печати направления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перейдите к списку направлений п</w:t>
      </w:r>
      <w:r w:rsidR="009678B3" w:rsidRPr="005A7B13">
        <w:t>ользователя за указанный период</w:t>
      </w:r>
    </w:p>
    <w:p w:rsidR="002B1B12" w:rsidRPr="005A7B13" w:rsidRDefault="00C629C7" w:rsidP="00AB54E9">
      <w:pPr>
        <w:pStyle w:val="phlistitemized1"/>
      </w:pPr>
      <w:r w:rsidRPr="005A7B13">
        <w:t xml:space="preserve">найдите необходимое направление и нажмите на кнопку </w:t>
      </w:r>
      <w:r w:rsidR="005A7B13">
        <w:t>«</w:t>
      </w:r>
      <w:r w:rsidRPr="005A7B13">
        <w:t>Распечатать</w:t>
      </w:r>
      <w:r w:rsidR="005A7B13">
        <w:t>»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_Ref209083877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63</w:t>
      </w:r>
      <w:r w:rsidR="003C19C3">
        <w:fldChar w:fldCharType="end"/>
      </w:r>
      <w:r w:rsidR="003C19C3">
        <w:t>). Откроется форма</w:t>
      </w:r>
      <w:r w:rsidRPr="005A7B13">
        <w:t xml:space="preserve"> предварительного просмотра печатной формы направления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_Ref209083895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64</w:t>
      </w:r>
      <w:r w:rsidR="003C19C3">
        <w:fldChar w:fldCharType="end"/>
      </w:r>
      <w:r w:rsidR="003C19C3">
        <w:t>)</w:t>
      </w:r>
      <w:r w:rsidRPr="005A7B13">
        <w:t xml:space="preserve">. Произведите необходимые настройки печатаемой страницы и нажмите на кнопку </w:t>
      </w:r>
      <w:r w:rsidR="005A7B13">
        <w:t>«</w:t>
      </w:r>
      <w:r w:rsidRPr="005A7B13">
        <w:t>Печать</w:t>
      </w:r>
      <w:r w:rsidR="005A7B13">
        <w:t>»</w:t>
      </w:r>
      <w:r w:rsidRPr="005A7B13">
        <w:t>.</w:t>
      </w:r>
    </w:p>
    <w:p w:rsidR="003C19C3" w:rsidRPr="005A7B13" w:rsidRDefault="003C19C3" w:rsidP="003C19C3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577B158D" wp14:editId="27F6A0EF">
            <wp:extent cx="6295390" cy="1808698"/>
            <wp:effectExtent l="19050" t="19050" r="10160" b="20320"/>
            <wp:docPr id="100090" name="Рисунок 100090" descr="Печать направ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6701" name="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80869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3C19C3" w:rsidRPr="005A7B13" w:rsidRDefault="00FE2DC7" w:rsidP="003C19C3">
      <w:pPr>
        <w:pStyle w:val="phfiguretitle"/>
      </w:pPr>
      <w:bookmarkStart w:id="129" w:name="_Ref209083877"/>
      <w:r>
        <w:t>Рисунок </w:t>
      </w:r>
      <w:r w:rsidR="003C19C3" w:rsidRPr="005A7B13">
        <w:fldChar w:fldCharType="begin"/>
      </w:r>
      <w:r w:rsidR="003C19C3" w:rsidRPr="005A7B13">
        <w:instrText>SEQ Рисунок \* ARABIC</w:instrText>
      </w:r>
      <w:r w:rsidR="003C19C3" w:rsidRPr="005A7B13">
        <w:fldChar w:fldCharType="separate"/>
      </w:r>
      <w:r w:rsidR="005332ED">
        <w:rPr>
          <w:noProof/>
        </w:rPr>
        <w:t>63</w:t>
      </w:r>
      <w:r w:rsidR="003C19C3" w:rsidRPr="005A7B13">
        <w:fldChar w:fldCharType="end"/>
      </w:r>
      <w:bookmarkEnd w:id="129"/>
      <w:r w:rsidR="003C19C3">
        <w:t xml:space="preserve"> –</w:t>
      </w:r>
      <w:r w:rsidR="003C19C3" w:rsidRPr="005A7B13">
        <w:t xml:space="preserve"> </w:t>
      </w:r>
      <w:r w:rsidR="003C19C3">
        <w:t>К</w:t>
      </w:r>
      <w:r w:rsidR="003C19C3" w:rsidRPr="005A7B13">
        <w:t>нопк</w:t>
      </w:r>
      <w:r w:rsidR="003C19C3">
        <w:t>а</w:t>
      </w:r>
      <w:r w:rsidR="003C19C3" w:rsidRPr="005A7B13">
        <w:t xml:space="preserve"> </w:t>
      </w:r>
      <w:r w:rsidR="003C19C3">
        <w:t>«</w:t>
      </w:r>
      <w:r w:rsidR="003C19C3" w:rsidRPr="005A7B13">
        <w:t>Распечатать</w:t>
      </w:r>
      <w:r w:rsidR="003C19C3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3B88BB14" wp14:editId="077DC855">
            <wp:extent cx="6295390" cy="6295390"/>
            <wp:effectExtent l="19050" t="19050" r="10160" b="10160"/>
            <wp:docPr id="100091" name="Рисунок 100091" descr="Напра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846616" name="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629539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30" w:name="_Ref209083895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64</w:t>
      </w:r>
      <w:r w:rsidR="00C629C7" w:rsidRPr="005A7B13">
        <w:fldChar w:fldCharType="end"/>
      </w:r>
      <w:bookmarkEnd w:id="130"/>
      <w:r w:rsidR="00C629C7" w:rsidRPr="005A7B13">
        <w:t xml:space="preserve"> </w:t>
      </w:r>
      <w:r w:rsidR="003C19C3">
        <w:t xml:space="preserve">– Форма </w:t>
      </w:r>
      <w:r w:rsidR="003C19C3" w:rsidRPr="005A7B13">
        <w:t>предварительного просмотра печатной формы направления</w:t>
      </w:r>
    </w:p>
    <w:p w:rsidR="002B1B12" w:rsidRPr="005A7B13" w:rsidRDefault="00C629C7">
      <w:pPr>
        <w:pStyle w:val="2"/>
      </w:pPr>
      <w:bookmarkStart w:id="131" w:name="scroll-bookmark-10"/>
      <w:bookmarkStart w:id="132" w:name="_Toc208412193"/>
      <w:bookmarkStart w:id="133" w:name="_Toc209093447"/>
      <w:r w:rsidRPr="005A7B13">
        <w:lastRenderedPageBreak/>
        <w:t>Просмотр записей к врачу</w:t>
      </w:r>
      <w:bookmarkEnd w:id="131"/>
      <w:bookmarkEnd w:id="132"/>
      <w:bookmarkEnd w:id="133"/>
    </w:p>
    <w:p w:rsidR="002B1B12" w:rsidRPr="005A7B13" w:rsidRDefault="00C629C7" w:rsidP="003C19C3">
      <w:pPr>
        <w:pStyle w:val="phlistitemizedtitle"/>
      </w:pPr>
      <w:r w:rsidRPr="005A7B13">
        <w:t>Для просмотра записей пользователя к врачам</w:t>
      </w:r>
      <w:r w:rsidR="005A7B13">
        <w:t xml:space="preserve"> </w:t>
      </w:r>
      <w:r w:rsidRPr="005A7B13">
        <w:t>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_Ref209083940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65</w:t>
      </w:r>
      <w:r w:rsidR="003C19C3">
        <w:fldChar w:fldCharType="end"/>
      </w:r>
      <w:r w:rsidR="003C19C3">
        <w:t>)</w:t>
      </w:r>
      <w:r w:rsidRPr="005A7B13">
        <w:t>. Откроется личный кабинет пациента;</w:t>
      </w:r>
    </w:p>
    <w:p w:rsidR="003C19C3" w:rsidRPr="005A7B13" w:rsidRDefault="003C19C3" w:rsidP="003C19C3">
      <w:pPr>
        <w:pStyle w:val="phfigure"/>
      </w:pPr>
      <w:r w:rsidRPr="005A7B13">
        <w:rPr>
          <w:noProof/>
        </w:rPr>
        <w:drawing>
          <wp:inline distT="0" distB="0" distL="0" distR="0" wp14:anchorId="7F7B2517" wp14:editId="324AD6BF">
            <wp:extent cx="6295390" cy="3320832"/>
            <wp:effectExtent l="19050" t="19050" r="10160" b="13335"/>
            <wp:docPr id="100092" name="Рисунок 100092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577756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3C19C3" w:rsidRPr="005A7B13" w:rsidRDefault="00FE2DC7" w:rsidP="003C19C3">
      <w:pPr>
        <w:pStyle w:val="phfiguretitle"/>
      </w:pPr>
      <w:bookmarkStart w:id="134" w:name="_Ref209083940"/>
      <w:r>
        <w:t>Рисунок </w:t>
      </w:r>
      <w:r w:rsidR="003C19C3" w:rsidRPr="005A7B13">
        <w:fldChar w:fldCharType="begin"/>
      </w:r>
      <w:r w:rsidR="003C19C3" w:rsidRPr="005A7B13">
        <w:instrText>SEQ Рисунок \* ARABIC</w:instrText>
      </w:r>
      <w:r w:rsidR="003C19C3" w:rsidRPr="005A7B13">
        <w:fldChar w:fldCharType="separate"/>
      </w:r>
      <w:r w:rsidR="005332ED">
        <w:rPr>
          <w:noProof/>
        </w:rPr>
        <w:t>65</w:t>
      </w:r>
      <w:r w:rsidR="003C19C3" w:rsidRPr="005A7B13">
        <w:fldChar w:fldCharType="end"/>
      </w:r>
      <w:bookmarkEnd w:id="134"/>
      <w:r w:rsidR="003C19C3" w:rsidRPr="005A7B13">
        <w:t xml:space="preserve"> </w:t>
      </w:r>
      <w:r w:rsidR="003C19C3">
        <w:t>– Кнопка</w:t>
      </w:r>
      <w:r w:rsidR="003C19C3" w:rsidRPr="005A7B13">
        <w:t xml:space="preserve"> </w:t>
      </w:r>
      <w:r w:rsidR="003C19C3">
        <w:t>«</w:t>
      </w:r>
      <w:r w:rsidR="003C19C3" w:rsidRPr="005A7B13">
        <w:t>Личный кабинет</w:t>
      </w:r>
      <w:r w:rsidR="003C19C3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Записи к врачу</w:t>
      </w:r>
      <w:r w:rsidR="005A7B13">
        <w:t>»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_Ref209083964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66</w:t>
      </w:r>
      <w:r w:rsidR="003C19C3">
        <w:fldChar w:fldCharType="end"/>
      </w:r>
      <w:r w:rsidR="003C19C3">
        <w:t>). Отобразится и</w:t>
      </w:r>
      <w:r w:rsidRPr="005A7B13">
        <w:t>нформация о записях к врачам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_Ref209083986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67</w:t>
      </w:r>
      <w:r w:rsidR="003C19C3">
        <w:fldChar w:fldCharType="end"/>
      </w:r>
      <w:r w:rsidR="003C19C3">
        <w:t>)</w:t>
      </w:r>
      <w:r w:rsidRPr="005A7B13">
        <w:t>;</w:t>
      </w:r>
    </w:p>
    <w:p w:rsidR="003C19C3" w:rsidRDefault="003C19C3" w:rsidP="003C19C3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7C1D2CBC" wp14:editId="064A0FDA">
            <wp:extent cx="6295390" cy="3266157"/>
            <wp:effectExtent l="19050" t="19050" r="10160" b="10795"/>
            <wp:docPr id="100093" name="Рисунок 100093" descr="_scroll_external/attachments/image2024-4-15_17-44-33-24c82cca9c1f01c8b3effd9b92fb9499ea1f9f66b8ce412542416288d6da10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363787" name="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26615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3C19C3" w:rsidRPr="005A7B13" w:rsidRDefault="00FE2DC7" w:rsidP="003C19C3">
      <w:pPr>
        <w:pStyle w:val="phfiguretitle"/>
      </w:pPr>
      <w:bookmarkStart w:id="135" w:name="_Ref209083964"/>
      <w:r>
        <w:t>Рисунок </w:t>
      </w:r>
      <w:r w:rsidR="003C19C3">
        <w:fldChar w:fldCharType="begin"/>
      </w:r>
      <w:r w:rsidR="003C19C3">
        <w:instrText xml:space="preserve"> SEQ Рисунок \* ARABIC </w:instrText>
      </w:r>
      <w:r w:rsidR="003C19C3">
        <w:fldChar w:fldCharType="separate"/>
      </w:r>
      <w:r w:rsidR="005332ED">
        <w:rPr>
          <w:noProof/>
        </w:rPr>
        <w:t>66</w:t>
      </w:r>
      <w:r w:rsidR="003C19C3">
        <w:fldChar w:fldCharType="end"/>
      </w:r>
      <w:bookmarkEnd w:id="135"/>
      <w:r w:rsidR="003C19C3">
        <w:t xml:space="preserve"> – К</w:t>
      </w:r>
      <w:r w:rsidR="003C19C3" w:rsidRPr="005A7B13">
        <w:t>нопк</w:t>
      </w:r>
      <w:r w:rsidR="003C19C3">
        <w:t>а</w:t>
      </w:r>
      <w:r w:rsidR="003C19C3" w:rsidRPr="005A7B13">
        <w:t xml:space="preserve"> </w:t>
      </w:r>
      <w:r w:rsidR="003C19C3">
        <w:t>«</w:t>
      </w:r>
      <w:r w:rsidR="003C19C3" w:rsidRPr="005A7B13">
        <w:t>Записи к врачу</w:t>
      </w:r>
      <w:r w:rsidR="003C19C3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624ED2DE" wp14:editId="04FC8317">
            <wp:extent cx="6295390" cy="2639427"/>
            <wp:effectExtent l="19050" t="19050" r="10160" b="27940"/>
            <wp:docPr id="100094" name="Рисунок 100094" descr="Информация о записях к врач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360602" name="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63942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36" w:name="_Ref209083986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67</w:t>
      </w:r>
      <w:r w:rsidR="00C629C7" w:rsidRPr="005A7B13">
        <w:fldChar w:fldCharType="end"/>
      </w:r>
      <w:bookmarkEnd w:id="136"/>
      <w:r w:rsidR="00C629C7" w:rsidRPr="005A7B13">
        <w:t xml:space="preserve"> </w:t>
      </w:r>
      <w:r w:rsidR="003C19C3">
        <w:t>– И</w:t>
      </w:r>
      <w:r w:rsidR="003C19C3" w:rsidRPr="005A7B13">
        <w:t>нформация о записях к врачам</w:t>
      </w:r>
    </w:p>
    <w:p w:rsidR="002B1B12" w:rsidRPr="005A7B13" w:rsidRDefault="00C629C7" w:rsidP="00AB54E9">
      <w:pPr>
        <w:pStyle w:val="phlistitemized1"/>
      </w:pPr>
      <w:r w:rsidRPr="005A7B13">
        <w:t>укажите период, за который необходимо отобразить информацию о записях к врачам;</w:t>
      </w:r>
    </w:p>
    <w:p w:rsidR="003C19C3" w:rsidRPr="005A7B13" w:rsidRDefault="003C19C3" w:rsidP="003C19C3">
      <w:pPr>
        <w:pStyle w:val="phnormalnotetext"/>
      </w:pPr>
      <w:r w:rsidRPr="003C19C3">
        <w:rPr>
          <w:rStyle w:val="phnormalnote0"/>
        </w:rPr>
        <w:t>Примечание</w:t>
      </w:r>
      <w:r w:rsidRPr="005A7B13">
        <w:t xml:space="preserve"> – Имеется возможность регулировать период поиска записей пациента на прием. В случае выполненных настроек в полях фильтрации для заполнения периода поиска невозможен выбор периода, который превышает количество дней, указанных в системной настройке.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Показать</w:t>
      </w:r>
      <w:r w:rsidR="005A7B13">
        <w:t>»</w:t>
      </w:r>
      <w:r w:rsidRPr="005A7B13">
        <w:t>. Отобразится список записей пациента за указанный период</w:t>
      </w:r>
      <w:r w:rsidR="003C19C3">
        <w:t xml:space="preserve"> (</w:t>
      </w:r>
      <w:r w:rsidR="003C19C3">
        <w:fldChar w:fldCharType="begin"/>
      </w:r>
      <w:r w:rsidR="003C19C3">
        <w:instrText xml:space="preserve"> REF _Ref209084020 \h </w:instrText>
      </w:r>
      <w:r w:rsidR="003C19C3">
        <w:fldChar w:fldCharType="separate"/>
      </w:r>
      <w:r w:rsidR="005332ED">
        <w:t>Рисунок </w:t>
      </w:r>
      <w:r w:rsidR="005332ED">
        <w:rPr>
          <w:noProof/>
        </w:rPr>
        <w:t>68</w:t>
      </w:r>
      <w:r w:rsidR="003C19C3">
        <w:fldChar w:fldCharType="end"/>
      </w:r>
      <w:r w:rsidR="003C19C3">
        <w:t>)</w:t>
      </w:r>
      <w:r w:rsidRPr="005A7B13">
        <w:t>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663DC72B" wp14:editId="6B0EB734">
            <wp:extent cx="6295390" cy="4594769"/>
            <wp:effectExtent l="19050" t="19050" r="10160" b="15875"/>
            <wp:docPr id="100095" name="Рисунок 100095" descr="Информация о записях к врач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999104" name="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59476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37" w:name="_Ref209084020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68</w:t>
      </w:r>
      <w:r w:rsidR="00C629C7" w:rsidRPr="005A7B13">
        <w:fldChar w:fldCharType="end"/>
      </w:r>
      <w:bookmarkEnd w:id="137"/>
      <w:r w:rsidR="00C629C7" w:rsidRPr="005A7B13">
        <w:t xml:space="preserve"> </w:t>
      </w:r>
      <w:r w:rsidR="003C19C3">
        <w:t>– Список записей пациента</w:t>
      </w:r>
    </w:p>
    <w:p w:rsidR="002B1B12" w:rsidRPr="005A7B13" w:rsidRDefault="00C629C7" w:rsidP="003C19C3">
      <w:pPr>
        <w:pStyle w:val="phlistitemizedtitle"/>
      </w:pPr>
      <w:r w:rsidRPr="005A7B13">
        <w:t xml:space="preserve">В окне </w:t>
      </w:r>
      <w:r w:rsidR="005A7B13">
        <w:t>«</w:t>
      </w:r>
      <w:r w:rsidRPr="005A7B13">
        <w:t>Информация о записях к врачам</w:t>
      </w:r>
      <w:r w:rsidR="005A7B13">
        <w:t>»</w:t>
      </w:r>
      <w:r w:rsidRPr="005A7B13">
        <w:t xml:space="preserve"> отображается следующая информация о записи: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Дата и время приема</w:t>
      </w:r>
      <w:r>
        <w:t>»</w:t>
      </w:r>
      <w:r w:rsidR="00C629C7" w:rsidRPr="005A7B13">
        <w:t xml:space="preserve"> – дата </w:t>
      </w:r>
      <w:r w:rsidR="003C19C3">
        <w:t>и время записи на прием к врачу;</w:t>
      </w:r>
    </w:p>
    <w:p w:rsidR="002B1B12" w:rsidRPr="005A7B13" w:rsidRDefault="003C19C3" w:rsidP="00AB54E9">
      <w:pPr>
        <w:pStyle w:val="phlistitemized1"/>
      </w:pPr>
      <w:r>
        <w:t>с</w:t>
      </w:r>
      <w:r w:rsidR="00C629C7" w:rsidRPr="005A7B13">
        <w:t>татус записи:</w:t>
      </w:r>
    </w:p>
    <w:p w:rsidR="002B1B12" w:rsidRPr="005A7B13" w:rsidRDefault="00C629C7" w:rsidP="00AB54E9">
      <w:pPr>
        <w:pStyle w:val="phlistitemized2"/>
      </w:pPr>
      <w:r w:rsidRPr="005A7B13">
        <w:t xml:space="preserve">если за отобранный период дата приема уже прошла, то отображается запись </w:t>
      </w:r>
      <w:r w:rsidR="005A7B13">
        <w:t>«</w:t>
      </w:r>
      <w:r w:rsidRPr="005A7B13">
        <w:t>Дата и время приема истекли</w:t>
      </w:r>
      <w:r w:rsidR="005A7B13">
        <w:t>»</w:t>
      </w:r>
      <w:r w:rsidRPr="005A7B13">
        <w:t>;</w:t>
      </w:r>
    </w:p>
    <w:p w:rsidR="002B1B12" w:rsidRPr="005A7B13" w:rsidRDefault="00C629C7" w:rsidP="00AB54E9">
      <w:pPr>
        <w:pStyle w:val="phlistitemized2"/>
      </w:pPr>
      <w:r w:rsidRPr="005A7B13">
        <w:t xml:space="preserve">если за отобранный период были отмененные записи к врачу, то отображается запись </w:t>
      </w:r>
      <w:r w:rsidR="005A7B13">
        <w:t>«</w:t>
      </w:r>
      <w:r w:rsidRPr="005A7B13">
        <w:t>Запись на прием отменена</w:t>
      </w:r>
      <w:r w:rsidR="005A7B13">
        <w:t>»</w:t>
      </w:r>
      <w:r w:rsidRPr="005A7B13">
        <w:t>;</w:t>
      </w:r>
    </w:p>
    <w:p w:rsidR="002B1B12" w:rsidRPr="005A7B13" w:rsidRDefault="00C629C7" w:rsidP="00AB54E9">
      <w:pPr>
        <w:pStyle w:val="phlistitemized2"/>
      </w:pPr>
      <w:r w:rsidRPr="005A7B13">
        <w:t>если запись из очереди ожидания не была подтверждена,</w:t>
      </w:r>
      <w:r w:rsidR="005A7B13">
        <w:t xml:space="preserve"> </w:t>
      </w:r>
      <w:r w:rsidRPr="005A7B13">
        <w:t xml:space="preserve">то отображается запись </w:t>
      </w:r>
      <w:r w:rsidR="005A7B13">
        <w:t>«</w:t>
      </w:r>
      <w:r w:rsidRPr="005A7B13">
        <w:t>Данная запись произведена из очереди ожидания. Подтвердите явку в указанные дату и время</w:t>
      </w:r>
      <w:r w:rsidR="005A7B13">
        <w:t>»</w:t>
      </w:r>
      <w:r w:rsidRPr="005A7B13">
        <w:t>;</w:t>
      </w:r>
    </w:p>
    <w:p w:rsidR="002B1B12" w:rsidRPr="005A7B13" w:rsidRDefault="00C629C7" w:rsidP="00AB54E9">
      <w:pPr>
        <w:pStyle w:val="phlistitemized2"/>
      </w:pPr>
      <w:r w:rsidRPr="005A7B13">
        <w:t>если запись из очереди ожидания была подтверждена,</w:t>
      </w:r>
      <w:r w:rsidR="005A7B13">
        <w:t xml:space="preserve"> </w:t>
      </w:r>
      <w:r w:rsidRPr="005A7B13">
        <w:t xml:space="preserve">то отображается запись </w:t>
      </w:r>
      <w:r w:rsidR="005A7B13">
        <w:t>«</w:t>
      </w:r>
      <w:r w:rsidRPr="005A7B13">
        <w:t>Данная запись произведена из очереди ожидания. Запись подтверждена</w:t>
      </w:r>
      <w:r w:rsidR="005A7B13">
        <w:t>»</w:t>
      </w:r>
      <w:r w:rsidRPr="005A7B13">
        <w:t>;</w:t>
      </w:r>
    </w:p>
    <w:p w:rsidR="002B1B12" w:rsidRPr="005A7B13" w:rsidRDefault="00C629C7" w:rsidP="00AB54E9">
      <w:pPr>
        <w:pStyle w:val="phlistitemized2"/>
      </w:pPr>
      <w:r w:rsidRPr="005A7B13">
        <w:lastRenderedPageBreak/>
        <w:t>если на дату ранее созданной записи на прием врач отсутствует, то</w:t>
      </w:r>
      <w:r w:rsidR="005A7B13">
        <w:t xml:space="preserve"> </w:t>
      </w:r>
      <w:r w:rsidRPr="005A7B13">
        <w:t xml:space="preserve">отображается запись </w:t>
      </w:r>
      <w:r w:rsidR="005A7B13">
        <w:t>«</w:t>
      </w:r>
      <w:r w:rsidRPr="005A7B13">
        <w:t>Запись была утеряна. Необходимо перезаписаться на прием</w:t>
      </w:r>
      <w:r w:rsidR="005A7B13">
        <w:t>»</w:t>
      </w:r>
      <w:r w:rsidR="003C19C3">
        <w:t>.</w:t>
      </w:r>
    </w:p>
    <w:p w:rsidR="002B1B12" w:rsidRPr="005A7B13" w:rsidRDefault="005A7B13" w:rsidP="003C19C3">
      <w:pPr>
        <w:pStyle w:val="phlistitemized1"/>
      </w:pPr>
      <w:r>
        <w:t>«</w:t>
      </w:r>
      <w:r w:rsidR="00C629C7" w:rsidRPr="005A7B13">
        <w:t>Причина отмены</w:t>
      </w:r>
      <w:r>
        <w:t>»</w:t>
      </w:r>
      <w:r w:rsidR="00C629C7" w:rsidRPr="005A7B13">
        <w:t xml:space="preserve"> – если статус записи </w:t>
      </w:r>
      <w:r>
        <w:t>«</w:t>
      </w:r>
      <w:r w:rsidR="00C629C7" w:rsidRPr="005A7B13">
        <w:t>Запись на прием отменена</w:t>
      </w:r>
      <w:r>
        <w:t>»</w:t>
      </w:r>
      <w:r w:rsidR="00C629C7" w:rsidRPr="005A7B13">
        <w:t>, то отображается причина отмены приема;</w:t>
      </w:r>
    </w:p>
    <w:p w:rsidR="002B1B12" w:rsidRPr="005A7B13" w:rsidRDefault="005A7B13" w:rsidP="003C19C3">
      <w:pPr>
        <w:pStyle w:val="phlistitemized1"/>
      </w:pPr>
      <w:r>
        <w:t>«</w:t>
      </w:r>
      <w:r w:rsidR="00C629C7" w:rsidRPr="005A7B13">
        <w:t>Сотрудник, отменивший прием</w:t>
      </w:r>
      <w:r>
        <w:t>»</w:t>
      </w:r>
      <w:r w:rsidR="00C629C7" w:rsidRPr="005A7B13">
        <w:t xml:space="preserve"> –</w:t>
      </w:r>
      <w:r>
        <w:t xml:space="preserve"> </w:t>
      </w:r>
      <w:r w:rsidR="00C629C7" w:rsidRPr="005A7B13">
        <w:t>если</w:t>
      </w:r>
      <w:r>
        <w:t xml:space="preserve"> </w:t>
      </w:r>
      <w:r w:rsidR="00C629C7" w:rsidRPr="005A7B13">
        <w:t xml:space="preserve">статус записи </w:t>
      </w:r>
      <w:r>
        <w:t>«</w:t>
      </w:r>
      <w:r w:rsidR="00C629C7" w:rsidRPr="005A7B13">
        <w:t>Запись на прием отменена</w:t>
      </w:r>
      <w:r>
        <w:t>»</w:t>
      </w:r>
      <w:r w:rsidR="00C629C7" w:rsidRPr="005A7B13">
        <w:t xml:space="preserve"> и запись отменил сотрудник, отображается ФИО сотрудника, который отменил прием;</w:t>
      </w:r>
    </w:p>
    <w:p w:rsidR="002B1B12" w:rsidRPr="005A7B13" w:rsidRDefault="005A7B13" w:rsidP="003C19C3">
      <w:pPr>
        <w:pStyle w:val="phlistitemized1"/>
      </w:pPr>
      <w:r>
        <w:t>«</w:t>
      </w:r>
      <w:r w:rsidR="00C629C7" w:rsidRPr="005A7B13">
        <w:t>Талон</w:t>
      </w:r>
      <w:r>
        <w:t>»</w:t>
      </w:r>
      <w:r w:rsidR="00C629C7" w:rsidRPr="005A7B13">
        <w:t xml:space="preserve"> – номер талона;</w:t>
      </w:r>
    </w:p>
    <w:p w:rsidR="002B1B12" w:rsidRPr="005A7B13" w:rsidRDefault="005A7B13" w:rsidP="003C19C3">
      <w:pPr>
        <w:pStyle w:val="phlistitemized1"/>
      </w:pPr>
      <w:r>
        <w:t>«</w:t>
      </w:r>
      <w:r w:rsidR="00C629C7" w:rsidRPr="005A7B13">
        <w:t>Кабинет</w:t>
      </w:r>
      <w:r>
        <w:t>»</w:t>
      </w:r>
      <w:r w:rsidR="00C629C7" w:rsidRPr="005A7B13">
        <w:t xml:space="preserve"> – наименование кабинета, в который записан пациент;</w:t>
      </w:r>
    </w:p>
    <w:p w:rsidR="002B1B12" w:rsidRPr="005A7B13" w:rsidRDefault="005A7B13" w:rsidP="003C19C3">
      <w:pPr>
        <w:pStyle w:val="phlistitemized1"/>
      </w:pPr>
      <w:r>
        <w:t>«</w:t>
      </w:r>
      <w:r w:rsidR="00C629C7" w:rsidRPr="005A7B13">
        <w:t>ФИО врача</w:t>
      </w:r>
      <w:r>
        <w:t>»</w:t>
      </w:r>
      <w:r w:rsidR="00C629C7" w:rsidRPr="005A7B13">
        <w:t xml:space="preserve"> – ФИО врача, к которому записан пациент;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Услуга</w:t>
      </w:r>
      <w:r>
        <w:t>»</w:t>
      </w:r>
      <w:r w:rsidR="00C629C7" w:rsidRPr="005A7B13">
        <w:t xml:space="preserve"> – наименование услуги, на которую записан пациент;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Тип оплаты</w:t>
      </w:r>
      <w:r>
        <w:t>»</w:t>
      </w:r>
      <w:r w:rsidR="00C629C7" w:rsidRPr="005A7B13">
        <w:t xml:space="preserve"> – тип оплаты приема, на который записан пациент;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МО</w:t>
      </w:r>
      <w:r>
        <w:t>»</w:t>
      </w:r>
      <w:r w:rsidR="00C629C7" w:rsidRPr="005A7B13">
        <w:t xml:space="preserve"> – наименование медицинской организации, в которую записан пациент;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Подразделение</w:t>
      </w:r>
      <w:r>
        <w:t>»</w:t>
      </w:r>
      <w:r w:rsidR="00C629C7" w:rsidRPr="005A7B13">
        <w:t xml:space="preserve"> – наименование подразделения медицинской организации, в которое записан пациент;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Адрес</w:t>
      </w:r>
      <w:r>
        <w:t>»</w:t>
      </w:r>
      <w:r w:rsidR="00C629C7" w:rsidRPr="005A7B13">
        <w:t xml:space="preserve"> – адрес подразделения медицинской организации.</w:t>
      </w:r>
    </w:p>
    <w:p w:rsidR="002B1B12" w:rsidRPr="005A7B13" w:rsidRDefault="00C629C7" w:rsidP="003C19C3">
      <w:pPr>
        <w:pStyle w:val="phlistitemizedtitle"/>
      </w:pPr>
      <w:r w:rsidRPr="005A7B13">
        <w:t xml:space="preserve">В окне </w:t>
      </w:r>
      <w:r w:rsidR="005A7B13">
        <w:t>«</w:t>
      </w:r>
      <w:r w:rsidRPr="005A7B13">
        <w:t>Информация о записях к врачам</w:t>
      </w:r>
      <w:r w:rsidR="005A7B13">
        <w:t>»</w:t>
      </w:r>
      <w:r w:rsidRPr="005A7B13">
        <w:t xml:space="preserve"> доступны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подтверждение явки по записи из очереди ожидания;</w:t>
      </w:r>
    </w:p>
    <w:p w:rsidR="002B1B12" w:rsidRPr="005A7B13" w:rsidRDefault="00C629C7" w:rsidP="00AB54E9">
      <w:pPr>
        <w:pStyle w:val="phlistitemized1"/>
      </w:pPr>
      <w:r w:rsidRPr="005A7B13">
        <w:t>перезапись на прием;</w:t>
      </w:r>
    </w:p>
    <w:p w:rsidR="002B1B12" w:rsidRPr="005A7B13" w:rsidRDefault="00C629C7" w:rsidP="00AB54E9">
      <w:pPr>
        <w:pStyle w:val="phlistitemized1"/>
      </w:pPr>
      <w:r w:rsidRPr="005A7B13">
        <w:t>отмена записи к врачу;</w:t>
      </w:r>
    </w:p>
    <w:p w:rsidR="002B1B12" w:rsidRPr="005A7B13" w:rsidRDefault="00C629C7" w:rsidP="00AB54E9">
      <w:pPr>
        <w:pStyle w:val="phlistitemized1"/>
      </w:pPr>
      <w:r w:rsidRPr="005A7B13">
        <w:t>печать талона;</w:t>
      </w:r>
    </w:p>
    <w:p w:rsidR="002B1B12" w:rsidRPr="005A7B13" w:rsidRDefault="00C629C7" w:rsidP="00AB54E9">
      <w:pPr>
        <w:pStyle w:val="phlistitemized1"/>
      </w:pPr>
      <w:r w:rsidRPr="005A7B13">
        <w:t>подключение к видеоконференции при записи на услугу оказания телемедицинской консультации.</w:t>
      </w:r>
    </w:p>
    <w:p w:rsidR="002B1B12" w:rsidRPr="005A7B13" w:rsidRDefault="00C629C7">
      <w:pPr>
        <w:pStyle w:val="3"/>
      </w:pPr>
      <w:bookmarkStart w:id="138" w:name="scroll-bookmark-27"/>
      <w:bookmarkStart w:id="139" w:name="_Toc208412194"/>
      <w:bookmarkStart w:id="140" w:name="_Toc209093448"/>
      <w:r w:rsidRPr="005A7B13">
        <w:t>Подтверждение записи из очереди ожидания</w:t>
      </w:r>
      <w:bookmarkEnd w:id="138"/>
      <w:bookmarkEnd w:id="139"/>
      <w:bookmarkEnd w:id="140"/>
    </w:p>
    <w:p w:rsidR="002B1B12" w:rsidRPr="005A7B13" w:rsidRDefault="00C629C7" w:rsidP="003C19C3">
      <w:pPr>
        <w:pStyle w:val="phlistitemizedtitle"/>
      </w:pPr>
      <w:r w:rsidRPr="005A7B13">
        <w:t>Для подтверждения записи из очереди ожидания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перейдите к списку записей пациент</w:t>
      </w:r>
      <w:r w:rsidR="003C19C3">
        <w:t>а за указанный период;</w:t>
      </w:r>
    </w:p>
    <w:p w:rsidR="002B1B12" w:rsidRPr="005A7B13" w:rsidRDefault="00C629C7" w:rsidP="00AB54E9">
      <w:pPr>
        <w:pStyle w:val="phlistitemized1"/>
      </w:pPr>
      <w:r w:rsidRPr="005A7B13">
        <w:t xml:space="preserve">найдите запись из очереди ожидания и нажмите на кнопку </w:t>
      </w:r>
      <w:r w:rsidR="005A7B13">
        <w:t>«</w:t>
      </w:r>
      <w:r w:rsidRPr="005A7B13">
        <w:t>Подтвердить явку</w:t>
      </w:r>
      <w:r w:rsidR="005A7B13">
        <w:t>»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_Ref209084103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69</w:t>
      </w:r>
      <w:r w:rsidR="009D3627">
        <w:fldChar w:fldCharType="end"/>
      </w:r>
      <w:r w:rsidR="009D3627">
        <w:t>)</w:t>
      </w:r>
      <w:r w:rsidRPr="005A7B13">
        <w:t xml:space="preserve">. У подтвержденной записи отобразится надпись </w:t>
      </w:r>
      <w:r w:rsidR="005A7B13">
        <w:t>«</w:t>
      </w:r>
      <w:r w:rsidRPr="005A7B13">
        <w:t>Запись подтверждена</w:t>
      </w:r>
      <w:r w:rsidR="005A7B13">
        <w:t>»</w:t>
      </w:r>
      <w:r w:rsidR="003C19C3">
        <w:t xml:space="preserve"> (</w:t>
      </w:r>
      <w:r w:rsidR="009D3627">
        <w:fldChar w:fldCharType="begin"/>
      </w:r>
      <w:r w:rsidR="009D3627">
        <w:instrText xml:space="preserve"> REF _Ref209084115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70</w:t>
      </w:r>
      <w:r w:rsidR="009D3627">
        <w:fldChar w:fldCharType="end"/>
      </w:r>
      <w:r w:rsidR="003C19C3">
        <w:t>)</w:t>
      </w:r>
      <w:r w:rsidRPr="005A7B13">
        <w:t>.</w:t>
      </w:r>
    </w:p>
    <w:p w:rsidR="003C19C3" w:rsidRPr="005A7B13" w:rsidRDefault="003C19C3" w:rsidP="003C19C3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2E972606" wp14:editId="779A8FD0">
            <wp:extent cx="6295390" cy="2700882"/>
            <wp:effectExtent l="19050" t="19050" r="10160" b="23495"/>
            <wp:docPr id="100096" name="Рисунок 100096" descr="Запись из очереди ожи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29825" name="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70088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3C19C3" w:rsidRPr="005A7B13" w:rsidRDefault="00FE2DC7" w:rsidP="003C19C3">
      <w:pPr>
        <w:pStyle w:val="phfiguretitle"/>
      </w:pPr>
      <w:bookmarkStart w:id="141" w:name="_Ref209084103"/>
      <w:r>
        <w:t>Рисунок </w:t>
      </w:r>
      <w:r w:rsidR="003C19C3" w:rsidRPr="005A7B13">
        <w:fldChar w:fldCharType="begin"/>
      </w:r>
      <w:r w:rsidR="003C19C3" w:rsidRPr="005A7B13">
        <w:instrText>SEQ Рисунок \* ARABIC</w:instrText>
      </w:r>
      <w:r w:rsidR="003C19C3" w:rsidRPr="005A7B13">
        <w:fldChar w:fldCharType="separate"/>
      </w:r>
      <w:r w:rsidR="005332ED">
        <w:rPr>
          <w:noProof/>
        </w:rPr>
        <w:t>69</w:t>
      </w:r>
      <w:r w:rsidR="003C19C3" w:rsidRPr="005A7B13">
        <w:fldChar w:fldCharType="end"/>
      </w:r>
      <w:bookmarkEnd w:id="141"/>
      <w:r w:rsidR="003C19C3" w:rsidRPr="005A7B13">
        <w:t xml:space="preserve"> </w:t>
      </w:r>
      <w:r w:rsidR="003C19C3">
        <w:t>– Кнопка</w:t>
      </w:r>
      <w:r w:rsidR="003C19C3" w:rsidRPr="005A7B13">
        <w:t xml:space="preserve"> </w:t>
      </w:r>
      <w:r w:rsidR="003C19C3">
        <w:t>«</w:t>
      </w:r>
      <w:r w:rsidR="003C19C3" w:rsidRPr="005A7B13">
        <w:t>Подтвердить явку</w:t>
      </w:r>
      <w:r w:rsidR="003C19C3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7F8C2462" wp14:editId="3E5CAD53">
            <wp:extent cx="6295390" cy="2700882"/>
            <wp:effectExtent l="19050" t="19050" r="10160" b="23495"/>
            <wp:docPr id="100097" name="Рисунок 100097" descr="Подтвержденная запись из очереди ожи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97046" name="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70088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42" w:name="_Ref209084115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70</w:t>
      </w:r>
      <w:r w:rsidR="00C629C7" w:rsidRPr="005A7B13">
        <w:fldChar w:fldCharType="end"/>
      </w:r>
      <w:bookmarkEnd w:id="142"/>
      <w:r w:rsidR="00C629C7" w:rsidRPr="005A7B13">
        <w:t xml:space="preserve"> </w:t>
      </w:r>
      <w:r w:rsidR="009D3627">
        <w:t xml:space="preserve">– </w:t>
      </w:r>
      <w:r w:rsidR="00C629C7" w:rsidRPr="005A7B13">
        <w:t>Подтвержденная запись из очереди ожидания</w:t>
      </w:r>
    </w:p>
    <w:p w:rsidR="002B1B12" w:rsidRPr="005A7B13" w:rsidRDefault="00C629C7">
      <w:pPr>
        <w:pStyle w:val="3"/>
      </w:pPr>
      <w:bookmarkStart w:id="143" w:name="scroll-bookmark-28"/>
      <w:bookmarkStart w:id="144" w:name="_Toc208412195"/>
      <w:bookmarkStart w:id="145" w:name="_Toc209093449"/>
      <w:r w:rsidRPr="005A7B13">
        <w:t>Перезапись на прием</w:t>
      </w:r>
      <w:bookmarkEnd w:id="143"/>
      <w:bookmarkEnd w:id="144"/>
      <w:bookmarkEnd w:id="145"/>
    </w:p>
    <w:p w:rsidR="002B1B12" w:rsidRPr="005A7B13" w:rsidRDefault="009D3627" w:rsidP="008108A5">
      <w:pPr>
        <w:pStyle w:val="phnormal"/>
      </w:pPr>
      <w:r>
        <w:t>Е</w:t>
      </w:r>
      <w:r w:rsidR="00C629C7" w:rsidRPr="005A7B13">
        <w:t>сли слот, на который был записан пациент, исключен из расписания врача, возможна перезапись на прием.</w:t>
      </w:r>
    </w:p>
    <w:p w:rsidR="002B1B12" w:rsidRPr="005A7B13" w:rsidRDefault="00C629C7" w:rsidP="009D3627">
      <w:pPr>
        <w:pStyle w:val="phlistitemizedtitle"/>
      </w:pPr>
      <w:r w:rsidRPr="005A7B13">
        <w:t>Для перезаписи на прием к врачу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 xml:space="preserve">перейдите к списку записей пациента за указанный период </w:t>
      </w:r>
    </w:p>
    <w:p w:rsidR="002B1B12" w:rsidRDefault="00C629C7" w:rsidP="00AB54E9">
      <w:pPr>
        <w:pStyle w:val="phlistitemized1"/>
      </w:pPr>
      <w:r w:rsidRPr="005A7B13">
        <w:t xml:space="preserve">найдите необходимую запись и нажмите на кнопку </w:t>
      </w:r>
      <w:r w:rsidR="005A7B13">
        <w:t>«</w:t>
      </w:r>
      <w:r w:rsidRPr="005A7B13">
        <w:t>Перезаписаться</w:t>
      </w:r>
      <w:r w:rsidR="005A7B13">
        <w:t>»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_Ref209084178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71</w:t>
      </w:r>
      <w:r w:rsidR="009D3627">
        <w:fldChar w:fldCharType="end"/>
      </w:r>
      <w:r w:rsidR="009D3627">
        <w:t>)</w:t>
      </w:r>
      <w:r w:rsidR="0020712D" w:rsidRPr="005A7B13">
        <w:t xml:space="preserve">. Откроется окно </w:t>
      </w:r>
      <w:r w:rsidR="005A7B13">
        <w:t>«</w:t>
      </w:r>
      <w:r w:rsidR="0020712D" w:rsidRPr="005A7B13">
        <w:t>Специалисты</w:t>
      </w:r>
      <w:r w:rsidR="005A7B13">
        <w:t>»</w:t>
      </w:r>
      <w:r w:rsidR="0020712D" w:rsidRPr="005A7B13">
        <w:t>.</w:t>
      </w:r>
    </w:p>
    <w:p w:rsidR="009D3627" w:rsidRPr="005A7B13" w:rsidRDefault="009D3627" w:rsidP="009D3627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04722E62" wp14:editId="2B6A284A">
            <wp:extent cx="6295390" cy="3358564"/>
            <wp:effectExtent l="19050" t="19050" r="10160" b="13335"/>
            <wp:docPr id="100098" name="Рисунок 100098" descr="Перезапись на прие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566360" name="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5856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D3627" w:rsidRPr="005A7B13" w:rsidRDefault="00FE2DC7" w:rsidP="009D3627">
      <w:pPr>
        <w:pStyle w:val="phfiguretitle"/>
      </w:pPr>
      <w:bookmarkStart w:id="146" w:name="_Ref209084178"/>
      <w:r>
        <w:t>Рисунок </w:t>
      </w:r>
      <w:r w:rsidR="009D3627" w:rsidRPr="005A7B13">
        <w:fldChar w:fldCharType="begin"/>
      </w:r>
      <w:r w:rsidR="009D3627" w:rsidRPr="005A7B13">
        <w:instrText>SEQ Рисунок \* ARABIC</w:instrText>
      </w:r>
      <w:r w:rsidR="009D3627" w:rsidRPr="005A7B13">
        <w:fldChar w:fldCharType="separate"/>
      </w:r>
      <w:r w:rsidR="005332ED">
        <w:rPr>
          <w:noProof/>
        </w:rPr>
        <w:t>71</w:t>
      </w:r>
      <w:r w:rsidR="009D3627" w:rsidRPr="005A7B13">
        <w:fldChar w:fldCharType="end"/>
      </w:r>
      <w:bookmarkEnd w:id="146"/>
      <w:r w:rsidR="009D3627" w:rsidRPr="005A7B13">
        <w:t xml:space="preserve"> </w:t>
      </w:r>
      <w:r w:rsidR="009D3627">
        <w:t>– Кнопка</w:t>
      </w:r>
      <w:r w:rsidR="009D3627" w:rsidRPr="005A7B13">
        <w:t xml:space="preserve"> </w:t>
      </w:r>
      <w:r w:rsidR="009D3627">
        <w:t>«</w:t>
      </w:r>
      <w:r w:rsidR="009D3627" w:rsidRPr="005A7B13">
        <w:t>Перезаписаться</w:t>
      </w:r>
      <w:r w:rsidR="009D3627">
        <w:t>»</w:t>
      </w:r>
    </w:p>
    <w:p w:rsidR="002B1B12" w:rsidRPr="005A7B13" w:rsidRDefault="00C629C7">
      <w:pPr>
        <w:pStyle w:val="3"/>
      </w:pPr>
      <w:bookmarkStart w:id="147" w:name="scroll-bookmark-29"/>
      <w:bookmarkStart w:id="148" w:name="_Toc208412196"/>
      <w:bookmarkStart w:id="149" w:name="_Toc209093450"/>
      <w:r w:rsidRPr="005A7B13">
        <w:t>Отмена записи к врачу</w:t>
      </w:r>
      <w:bookmarkEnd w:id="147"/>
      <w:bookmarkEnd w:id="148"/>
      <w:bookmarkEnd w:id="149"/>
    </w:p>
    <w:p w:rsidR="002B1B12" w:rsidRPr="005A7B13" w:rsidRDefault="00C629C7" w:rsidP="009D3627">
      <w:pPr>
        <w:pStyle w:val="phlistitemizedtitle"/>
      </w:pPr>
      <w:r w:rsidRPr="005A7B13">
        <w:t>Для отмены записи к врачу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 xml:space="preserve">перейдите к списку записей пациента за указанный период </w:t>
      </w:r>
    </w:p>
    <w:p w:rsidR="002B1B12" w:rsidRPr="005A7B13" w:rsidRDefault="00C629C7" w:rsidP="00AB54E9">
      <w:pPr>
        <w:pStyle w:val="phlistitemized1"/>
      </w:pPr>
      <w:r w:rsidRPr="005A7B13">
        <w:t xml:space="preserve">найдите необходимую запись и нажмите на кнопку </w:t>
      </w:r>
      <w:r w:rsidR="005A7B13">
        <w:t>«</w:t>
      </w:r>
      <w:r w:rsidRPr="005A7B13">
        <w:t>Отменить запись</w:t>
      </w:r>
      <w:r w:rsidR="005A7B13">
        <w:t>»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_Ref209084204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72</w:t>
      </w:r>
      <w:r w:rsidR="009D3627">
        <w:fldChar w:fldCharType="end"/>
      </w:r>
      <w:r w:rsidR="009D3627">
        <w:t>)</w:t>
      </w:r>
      <w:r w:rsidRPr="005A7B13">
        <w:t>. Отобразится системное сообщение для подтверждения действия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_Ref209084229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73</w:t>
      </w:r>
      <w:r w:rsidR="009D3627">
        <w:fldChar w:fldCharType="end"/>
      </w:r>
      <w:r w:rsidR="009D3627">
        <w:t>)</w:t>
      </w:r>
      <w:r w:rsidRPr="005A7B13">
        <w:t>;</w:t>
      </w:r>
    </w:p>
    <w:p w:rsidR="009D3627" w:rsidRPr="005A7B13" w:rsidRDefault="009D3627" w:rsidP="009D3627">
      <w:pPr>
        <w:pStyle w:val="phfigure"/>
      </w:pPr>
      <w:r w:rsidRPr="005A7B13">
        <w:rPr>
          <w:noProof/>
        </w:rPr>
        <w:drawing>
          <wp:inline distT="0" distB="0" distL="0" distR="0" wp14:anchorId="22986BB0" wp14:editId="4C67F962">
            <wp:extent cx="6295390" cy="2641815"/>
            <wp:effectExtent l="19050" t="19050" r="10160" b="25400"/>
            <wp:docPr id="100099" name="Рисунок 100099" descr="Отмена запис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383531" name="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64181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D3627" w:rsidRPr="005A7B13" w:rsidRDefault="00FE2DC7" w:rsidP="009D3627">
      <w:pPr>
        <w:pStyle w:val="phfiguretitle"/>
      </w:pPr>
      <w:bookmarkStart w:id="150" w:name="_Ref209084204"/>
      <w:r>
        <w:t>Рисунок </w:t>
      </w:r>
      <w:r w:rsidR="009D3627" w:rsidRPr="005A7B13">
        <w:fldChar w:fldCharType="begin"/>
      </w:r>
      <w:r w:rsidR="009D3627" w:rsidRPr="005A7B13">
        <w:instrText>SEQ Рисунок \* ARABIC</w:instrText>
      </w:r>
      <w:r w:rsidR="009D3627" w:rsidRPr="005A7B13">
        <w:fldChar w:fldCharType="separate"/>
      </w:r>
      <w:r w:rsidR="005332ED">
        <w:rPr>
          <w:noProof/>
        </w:rPr>
        <w:t>72</w:t>
      </w:r>
      <w:r w:rsidR="009D3627" w:rsidRPr="005A7B13">
        <w:fldChar w:fldCharType="end"/>
      </w:r>
      <w:bookmarkEnd w:id="150"/>
      <w:r w:rsidR="009D3627" w:rsidRPr="005A7B13">
        <w:t xml:space="preserve"> </w:t>
      </w:r>
      <w:r w:rsidR="009D3627">
        <w:t>– Кнопка</w:t>
      </w:r>
      <w:r w:rsidR="009D3627" w:rsidRPr="005A7B13">
        <w:t xml:space="preserve"> </w:t>
      </w:r>
      <w:r w:rsidR="009D3627">
        <w:t>«</w:t>
      </w:r>
      <w:r w:rsidR="009D3627" w:rsidRPr="005A7B13">
        <w:t>Отменить запись</w:t>
      </w:r>
      <w:r w:rsidR="009D3627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4BD6F227" wp14:editId="10149BEF">
            <wp:extent cx="4829175" cy="1657350"/>
            <wp:effectExtent l="19050" t="19050" r="28575" b="19050"/>
            <wp:docPr id="100100" name="Рисунок 100100" descr="Системное сообщение для подтверждения действ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851390" name="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16573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51" w:name="_Ref209084229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73</w:t>
      </w:r>
      <w:r w:rsidR="00C629C7" w:rsidRPr="005A7B13">
        <w:fldChar w:fldCharType="end"/>
      </w:r>
      <w:bookmarkEnd w:id="151"/>
      <w:r w:rsidR="00C629C7" w:rsidRPr="005A7B13">
        <w:t xml:space="preserve"> </w:t>
      </w:r>
      <w:r w:rsidR="009D3627">
        <w:t xml:space="preserve">– </w:t>
      </w:r>
      <w:r w:rsidR="00C629C7" w:rsidRPr="005A7B13">
        <w:t>Системное сообщение для подтверждения действия</w:t>
      </w:r>
    </w:p>
    <w:p w:rsidR="009D3627" w:rsidRPr="005A7B13" w:rsidRDefault="009D3627" w:rsidP="009D3627">
      <w:pPr>
        <w:pStyle w:val="phnormalnotetext"/>
      </w:pPr>
      <w:r w:rsidRPr="009D3627">
        <w:rPr>
          <w:rStyle w:val="phnormalnote0"/>
        </w:rPr>
        <w:t>Примечание</w:t>
      </w:r>
      <w:r w:rsidRPr="005A7B13">
        <w:t xml:space="preserve"> – Запись, созданную регистратором МО, не всегда можно отменить через личный кабинет ЕР. Эта возможность зависит от настроек регистратуры МО, в которой была создана запись на прием. В случае отсутствия возможности отменить запись в личном кабинете при нажатии на кнопку «Да, отменить» отобразится системное сообщение: «Запись &lt;ДД.ММ.ГГГГ&gt; на услугу &lt;Наименование услуги&gt; к врачу &lt;Фамилия И.О. врача&gt; была произведена регистратором медицинского учреждения. Отмена через Личный кабинет невозможна. Для отмены записи обратитесь в регистратуру поликлиники.» Для отмены записи обратитесь в регистратуру МО.</w:t>
      </w:r>
    </w:p>
    <w:p w:rsidR="002B1B12" w:rsidRPr="005A7B13" w:rsidRDefault="00C629C7" w:rsidP="00AB54E9">
      <w:pPr>
        <w:pStyle w:val="phlistitemized1"/>
      </w:pPr>
      <w:r w:rsidRPr="005A7B13">
        <w:t xml:space="preserve">в окне отмены записи нажмите на кнопку </w:t>
      </w:r>
      <w:r w:rsidR="005A7B13">
        <w:t>«</w:t>
      </w:r>
      <w:r w:rsidRPr="005A7B13">
        <w:t>Да, отменить</w:t>
      </w:r>
      <w:r w:rsidR="005A7B13">
        <w:t>»</w:t>
      </w:r>
      <w:r w:rsidRPr="005A7B13">
        <w:t xml:space="preserve">. В случае выполненных настроек отобразится окно </w:t>
      </w:r>
      <w:r w:rsidR="005A7B13">
        <w:t>«</w:t>
      </w:r>
      <w:r w:rsidRPr="005A7B13">
        <w:t>Причина отмены</w:t>
      </w:r>
      <w:r w:rsidR="005A7B13">
        <w:t>»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_Ref209084261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74</w:t>
      </w:r>
      <w:r w:rsidR="009D3627">
        <w:fldChar w:fldCharType="end"/>
      </w:r>
      <w:r w:rsidR="009D3627">
        <w:t>)</w:t>
      </w:r>
      <w:r w:rsidRPr="005A7B13">
        <w:t>. В зависимости от варианта настройки</w:t>
      </w:r>
      <w:r w:rsidR="005A7B13">
        <w:t xml:space="preserve"> </w:t>
      </w:r>
      <w:r w:rsidRPr="005A7B13">
        <w:t>в окне доступны следующие из полей:</w:t>
      </w:r>
    </w:p>
    <w:p w:rsidR="002B1B12" w:rsidRPr="005A7B13" w:rsidRDefault="00C629C7" w:rsidP="00AB54E9">
      <w:pPr>
        <w:pStyle w:val="phlistitemized2"/>
      </w:pPr>
      <w:r w:rsidRPr="005A7B13">
        <w:t>только поле для ручного ввода;</w:t>
      </w:r>
    </w:p>
    <w:p w:rsidR="002B1B12" w:rsidRPr="005A7B13" w:rsidRDefault="00C629C7" w:rsidP="00AB54E9">
      <w:pPr>
        <w:pStyle w:val="phlistitemized2"/>
      </w:pPr>
      <w:r w:rsidRPr="005A7B13">
        <w:t>поле для ручного ввода и поле с выбором из выпадающего списка справочника причин отмены (в этом случае для заполнения доступны оба поля, но приорите</w:t>
      </w:r>
      <w:r w:rsidR="005332ED">
        <w:t>т имеет поле для ручного ввода).</w:t>
      </w:r>
    </w:p>
    <w:p w:rsidR="009D3627" w:rsidRDefault="00C629C7" w:rsidP="009D3627">
      <w:pPr>
        <w:pStyle w:val="phfigure"/>
      </w:pPr>
      <w:r w:rsidRPr="005A7B13">
        <w:rPr>
          <w:noProof/>
        </w:rPr>
        <w:drawing>
          <wp:inline distT="0" distB="0" distL="0" distR="0" wp14:anchorId="01AEEA88" wp14:editId="2E681A8E">
            <wp:extent cx="5165090" cy="1898410"/>
            <wp:effectExtent l="19050" t="19050" r="16510" b="26035"/>
            <wp:docPr id="100101" name="Рисунок 100101" descr="_scroll_external/attachments/image2025-2-13_12-2-27-3f948d09125c646a1f5dacaa4fbce233dc8543c67ff438558b5a3f08860912a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903964" name="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165090" cy="189841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9D3627">
      <w:pPr>
        <w:pStyle w:val="phfiguretitle"/>
      </w:pPr>
      <w:bookmarkStart w:id="152" w:name="_Ref209084261"/>
      <w:r>
        <w:t>Рисунок </w:t>
      </w:r>
      <w:r w:rsidR="009D3627">
        <w:fldChar w:fldCharType="begin"/>
      </w:r>
      <w:r w:rsidR="009D3627">
        <w:instrText xml:space="preserve"> SEQ Рисунок \* ARABIC </w:instrText>
      </w:r>
      <w:r w:rsidR="009D3627">
        <w:fldChar w:fldCharType="separate"/>
      </w:r>
      <w:r w:rsidR="005332ED">
        <w:rPr>
          <w:noProof/>
        </w:rPr>
        <w:t>74</w:t>
      </w:r>
      <w:r w:rsidR="009D3627">
        <w:fldChar w:fldCharType="end"/>
      </w:r>
      <w:bookmarkEnd w:id="152"/>
      <w:r w:rsidR="009D3627">
        <w:t xml:space="preserve"> – О</w:t>
      </w:r>
      <w:r w:rsidR="009D3627" w:rsidRPr="005A7B13">
        <w:t xml:space="preserve">кно </w:t>
      </w:r>
      <w:r w:rsidR="009D3627">
        <w:t>«</w:t>
      </w:r>
      <w:r w:rsidR="009D3627" w:rsidRPr="005A7B13">
        <w:t>Причина отмены</w:t>
      </w:r>
      <w:r w:rsidR="009D3627">
        <w:t>»</w:t>
      </w:r>
    </w:p>
    <w:p w:rsidR="009D3627" w:rsidRPr="005A7B13" w:rsidRDefault="009D3627" w:rsidP="009D3627">
      <w:pPr>
        <w:pStyle w:val="phnormalnotetext"/>
      </w:pPr>
      <w:r w:rsidRPr="009D3627">
        <w:rPr>
          <w:rStyle w:val="phnormalnote0"/>
        </w:rPr>
        <w:t>Примечание</w:t>
      </w:r>
      <w:r w:rsidRPr="005A7B13">
        <w:t xml:space="preserve"> – Отмена записи возможна без указания причины, если соответствующие настройки не выполнены. В этом случае после нажатия на кнопку «Да, отменить» сразу отображается системное сообщение, информирующее об отмене записи.</w:t>
      </w:r>
    </w:p>
    <w:p w:rsidR="005A7B13" w:rsidRDefault="00C629C7" w:rsidP="00AB54E9">
      <w:pPr>
        <w:pStyle w:val="phlistitemized1"/>
      </w:pPr>
      <w:r w:rsidRPr="005A7B13">
        <w:t>заполните поля окна согласно таблице ниже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_Ref209084274 \h </w:instrText>
      </w:r>
      <w:r w:rsidR="009D3627">
        <w:fldChar w:fldCharType="separate"/>
      </w:r>
      <w:r w:rsidR="005332ED">
        <w:rPr>
          <w:spacing w:val="20"/>
        </w:rPr>
        <w:t>Таблица </w:t>
      </w:r>
      <w:r w:rsidR="005332ED">
        <w:rPr>
          <w:noProof/>
        </w:rPr>
        <w:t>4</w:t>
      </w:r>
      <w:r w:rsidR="009D3627">
        <w:fldChar w:fldCharType="end"/>
      </w:r>
      <w:r w:rsidR="009D3627">
        <w:t>)</w:t>
      </w:r>
      <w:r w:rsidRPr="005A7B13">
        <w:t>;</w:t>
      </w:r>
    </w:p>
    <w:p w:rsidR="002B1B12" w:rsidRPr="005A7B13" w:rsidRDefault="00FE2DC7" w:rsidP="009D3627">
      <w:pPr>
        <w:pStyle w:val="phtabletitle"/>
      </w:pPr>
      <w:bookmarkStart w:id="153" w:name="_Ref209084274"/>
      <w:r>
        <w:rPr>
          <w:spacing w:val="20"/>
        </w:rPr>
        <w:lastRenderedPageBreak/>
        <w:t>Таблица </w:t>
      </w:r>
      <w:r w:rsidR="00C629C7" w:rsidRPr="005A7B13">
        <w:fldChar w:fldCharType="begin"/>
      </w:r>
      <w:r w:rsidR="00C629C7" w:rsidRPr="005A7B13">
        <w:instrText>SEQ Таблица \* ARABIC</w:instrText>
      </w:r>
      <w:r w:rsidR="00C629C7" w:rsidRPr="005A7B13">
        <w:fldChar w:fldCharType="separate"/>
      </w:r>
      <w:r w:rsidR="005332ED">
        <w:rPr>
          <w:noProof/>
        </w:rPr>
        <w:t>4</w:t>
      </w:r>
      <w:r w:rsidR="00C629C7" w:rsidRPr="005A7B13">
        <w:fldChar w:fldCharType="end"/>
      </w:r>
      <w:bookmarkEnd w:id="153"/>
      <w:r w:rsidR="00C629C7" w:rsidRPr="005A7B13">
        <w:t xml:space="preserve"> </w:t>
      </w:r>
      <w:r w:rsidR="009D3627">
        <w:t xml:space="preserve">– </w:t>
      </w:r>
      <w:r w:rsidR="00C629C7" w:rsidRPr="005A7B13">
        <w:t>Заполнение полей в окне для указания причины отмены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235"/>
        <w:gridCol w:w="1858"/>
        <w:gridCol w:w="6321"/>
      </w:tblGrid>
      <w:tr w:rsidR="005A7B13" w:rsidRPr="005A7B13" w:rsidTr="00DF09E1">
        <w:trPr>
          <w:tblHeader/>
        </w:trPr>
        <w:tc>
          <w:tcPr>
            <w:tcW w:w="1073" w:type="pct"/>
          </w:tcPr>
          <w:p w:rsidR="002B1B12" w:rsidRPr="005A7B13" w:rsidRDefault="00C629C7" w:rsidP="005A7B13">
            <w:pPr>
              <w:pStyle w:val="phtablecolcaption"/>
            </w:pPr>
            <w:bookmarkStart w:id="154" w:name="scroll-bookmark-30"/>
            <w:r w:rsidRPr="005A7B13">
              <w:t>Наименование поля</w:t>
            </w:r>
            <w:bookmarkEnd w:id="154"/>
          </w:p>
        </w:tc>
        <w:tc>
          <w:tcPr>
            <w:tcW w:w="892" w:type="pct"/>
          </w:tcPr>
          <w:p w:rsidR="002B1B12" w:rsidRPr="005A7B13" w:rsidRDefault="00C629C7" w:rsidP="005A7B13">
            <w:pPr>
              <w:pStyle w:val="phtablecolcaption"/>
            </w:pPr>
            <w:r w:rsidRPr="005A7B13">
              <w:t>Обязательность</w:t>
            </w:r>
          </w:p>
        </w:tc>
        <w:tc>
          <w:tcPr>
            <w:tcW w:w="3035" w:type="pct"/>
          </w:tcPr>
          <w:p w:rsidR="002B1B12" w:rsidRPr="005A7B13" w:rsidRDefault="00C629C7" w:rsidP="005A7B13">
            <w:pPr>
              <w:pStyle w:val="phtablecolcaption"/>
            </w:pPr>
            <w:r w:rsidRPr="005A7B13">
              <w:t>Заполнение</w:t>
            </w:r>
          </w:p>
        </w:tc>
      </w:tr>
      <w:tr w:rsidR="005A7B13" w:rsidRPr="005A7B13" w:rsidTr="009D3627">
        <w:tc>
          <w:tcPr>
            <w:tcW w:w="1073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Текстовое поле для указания причины отмены</w:t>
            </w:r>
          </w:p>
        </w:tc>
        <w:tc>
          <w:tcPr>
            <w:tcW w:w="892" w:type="pct"/>
          </w:tcPr>
          <w:p w:rsidR="002B1B12" w:rsidRPr="005A7B13" w:rsidRDefault="00C629C7" w:rsidP="009D3627">
            <w:pPr>
              <w:pStyle w:val="phtablecellcenter"/>
            </w:pPr>
            <w:r w:rsidRPr="005A7B13">
              <w:t>✅</w:t>
            </w:r>
          </w:p>
        </w:tc>
        <w:tc>
          <w:tcPr>
            <w:tcW w:w="3035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Введите причину отмены.</w:t>
            </w:r>
          </w:p>
          <w:p w:rsidR="002B1B12" w:rsidRPr="005A7B13" w:rsidRDefault="00C629C7" w:rsidP="005A7B13">
            <w:pPr>
              <w:pStyle w:val="phtablecellleft"/>
            </w:pPr>
            <w:r w:rsidRPr="005A7B13">
              <w:t>Поле становится необязательным для заполнения, если заполнено поле с выбором причины отмены</w:t>
            </w:r>
            <w:r w:rsidR="005A7B13" w:rsidRPr="005A7B13">
              <w:t xml:space="preserve"> </w:t>
            </w:r>
            <w:r w:rsidRPr="005A7B13">
              <w:t>из выпадающего списка справочника причин отмены</w:t>
            </w:r>
          </w:p>
        </w:tc>
      </w:tr>
      <w:tr w:rsidR="005A7B13" w:rsidRPr="005A7B13" w:rsidTr="009D3627">
        <w:tc>
          <w:tcPr>
            <w:tcW w:w="1073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Поле с выбором причины отмены из выпадающего списка справочника причин отмены</w:t>
            </w:r>
          </w:p>
        </w:tc>
        <w:tc>
          <w:tcPr>
            <w:tcW w:w="892" w:type="pct"/>
          </w:tcPr>
          <w:p w:rsidR="002B1B12" w:rsidRPr="005A7B13" w:rsidRDefault="002B1B12" w:rsidP="009D3627">
            <w:pPr>
              <w:pStyle w:val="phtablecellcenter"/>
            </w:pPr>
          </w:p>
        </w:tc>
        <w:tc>
          <w:tcPr>
            <w:tcW w:w="3035" w:type="pct"/>
          </w:tcPr>
          <w:p w:rsidR="002B1B12" w:rsidRPr="005A7B13" w:rsidRDefault="00C629C7" w:rsidP="005A7B13">
            <w:pPr>
              <w:pStyle w:val="phtablecellleft"/>
            </w:pPr>
            <w:r w:rsidRPr="005A7B13">
              <w:t>Отображение поля зависит от варианта выполнения системной настройки возможности выбора причины отмены записи на прием.</w:t>
            </w:r>
          </w:p>
          <w:p w:rsidR="002B1B12" w:rsidRPr="005A7B13" w:rsidRDefault="00C629C7" w:rsidP="005A7B13">
            <w:pPr>
              <w:pStyle w:val="phtablecellleft"/>
            </w:pPr>
            <w:r w:rsidRPr="005A7B13">
              <w:t>Поле обязательно для заполнения, если не заполнено текстовое поле для указания причины отмены.</w:t>
            </w:r>
          </w:p>
          <w:p w:rsidR="002B1B12" w:rsidRPr="005A7B13" w:rsidRDefault="00C629C7" w:rsidP="005A7B13">
            <w:pPr>
              <w:pStyle w:val="phtablecellleft"/>
            </w:pPr>
            <w:r w:rsidRPr="005A7B13">
              <w:t>Выберите причину отмены из выпадающего списка</w:t>
            </w:r>
          </w:p>
        </w:tc>
      </w:tr>
    </w:tbl>
    <w:p w:rsidR="009D3627" w:rsidRDefault="009D3627" w:rsidP="009D3627">
      <w:pPr>
        <w:pStyle w:val="phnormal"/>
      </w:pP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Продолжить</w:t>
      </w:r>
      <w:r w:rsidR="005A7B13">
        <w:t>»</w:t>
      </w:r>
      <w:r w:rsidRPr="005A7B13">
        <w:t>.</w:t>
      </w:r>
      <w:r w:rsidR="005A7B13">
        <w:t xml:space="preserve"> </w:t>
      </w:r>
      <w:r w:rsidRPr="005A7B13">
        <w:t>Отобразится системное сообщение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_Ref209084314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75</w:t>
      </w:r>
      <w:r w:rsidR="009D3627">
        <w:fldChar w:fldCharType="end"/>
      </w:r>
      <w:r w:rsidR="009D3627">
        <w:t>)</w:t>
      </w:r>
      <w:r w:rsidRPr="005A7B13">
        <w:t xml:space="preserve">, информирующее об отмене записи. Статус записи изменится на </w:t>
      </w:r>
      <w:r w:rsidR="005A7B13">
        <w:t>«</w:t>
      </w:r>
      <w:r w:rsidRPr="005A7B13">
        <w:t>Запись на прием отменена</w:t>
      </w:r>
      <w:r w:rsidR="005A7B13">
        <w:t>»</w:t>
      </w:r>
      <w:r w:rsidRPr="005A7B13">
        <w:t>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6ACF8770" wp14:editId="368BB9F7">
            <wp:extent cx="4810125" cy="1266825"/>
            <wp:effectExtent l="19050" t="19050" r="28575" b="28575"/>
            <wp:docPr id="100102" name="Рисунок 100102" descr="Системное сообщ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199030" name="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12668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55" w:name="_Ref209084314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75</w:t>
      </w:r>
      <w:r w:rsidR="00C629C7" w:rsidRPr="005A7B13">
        <w:fldChar w:fldCharType="end"/>
      </w:r>
      <w:bookmarkEnd w:id="155"/>
      <w:r w:rsidR="00C629C7" w:rsidRPr="005A7B13">
        <w:t xml:space="preserve"> </w:t>
      </w:r>
      <w:r w:rsidR="009D3627">
        <w:t xml:space="preserve">– </w:t>
      </w:r>
      <w:r w:rsidR="00C629C7" w:rsidRPr="005A7B13">
        <w:t>Системное сообщение</w:t>
      </w:r>
    </w:p>
    <w:p w:rsidR="002B1B12" w:rsidRPr="005A7B13" w:rsidRDefault="00C629C7" w:rsidP="008108A5">
      <w:pPr>
        <w:pStyle w:val="phnormal"/>
      </w:pPr>
      <w:r w:rsidRPr="005A7B13">
        <w:t xml:space="preserve">Если при отмене записи была указана причина отмены, то в блоке с отмененной записью будет отображаться поле </w:t>
      </w:r>
      <w:r w:rsidR="005A7B13">
        <w:t>«</w:t>
      </w:r>
      <w:r w:rsidRPr="005A7B13">
        <w:t>Причина отмены</w:t>
      </w:r>
      <w:r w:rsidR="005A7B13">
        <w:t>»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_Ref209084348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76</w:t>
      </w:r>
      <w:r w:rsidR="009D3627">
        <w:fldChar w:fldCharType="end"/>
      </w:r>
      <w:r w:rsidR="009D3627">
        <w:t>)</w:t>
      </w:r>
      <w:r w:rsidRPr="005A7B13">
        <w:t>. Если были заполнены оба поля для указания причины отмены, то в блок с отмененной записью наследуется значение из текстового поля.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296A1053" wp14:editId="65010097">
            <wp:extent cx="6295390" cy="3195986"/>
            <wp:effectExtent l="19050" t="19050" r="10160" b="23495"/>
            <wp:docPr id="100103" name="Рисунок 100103" descr="Отмененная запись паци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867119" name="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19598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56" w:name="_Ref209084348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76</w:t>
      </w:r>
      <w:r w:rsidR="00C629C7" w:rsidRPr="005A7B13">
        <w:fldChar w:fldCharType="end"/>
      </w:r>
      <w:bookmarkEnd w:id="156"/>
      <w:r w:rsidR="00C629C7" w:rsidRPr="005A7B13">
        <w:t xml:space="preserve"> </w:t>
      </w:r>
      <w:r w:rsidR="009D3627">
        <w:t>– П</w:t>
      </w:r>
      <w:r w:rsidR="009D3627" w:rsidRPr="005A7B13">
        <w:t xml:space="preserve">оле </w:t>
      </w:r>
      <w:r w:rsidR="009D3627">
        <w:t>«</w:t>
      </w:r>
      <w:r w:rsidR="009D3627" w:rsidRPr="005A7B13">
        <w:t>Причина отмены</w:t>
      </w:r>
      <w:r w:rsidR="009D3627">
        <w:t>»</w:t>
      </w:r>
    </w:p>
    <w:p w:rsidR="009D3627" w:rsidRPr="005A7B13" w:rsidRDefault="009D3627" w:rsidP="009D3627">
      <w:pPr>
        <w:pStyle w:val="phnormalnotetext"/>
      </w:pPr>
      <w:r w:rsidRPr="009D3627">
        <w:rPr>
          <w:rStyle w:val="phnormalnote0"/>
        </w:rPr>
        <w:t>Примечание</w:t>
      </w:r>
      <w:r w:rsidRPr="005A7B13">
        <w:t xml:space="preserve"> – Информация о причине отмены пациентом записи также отображается в столбце «Причина отмены»</w:t>
      </w:r>
      <w:r>
        <w:t xml:space="preserve"> в дневнике врача в Системе</w:t>
      </w:r>
      <w:r w:rsidRPr="005A7B13">
        <w:t>.</w:t>
      </w:r>
    </w:p>
    <w:p w:rsidR="002B1B12" w:rsidRPr="005A7B13" w:rsidRDefault="00C629C7">
      <w:pPr>
        <w:pStyle w:val="3"/>
      </w:pPr>
      <w:bookmarkStart w:id="157" w:name="scroll-bookmark-31"/>
      <w:bookmarkStart w:id="158" w:name="_Toc208412197"/>
      <w:bookmarkStart w:id="159" w:name="_Toc209093451"/>
      <w:r w:rsidRPr="005A7B13">
        <w:t>Печать талона</w:t>
      </w:r>
      <w:bookmarkEnd w:id="157"/>
      <w:bookmarkEnd w:id="158"/>
      <w:bookmarkEnd w:id="159"/>
    </w:p>
    <w:p w:rsidR="009D3627" w:rsidRPr="005A7B13" w:rsidRDefault="009D3627" w:rsidP="009D3627">
      <w:pPr>
        <w:pStyle w:val="phnormalnotetext"/>
      </w:pPr>
      <w:r w:rsidRPr="009D3627">
        <w:rPr>
          <w:rStyle w:val="phnormalnote0"/>
        </w:rPr>
        <w:t>Примечание</w:t>
      </w:r>
      <w:r w:rsidRPr="005A7B13">
        <w:t xml:space="preserve"> – Распечатать талон можно только для будущих записей, на инфомате или на ПК.</w:t>
      </w:r>
    </w:p>
    <w:p w:rsidR="002B1B12" w:rsidRPr="005A7B13" w:rsidRDefault="00C629C7" w:rsidP="009D3627">
      <w:pPr>
        <w:pStyle w:val="phlistitemizedtitle"/>
      </w:pPr>
      <w:r w:rsidRPr="005A7B13">
        <w:t>Для печати талона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перейдите к</w:t>
      </w:r>
      <w:r w:rsidR="005A7B13">
        <w:t xml:space="preserve"> </w:t>
      </w:r>
      <w:r w:rsidRPr="005A7B13">
        <w:t>списку запис</w:t>
      </w:r>
      <w:r w:rsidR="0020712D" w:rsidRPr="005A7B13">
        <w:t>ей пациента за указанный период</w:t>
      </w:r>
    </w:p>
    <w:p w:rsidR="002B1B12" w:rsidRDefault="00C629C7" w:rsidP="00AB54E9">
      <w:pPr>
        <w:pStyle w:val="phlistitemized1"/>
      </w:pPr>
      <w:r w:rsidRPr="005A7B13">
        <w:t xml:space="preserve">найдите необходимую запись и нажмите на кнопку </w:t>
      </w:r>
      <w:r w:rsidR="005A7B13">
        <w:t>«</w:t>
      </w:r>
      <w:r w:rsidRPr="005A7B13">
        <w:t>Распечатать талон</w:t>
      </w:r>
      <w:r w:rsidR="005A7B13">
        <w:t>»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_Ref209084381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77</w:t>
      </w:r>
      <w:r w:rsidR="009D3627">
        <w:fldChar w:fldCharType="end"/>
      </w:r>
      <w:r w:rsidR="009D3627">
        <w:t>)</w:t>
      </w:r>
      <w:r w:rsidRPr="005A7B13">
        <w:t xml:space="preserve">. Откроется </w:t>
      </w:r>
      <w:r w:rsidR="009D3627">
        <w:t>форма</w:t>
      </w:r>
      <w:r w:rsidRPr="005A7B13">
        <w:t xml:space="preserve"> печати талона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_Ref209084420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78</w:t>
      </w:r>
      <w:r w:rsidR="009D3627">
        <w:fldChar w:fldCharType="end"/>
      </w:r>
      <w:r w:rsidR="009D3627">
        <w:t>)</w:t>
      </w:r>
      <w:r w:rsidRPr="005A7B13">
        <w:t>;</w:t>
      </w:r>
    </w:p>
    <w:p w:rsidR="009D3627" w:rsidRPr="005A7B13" w:rsidRDefault="009D3627" w:rsidP="009D3627">
      <w:pPr>
        <w:pStyle w:val="phfigure"/>
      </w:pPr>
      <w:r w:rsidRPr="005A7B13">
        <w:rPr>
          <w:noProof/>
        </w:rPr>
        <w:drawing>
          <wp:inline distT="0" distB="0" distL="0" distR="0" wp14:anchorId="728082C9" wp14:editId="4726425E">
            <wp:extent cx="6295390" cy="2641815"/>
            <wp:effectExtent l="19050" t="19050" r="10160" b="25400"/>
            <wp:docPr id="100104" name="Рисунок 100104" descr="Печать тал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980554" name="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64181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D3627" w:rsidRPr="005A7B13" w:rsidRDefault="00FE2DC7" w:rsidP="009D3627">
      <w:pPr>
        <w:pStyle w:val="phfiguretitle"/>
      </w:pPr>
      <w:bookmarkStart w:id="160" w:name="_Ref209084381"/>
      <w:r>
        <w:t>Рисунок </w:t>
      </w:r>
      <w:r w:rsidR="009D3627" w:rsidRPr="005A7B13">
        <w:fldChar w:fldCharType="begin"/>
      </w:r>
      <w:r w:rsidR="009D3627" w:rsidRPr="005A7B13">
        <w:instrText>SEQ Рисунок \* ARABIC</w:instrText>
      </w:r>
      <w:r w:rsidR="009D3627" w:rsidRPr="005A7B13">
        <w:fldChar w:fldCharType="separate"/>
      </w:r>
      <w:r w:rsidR="005332ED">
        <w:rPr>
          <w:noProof/>
        </w:rPr>
        <w:t>77</w:t>
      </w:r>
      <w:r w:rsidR="009D3627" w:rsidRPr="005A7B13">
        <w:fldChar w:fldCharType="end"/>
      </w:r>
      <w:bookmarkEnd w:id="160"/>
      <w:r w:rsidR="009D3627" w:rsidRPr="005A7B13">
        <w:t xml:space="preserve"> </w:t>
      </w:r>
      <w:r w:rsidR="009D3627">
        <w:t>– Кнопка</w:t>
      </w:r>
      <w:r w:rsidR="009D3627" w:rsidRPr="005A7B13">
        <w:t xml:space="preserve"> </w:t>
      </w:r>
      <w:r w:rsidR="009D3627">
        <w:t>«</w:t>
      </w:r>
      <w:r w:rsidR="009D3627" w:rsidRPr="005A7B13">
        <w:t>Распечатать талон</w:t>
      </w:r>
      <w:r w:rsidR="009D3627">
        <w:t>»</w:t>
      </w:r>
    </w:p>
    <w:p w:rsidR="009D3627" w:rsidRPr="005A7B13" w:rsidRDefault="009D3627" w:rsidP="009D3627">
      <w:pPr>
        <w:pStyle w:val="phnormalnotetext"/>
      </w:pPr>
      <w:r w:rsidRPr="009D3627">
        <w:rPr>
          <w:rStyle w:val="phnormalnote0"/>
        </w:rPr>
        <w:lastRenderedPageBreak/>
        <w:t>Примечание</w:t>
      </w:r>
      <w:r w:rsidRPr="005A7B13">
        <w:t xml:space="preserve"> – Кнопка «Распечатать талон» не отображается, если время забронировано, но запись не подтверждена (если у пациен</w:t>
      </w:r>
      <w:r>
        <w:t>та не оформлена электронная медицинская</w:t>
      </w:r>
      <w:r w:rsidRPr="005A7B13">
        <w:t xml:space="preserve"> карта в МО).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21CCF8FA" wp14:editId="4F7846B7">
            <wp:extent cx="5276850" cy="5076825"/>
            <wp:effectExtent l="19050" t="19050" r="19050" b="28575"/>
            <wp:docPr id="100105" name="Рисунок 100105" descr="Окно печати тал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081910" name="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50768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61" w:name="_Ref209084420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78</w:t>
      </w:r>
      <w:r w:rsidR="00C629C7" w:rsidRPr="005A7B13">
        <w:fldChar w:fldCharType="end"/>
      </w:r>
      <w:bookmarkEnd w:id="161"/>
      <w:r w:rsidR="00C629C7" w:rsidRPr="005A7B13">
        <w:t xml:space="preserve"> </w:t>
      </w:r>
      <w:r w:rsidR="009D3627">
        <w:t>– Форма</w:t>
      </w:r>
      <w:r w:rsidR="00C629C7" w:rsidRPr="005A7B13">
        <w:t xml:space="preserve"> печати талона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Печать</w:t>
      </w:r>
      <w:r w:rsidR="005A7B13">
        <w:t>»</w:t>
      </w:r>
      <w:r w:rsidRPr="005A7B13">
        <w:t>:</w:t>
      </w:r>
    </w:p>
    <w:p w:rsidR="002B1B12" w:rsidRPr="005A7B13" w:rsidRDefault="00C629C7" w:rsidP="00AB54E9">
      <w:pPr>
        <w:pStyle w:val="phlistitemized2"/>
      </w:pPr>
      <w:r w:rsidRPr="005A7B13">
        <w:t>на инфомате талон будет</w:t>
      </w:r>
      <w:r w:rsidR="005A7B13">
        <w:t xml:space="preserve"> </w:t>
      </w:r>
      <w:r w:rsidRPr="005A7B13">
        <w:t>распечатан сразу после нажатия на кнопку;</w:t>
      </w:r>
    </w:p>
    <w:p w:rsidR="002B1B12" w:rsidRPr="005A7B13" w:rsidRDefault="00C629C7" w:rsidP="00AB54E9">
      <w:pPr>
        <w:pStyle w:val="phlistitemized2"/>
      </w:pPr>
      <w:r w:rsidRPr="005A7B13">
        <w:t xml:space="preserve">на ПК откроется окно предварительного просмотра. Произведите необходимые настройки печатаемой страницы и нажмите на кнопку </w:t>
      </w:r>
      <w:r w:rsidR="005A7B13">
        <w:t>«</w:t>
      </w:r>
      <w:r w:rsidRPr="005A7B13">
        <w:t>Печать</w:t>
      </w:r>
      <w:r w:rsidR="005A7B13">
        <w:t>»</w:t>
      </w:r>
      <w:r w:rsidRPr="005A7B13">
        <w:t>.</w:t>
      </w:r>
    </w:p>
    <w:p w:rsidR="002B1B12" w:rsidRPr="005A7B13" w:rsidRDefault="00C629C7">
      <w:pPr>
        <w:pStyle w:val="3"/>
      </w:pPr>
      <w:bookmarkStart w:id="162" w:name="scroll-bookmark-32"/>
      <w:bookmarkStart w:id="163" w:name="_Toc208412198"/>
      <w:bookmarkStart w:id="164" w:name="_Toc209093452"/>
      <w:r w:rsidRPr="005A7B13">
        <w:t>Подключение к телемедицинской консультации</w:t>
      </w:r>
      <w:bookmarkEnd w:id="162"/>
      <w:bookmarkEnd w:id="163"/>
      <w:bookmarkEnd w:id="164"/>
    </w:p>
    <w:p w:rsidR="002B1B12" w:rsidRPr="005A7B13" w:rsidRDefault="00C629C7" w:rsidP="009D3627">
      <w:pPr>
        <w:pStyle w:val="phlistitemizedtitle"/>
      </w:pPr>
      <w:r w:rsidRPr="005A7B13">
        <w:t>Для подключения к телемедицинской консультации (далее – ТМК)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перейдите в</w:t>
      </w:r>
      <w:r w:rsidR="005A7B13">
        <w:t xml:space="preserve"> </w:t>
      </w:r>
      <w:r w:rsidRPr="005A7B13">
        <w:t>личный кабинет пациента (см.</w:t>
      </w:r>
      <w:r w:rsidR="009D3627">
        <w:t> п. </w:t>
      </w:r>
      <w:r w:rsidR="009D3627">
        <w:fldChar w:fldCharType="begin"/>
      </w:r>
      <w:r w:rsidR="009D3627">
        <w:instrText xml:space="preserve"> REF scroll-bookmark-20 \r \h </w:instrText>
      </w:r>
      <w:r w:rsidR="009D3627">
        <w:fldChar w:fldCharType="separate"/>
      </w:r>
      <w:r w:rsidR="005332ED">
        <w:t>7.1</w:t>
      </w:r>
      <w:r w:rsidR="009D3627">
        <w:fldChar w:fldCharType="end"/>
      </w:r>
      <w:r w:rsidRPr="005A7B13">
        <w:t>);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Записи к врачу</w:t>
      </w:r>
      <w:r w:rsidR="005A7B13">
        <w:t>»</w:t>
      </w:r>
      <w:r w:rsidRPr="005A7B13">
        <w:t xml:space="preserve">. Откроется </w:t>
      </w:r>
      <w:r w:rsidR="009D3627">
        <w:t>и</w:t>
      </w:r>
      <w:r w:rsidRPr="005A7B13">
        <w:t>нформация о записях к врачам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_Ref209084460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79</w:t>
      </w:r>
      <w:r w:rsidR="009D3627">
        <w:fldChar w:fldCharType="end"/>
      </w:r>
      <w:r w:rsidR="009D3627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543DC7A6" wp14:editId="61211E18">
            <wp:extent cx="6295390" cy="2639427"/>
            <wp:effectExtent l="19050" t="19050" r="10160" b="27940"/>
            <wp:docPr id="100106" name="Рисунок 100106" descr="Информация о записях к врач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516897" name="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63942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65" w:name="_Ref209084460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79</w:t>
      </w:r>
      <w:r w:rsidR="00C629C7" w:rsidRPr="005A7B13">
        <w:fldChar w:fldCharType="end"/>
      </w:r>
      <w:bookmarkEnd w:id="165"/>
      <w:r w:rsidR="00C629C7" w:rsidRPr="005A7B13">
        <w:t xml:space="preserve"> </w:t>
      </w:r>
      <w:r w:rsidR="009D3627">
        <w:t xml:space="preserve">– </w:t>
      </w:r>
      <w:r w:rsidR="00C629C7" w:rsidRPr="005A7B13">
        <w:t>Информация о записях к врачам</w:t>
      </w:r>
    </w:p>
    <w:p w:rsidR="002B1B12" w:rsidRPr="005A7B13" w:rsidRDefault="00C629C7" w:rsidP="00AB54E9">
      <w:pPr>
        <w:pStyle w:val="phlistitemized1"/>
      </w:pPr>
      <w:r w:rsidRPr="005A7B13">
        <w:t>укажите период, за который необходимо отобразить информацию о записях к врачам;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Показать</w:t>
      </w:r>
      <w:r w:rsidR="005A7B13">
        <w:t>»</w:t>
      </w:r>
      <w:r w:rsidRPr="005A7B13">
        <w:t>. Отобразится список записей пациента за указанный период;</w:t>
      </w:r>
    </w:p>
    <w:p w:rsidR="002B1B12" w:rsidRPr="005A7B13" w:rsidRDefault="00C629C7" w:rsidP="00AB54E9">
      <w:pPr>
        <w:pStyle w:val="phlistitemized1"/>
      </w:pPr>
      <w:r w:rsidRPr="005A7B13">
        <w:t xml:space="preserve">найдите в списке запись на ТМК и нажмите на ссылку </w:t>
      </w:r>
      <w:r w:rsidR="005A7B13">
        <w:t>«</w:t>
      </w:r>
      <w:r w:rsidRPr="005A7B13">
        <w:t>Ссылка на конференцию</w:t>
      </w:r>
      <w:r w:rsidR="005A7B13">
        <w:t>»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_Ref209084487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80</w:t>
      </w:r>
      <w:r w:rsidR="009D3627">
        <w:fldChar w:fldCharType="end"/>
      </w:r>
      <w:r w:rsidR="009D3627">
        <w:t>)</w:t>
      </w:r>
      <w:r w:rsidRPr="005A7B13">
        <w:t>. Откроется новая вкладка браузера с видеоконференцией;</w:t>
      </w:r>
    </w:p>
    <w:p w:rsidR="009D3627" w:rsidRDefault="00C629C7" w:rsidP="009D3627">
      <w:pPr>
        <w:pStyle w:val="phfigure"/>
      </w:pPr>
      <w:r w:rsidRPr="005A7B13">
        <w:rPr>
          <w:noProof/>
        </w:rPr>
        <w:drawing>
          <wp:inline distT="0" distB="0" distL="0" distR="0" wp14:anchorId="4E8C630C" wp14:editId="7AC0A583">
            <wp:extent cx="6295390" cy="3107695"/>
            <wp:effectExtent l="19050" t="19050" r="10160" b="16510"/>
            <wp:docPr id="100107" name="Рисунок 100107" descr="_scroll_external/attachments/image2025-1-20_12-45-11-402519dab8c2afee93383d00f81e078ef9299512c795d7c7a6313c66a2da74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308046" name="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10769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9D3627">
      <w:pPr>
        <w:pStyle w:val="phfiguretitle"/>
      </w:pPr>
      <w:bookmarkStart w:id="166" w:name="_Ref209084487"/>
      <w:r>
        <w:t>Рисунок </w:t>
      </w:r>
      <w:r w:rsidR="009D3627">
        <w:fldChar w:fldCharType="begin"/>
      </w:r>
      <w:r w:rsidR="009D3627">
        <w:instrText xml:space="preserve"> SEQ Рисунок \* ARABIC </w:instrText>
      </w:r>
      <w:r w:rsidR="009D3627">
        <w:fldChar w:fldCharType="separate"/>
      </w:r>
      <w:r w:rsidR="005332ED">
        <w:rPr>
          <w:noProof/>
        </w:rPr>
        <w:t>80</w:t>
      </w:r>
      <w:r w:rsidR="009D3627">
        <w:fldChar w:fldCharType="end"/>
      </w:r>
      <w:bookmarkEnd w:id="166"/>
      <w:r w:rsidR="009D3627">
        <w:t xml:space="preserve"> – Ссылка</w:t>
      </w:r>
      <w:r w:rsidR="009D3627" w:rsidRPr="005A7B13">
        <w:t xml:space="preserve"> </w:t>
      </w:r>
      <w:r w:rsidR="009D3627">
        <w:t>«</w:t>
      </w:r>
      <w:r w:rsidR="009D3627" w:rsidRPr="005A7B13">
        <w:t>Ссылка на конференцию</w:t>
      </w:r>
      <w:r w:rsidR="009D3627">
        <w:t>»</w:t>
      </w:r>
    </w:p>
    <w:p w:rsidR="002B1B12" w:rsidRPr="005A7B13" w:rsidRDefault="00C629C7" w:rsidP="00AB54E9">
      <w:pPr>
        <w:pStyle w:val="phlistitemized1"/>
      </w:pPr>
      <w:r w:rsidRPr="005A7B13">
        <w:lastRenderedPageBreak/>
        <w:t xml:space="preserve">если видеоконференция еще не началась, то </w:t>
      </w:r>
      <w:r w:rsidR="009D3627">
        <w:t>на форме</w:t>
      </w:r>
      <w:r w:rsidRPr="005A7B13">
        <w:t xml:space="preserve"> отобразится счетчик оставшегося времени до начала видеоконференции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_Ref209084567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81</w:t>
      </w:r>
      <w:r w:rsidR="009D3627">
        <w:fldChar w:fldCharType="end"/>
      </w:r>
      <w:r w:rsidR="009D3627">
        <w:t>)</w:t>
      </w:r>
      <w:r w:rsidRPr="005A7B13">
        <w:t>. В этом случае дождитесь начала видеоконференции;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4B9A90D8" wp14:editId="03B38ADC">
            <wp:extent cx="6295390" cy="4863140"/>
            <wp:effectExtent l="19050" t="19050" r="10160" b="13970"/>
            <wp:docPr id="100108" name="Рисунок 100108" descr="Счетчик начала видеоконферен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853261" name="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86314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67" w:name="_Ref209084567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81</w:t>
      </w:r>
      <w:r w:rsidR="00C629C7" w:rsidRPr="005A7B13">
        <w:fldChar w:fldCharType="end"/>
      </w:r>
      <w:bookmarkEnd w:id="167"/>
      <w:r w:rsidR="00C629C7" w:rsidRPr="005A7B13">
        <w:t xml:space="preserve"> </w:t>
      </w:r>
      <w:r w:rsidR="009D3627">
        <w:t xml:space="preserve">– </w:t>
      </w:r>
      <w:r w:rsidR="00C629C7" w:rsidRPr="005A7B13">
        <w:t>Счетчик начала видеоконференции</w:t>
      </w:r>
    </w:p>
    <w:p w:rsidR="002B1B12" w:rsidRPr="005A7B13" w:rsidRDefault="00C629C7" w:rsidP="00AB54E9">
      <w:pPr>
        <w:pStyle w:val="phlistitemized1"/>
      </w:pPr>
      <w:r w:rsidRPr="005A7B13">
        <w:t xml:space="preserve">если видеоконференция уже началась или время ожидания ее начала истекло, то </w:t>
      </w:r>
      <w:r w:rsidR="009D3627">
        <w:t>на форме</w:t>
      </w:r>
      <w:r w:rsidRPr="005A7B13">
        <w:t xml:space="preserve"> отобразятся способы подключения к видеоконференции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_Ref209084597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82</w:t>
      </w:r>
      <w:r w:rsidR="009D3627">
        <w:fldChar w:fldCharType="end"/>
      </w:r>
      <w:r w:rsidR="009D3627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19E2CBFA" wp14:editId="2CB7F62F">
            <wp:extent cx="6295390" cy="4311211"/>
            <wp:effectExtent l="19050" t="19050" r="10160" b="13335"/>
            <wp:docPr id="100109" name="Рисунок 100109" descr="Выбор способа подключ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824733" name="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31121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68" w:name="_Ref209084597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82</w:t>
      </w:r>
      <w:r w:rsidR="00C629C7" w:rsidRPr="005A7B13">
        <w:fldChar w:fldCharType="end"/>
      </w:r>
      <w:bookmarkEnd w:id="168"/>
      <w:r w:rsidR="00C629C7" w:rsidRPr="005A7B13">
        <w:t xml:space="preserve"> </w:t>
      </w:r>
      <w:r w:rsidR="009D3627">
        <w:t xml:space="preserve">– </w:t>
      </w:r>
      <w:r w:rsidR="00C629C7" w:rsidRPr="005A7B13">
        <w:t>Выбор способа подключения</w:t>
      </w:r>
    </w:p>
    <w:p w:rsidR="002B1B12" w:rsidRPr="005A7B13" w:rsidRDefault="00C629C7" w:rsidP="00AB54E9">
      <w:pPr>
        <w:pStyle w:val="phlistitemized1"/>
      </w:pPr>
      <w:r w:rsidRPr="005A7B13">
        <w:t>выберите один из способ</w:t>
      </w:r>
      <w:r w:rsidR="009D3627">
        <w:t>ов</w:t>
      </w:r>
      <w:r w:rsidRPr="005A7B13">
        <w:t xml:space="preserve"> подключения к видеоконференции. В качестве примера будет приведен способ подключения с помощью браузера. Укажите свое имя для подключения, чтобы остальные участники видеоконференции могли вас идентифицировать. Нажмите на кнопку </w:t>
      </w:r>
      <w:r w:rsidR="005A7B13">
        <w:t>«</w:t>
      </w:r>
      <w:r w:rsidRPr="005A7B13">
        <w:t>Браузер</w:t>
      </w:r>
      <w:r w:rsidR="005A7B13">
        <w:t>»</w:t>
      </w:r>
      <w:r w:rsidRPr="005A7B13">
        <w:t xml:space="preserve">. Откроется </w:t>
      </w:r>
      <w:r w:rsidR="009D3627">
        <w:t xml:space="preserve">форма </w:t>
      </w:r>
      <w:r w:rsidRPr="005A7B13">
        <w:t>настройки оборудования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_Ref209084626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83</w:t>
      </w:r>
      <w:r w:rsidR="009D3627">
        <w:fldChar w:fldCharType="end"/>
      </w:r>
      <w:r w:rsidR="009D3627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286C440A" wp14:editId="5C7AFABD">
            <wp:extent cx="6295390" cy="4714650"/>
            <wp:effectExtent l="19050" t="19050" r="10160" b="10160"/>
            <wp:docPr id="100110" name="Рисунок 100110" descr="Окно настройки обору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822521" name="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714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69" w:name="_Ref209084626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83</w:t>
      </w:r>
      <w:r w:rsidR="00C629C7" w:rsidRPr="005A7B13">
        <w:fldChar w:fldCharType="end"/>
      </w:r>
      <w:bookmarkEnd w:id="169"/>
      <w:r w:rsidR="00C629C7" w:rsidRPr="005A7B13">
        <w:t xml:space="preserve"> </w:t>
      </w:r>
      <w:r w:rsidR="009D3627">
        <w:t>– Форма настройки</w:t>
      </w:r>
      <w:r w:rsidR="00C629C7" w:rsidRPr="005A7B13">
        <w:t xml:space="preserve"> оборудования</w:t>
      </w:r>
    </w:p>
    <w:p w:rsidR="002B1B12" w:rsidRPr="005A7B13" w:rsidRDefault="00C629C7" w:rsidP="00AB54E9">
      <w:pPr>
        <w:pStyle w:val="phlistitemized1"/>
      </w:pPr>
      <w:r w:rsidRPr="005A7B13">
        <w:t>обязательно предоставьте доступ к своему оборудованию. Для этого 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74F20CF5" wp14:editId="04E80D37">
            <wp:extent cx="238095" cy="247619"/>
            <wp:effectExtent l="19050" t="19050" r="10160" b="19685"/>
            <wp:docPr id="100111" name="Рисунок 100111" descr="_scroll_external/attachments/screenshot_196-254d4ac9b41b958b3eec7d02e1ab9769f8f61eb2d45dfab85def36bf9890da5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848223" name="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24761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>и установите переключатели,</w:t>
      </w:r>
      <w:r w:rsidR="005A7B13">
        <w:t xml:space="preserve"> </w:t>
      </w:r>
      <w:r w:rsidRPr="005A7B13">
        <w:t>как показано на рисунке ниже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_Ref209084653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84</w:t>
      </w:r>
      <w:r w:rsidR="009D3627">
        <w:fldChar w:fldCharType="end"/>
      </w:r>
      <w:r w:rsidR="009D3627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554FB459" wp14:editId="6DC68B1A">
            <wp:extent cx="3829050" cy="5057775"/>
            <wp:effectExtent l="19050" t="19050" r="19050" b="28575"/>
            <wp:docPr id="100112" name="Рисунок 100112" descr="Предоставление сайту доступа к своему оборудовани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074300" name="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50577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70" w:name="_Ref209084653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84</w:t>
      </w:r>
      <w:r w:rsidR="00C629C7" w:rsidRPr="005A7B13">
        <w:fldChar w:fldCharType="end"/>
      </w:r>
      <w:bookmarkEnd w:id="170"/>
      <w:r w:rsidR="00C629C7" w:rsidRPr="005A7B13">
        <w:t xml:space="preserve"> </w:t>
      </w:r>
      <w:r w:rsidR="009D3627">
        <w:t xml:space="preserve">– </w:t>
      </w:r>
      <w:r w:rsidR="00C629C7" w:rsidRPr="005A7B13">
        <w:t>Предоставление сайту доступа к своему оборудованию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Подключиться</w:t>
      </w:r>
      <w:r w:rsidR="005A7B13">
        <w:t>»</w:t>
      </w:r>
      <w:r w:rsidRPr="005A7B13">
        <w:t xml:space="preserve">. Откроется </w:t>
      </w:r>
      <w:r w:rsidR="009D3627">
        <w:t>форма</w:t>
      </w:r>
      <w:r w:rsidRPr="005A7B13">
        <w:t xml:space="preserve"> видеоконференции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_Ref209084672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85</w:t>
      </w:r>
      <w:r w:rsidR="009D3627">
        <w:fldChar w:fldCharType="end"/>
      </w:r>
      <w:r w:rsidR="009D3627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74D35D4D" wp14:editId="6BAF52B9">
            <wp:extent cx="6295390" cy="5448769"/>
            <wp:effectExtent l="19050" t="19050" r="10160" b="19050"/>
            <wp:docPr id="100113" name="Рисунок 100113" descr="Окно видеоконферен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294065" name="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544876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71" w:name="_Ref209084672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85</w:t>
      </w:r>
      <w:r w:rsidR="00C629C7" w:rsidRPr="005A7B13">
        <w:fldChar w:fldCharType="end"/>
      </w:r>
      <w:bookmarkEnd w:id="171"/>
      <w:r w:rsidR="00C629C7" w:rsidRPr="005A7B13">
        <w:t xml:space="preserve"> </w:t>
      </w:r>
      <w:r w:rsidR="009D3627">
        <w:t>– Форма</w:t>
      </w:r>
      <w:r w:rsidR="00C629C7" w:rsidRPr="005A7B13">
        <w:t xml:space="preserve"> видеоконференции</w:t>
      </w:r>
    </w:p>
    <w:p w:rsidR="002B1B12" w:rsidRPr="005A7B13" w:rsidRDefault="00C629C7" w:rsidP="00AB54E9">
      <w:pPr>
        <w:pStyle w:val="phlistitemized1"/>
      </w:pPr>
      <w:r w:rsidRPr="005A7B13">
        <w:t>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400577DF" wp14:editId="2CD478CF">
            <wp:extent cx="247619" cy="209524"/>
            <wp:effectExtent l="19050" t="19050" r="19685" b="19685"/>
            <wp:docPr id="100114" name="Рисунок 100114" descr="_scroll_external/attachments/screenshot_202-ff0c1a42833abf0bae6f7362fbaf7463bbb35d4eeebef2f20322461594e20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15179" name="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0952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>для выключения/ отключения видео. Нажмите на кнопку</w:t>
      </w:r>
      <w:r w:rsidR="009D3627">
        <w:t> </w:t>
      </w:r>
      <w:r w:rsidRPr="005A7B13">
        <w:rPr>
          <w:noProof/>
          <w:lang w:eastAsia="ru-RU"/>
        </w:rPr>
        <w:drawing>
          <wp:inline distT="0" distB="0" distL="0" distR="0" wp14:anchorId="6E2B6C05" wp14:editId="12DBFF52">
            <wp:extent cx="209524" cy="247619"/>
            <wp:effectExtent l="19050" t="19050" r="19685" b="19685"/>
            <wp:docPr id="100115" name="Рисунок 100115" descr="_scroll_external/attachments/screenshot_199-f7e11cc07c9a3fce54729b241422ce19a5eb7cdcdec385ac113f62595a84db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305811" name="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4761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>для выключения/ отключения микрофона. 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1CDE97E0" wp14:editId="227530DD">
            <wp:extent cx="247619" cy="228571"/>
            <wp:effectExtent l="19050" t="19050" r="19685" b="19685"/>
            <wp:docPr id="100116" name="Рисунок 100116" descr="_scroll_external/attachments/screenshot_200-cac2779d79dd3d84956223129fbc2a4da07fd67bb477d7d1d4712882f937fef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55411" name="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2857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>для выключения/ отключения звука. 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04E04284" wp14:editId="2A646638">
            <wp:extent cx="314325" cy="284389"/>
            <wp:effectExtent l="19050" t="19050" r="9525" b="20955"/>
            <wp:docPr id="100117" name="Рисунок 100117" descr="_scroll_external/attachments/image2024-4-17_15-34-51-2d12f896561f3f64b5785c158e64e2381395509609ef30d220fd790fe28599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030978" name="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8438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>для просмотра видеоконференции в полноэкранном режиме;</w:t>
      </w:r>
    </w:p>
    <w:p w:rsidR="002B1B12" w:rsidRPr="005A7B13" w:rsidRDefault="00C629C7" w:rsidP="00AB54E9">
      <w:pPr>
        <w:pStyle w:val="phlistitemized1"/>
      </w:pPr>
      <w:r w:rsidRPr="005A7B13">
        <w:t>дождитесь подключения остальных участников видеоконференции. 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68B248E2" wp14:editId="1AA2FE70">
            <wp:extent cx="266667" cy="266667"/>
            <wp:effectExtent l="19050" t="19050" r="19685" b="19685"/>
            <wp:docPr id="100118" name="Рисунок 100118" descr="_scroll_external/attachments/screenshot_204-2a0529c5f0f6f409faec8796a7b3630f33421a3f679fbc68ea5f7ab0b41c80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089132" name="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5A7B13">
        <w:t>. Откроется дополнительное окно с участниками видеоконференции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_Ref209084756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86</w:t>
      </w:r>
      <w:r w:rsidR="009D3627">
        <w:fldChar w:fldCharType="end"/>
      </w:r>
      <w:r w:rsidR="009D3627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7A07DD95" wp14:editId="1ACCA799">
            <wp:extent cx="6295390" cy="5448769"/>
            <wp:effectExtent l="19050" t="19050" r="10160" b="19050"/>
            <wp:docPr id="100119" name="Рисунок 100119" descr="Просмотр участ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671708" name="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544876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72" w:name="_Ref209084756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86</w:t>
      </w:r>
      <w:r w:rsidR="00C629C7" w:rsidRPr="005A7B13">
        <w:fldChar w:fldCharType="end"/>
      </w:r>
      <w:bookmarkEnd w:id="172"/>
      <w:r w:rsidR="009D3627">
        <w:t xml:space="preserve"> –</w:t>
      </w:r>
      <w:r w:rsidR="00C629C7" w:rsidRPr="005A7B13">
        <w:t xml:space="preserve"> </w:t>
      </w:r>
      <w:r w:rsidR="009D3627">
        <w:t>О</w:t>
      </w:r>
      <w:r w:rsidR="009D3627" w:rsidRPr="005A7B13">
        <w:t>кно с участниками видеоконференции</w:t>
      </w:r>
    </w:p>
    <w:p w:rsidR="002B1B12" w:rsidRPr="005A7B13" w:rsidRDefault="00C629C7" w:rsidP="00AB54E9">
      <w:pPr>
        <w:pStyle w:val="phlistitemized1"/>
      </w:pPr>
      <w:r w:rsidRPr="005A7B13">
        <w:t>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384665D5" wp14:editId="7FBD80A1">
            <wp:extent cx="266667" cy="266667"/>
            <wp:effectExtent l="19050" t="19050" r="19685" b="19685"/>
            <wp:docPr id="100120" name="Рисунок 100120" descr="_scroll_external/attachments/screenshot_203-775b4aa7a889bcc8a00fed0e5faa8a02e8738ab769786b7921871fbc7f3aff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264116" name="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>для общения с участниками ТМК во встроенном чате. Откроется дополнительное окно с общим чатом участников видеоконференции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_Ref209084780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87</w:t>
      </w:r>
      <w:r w:rsidR="009D3627">
        <w:fldChar w:fldCharType="end"/>
      </w:r>
      <w:r w:rsidR="009D3627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23FCA20B" wp14:editId="2DE135B9">
            <wp:extent cx="6295390" cy="5458889"/>
            <wp:effectExtent l="19050" t="19050" r="10160" b="27940"/>
            <wp:docPr id="100121" name="Рисунок 100121" descr="Просмотр общего ча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604889" name="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545888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73" w:name="_Ref209084780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87</w:t>
      </w:r>
      <w:r w:rsidR="00C629C7" w:rsidRPr="005A7B13">
        <w:fldChar w:fldCharType="end"/>
      </w:r>
      <w:bookmarkEnd w:id="173"/>
      <w:r w:rsidR="00C629C7" w:rsidRPr="005A7B13">
        <w:t xml:space="preserve"> </w:t>
      </w:r>
      <w:r w:rsidR="009D3627">
        <w:t>– О</w:t>
      </w:r>
      <w:r w:rsidR="009D3627" w:rsidRPr="005A7B13">
        <w:t>кно с общим чатом участников видеоконференции</w:t>
      </w:r>
    </w:p>
    <w:p w:rsidR="002B1B12" w:rsidRPr="005A7B13" w:rsidRDefault="00C629C7" w:rsidP="00AB54E9">
      <w:pPr>
        <w:pStyle w:val="phlistitemized1"/>
      </w:pPr>
      <w:r w:rsidRPr="005A7B13">
        <w:t>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33D6B6C0" wp14:editId="4F2DB499">
            <wp:extent cx="247619" cy="228571"/>
            <wp:effectExtent l="19050" t="19050" r="19685" b="19685"/>
            <wp:docPr id="100122" name="Рисунок 100122" descr="_scroll_external/attachments/screenshot_197-579ae7bf4562d71e932907c0908963c69cbcd2bdb622935f835336a25aac6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028043" name="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2857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 xml:space="preserve">для демонстрации экрана во время видеоконференции. Откроется </w:t>
      </w:r>
      <w:r w:rsidR="009D3627">
        <w:t>форма</w:t>
      </w:r>
      <w:r w:rsidRPr="005A7B13">
        <w:t xml:space="preserve"> для настройки демонстрации экрана</w:t>
      </w:r>
      <w:r w:rsidR="009D3627">
        <w:t xml:space="preserve"> (</w:t>
      </w:r>
      <w:r w:rsidR="009D3627">
        <w:fldChar w:fldCharType="begin"/>
      </w:r>
      <w:r w:rsidR="009D3627">
        <w:instrText xml:space="preserve"> REF _Ref209084801 \h </w:instrText>
      </w:r>
      <w:r w:rsidR="009D3627">
        <w:fldChar w:fldCharType="separate"/>
      </w:r>
      <w:r w:rsidR="005332ED">
        <w:t>Рисунок </w:t>
      </w:r>
      <w:r w:rsidR="005332ED">
        <w:rPr>
          <w:noProof/>
        </w:rPr>
        <w:t>88</w:t>
      </w:r>
      <w:r w:rsidR="009D3627">
        <w:fldChar w:fldCharType="end"/>
      </w:r>
      <w:r w:rsidR="009D3627">
        <w:t>)</w:t>
      </w:r>
      <w:r w:rsidRPr="005A7B13">
        <w:t xml:space="preserve">. Выберите вариант демонстрации экрана (вкладка браузера, окно программы, весь экран) и нажмите на кнопку </w:t>
      </w:r>
      <w:r w:rsidR="005A7B13">
        <w:t>«</w:t>
      </w:r>
      <w:r w:rsidRPr="005A7B13">
        <w:t>Поделиться</w:t>
      </w:r>
      <w:r w:rsidR="005A7B13">
        <w:t>»</w:t>
      </w:r>
      <w:r w:rsidRPr="005A7B13">
        <w:t>. Для окончания демонстрации экрана 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27762B0C" wp14:editId="7B5E408D">
            <wp:extent cx="247619" cy="228571"/>
            <wp:effectExtent l="19050" t="19050" r="19685" b="19685"/>
            <wp:docPr id="100123" name="Рисунок 100123" descr="_scroll_external/attachments/screenshot_198-68a3150ab34e63372ac87ab7a9cdba391f99b84a14d2286db0f3e7b773384d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846347" name="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2857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69DF4F37" wp14:editId="36EEE3B2">
            <wp:extent cx="5715000" cy="6072188"/>
            <wp:effectExtent l="19050" t="19050" r="19050" b="24130"/>
            <wp:docPr id="100124" name="Рисунок 100124" descr="Демонстрация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738308" name="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07218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74" w:name="_Ref209084801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88</w:t>
      </w:r>
      <w:r w:rsidR="00C629C7" w:rsidRPr="005A7B13">
        <w:fldChar w:fldCharType="end"/>
      </w:r>
      <w:bookmarkEnd w:id="174"/>
      <w:r w:rsidR="00C629C7" w:rsidRPr="005A7B13">
        <w:t xml:space="preserve"> </w:t>
      </w:r>
      <w:r w:rsidR="009D3627">
        <w:t>– Форма</w:t>
      </w:r>
      <w:r w:rsidR="009D3627" w:rsidRPr="005A7B13">
        <w:t xml:space="preserve"> для настройки демонстрации экрана</w:t>
      </w:r>
    </w:p>
    <w:p w:rsidR="002B1B12" w:rsidRPr="005A7B13" w:rsidRDefault="00C629C7" w:rsidP="00AB54E9">
      <w:pPr>
        <w:pStyle w:val="phlistitemized1"/>
      </w:pPr>
      <w:r w:rsidRPr="005A7B13">
        <w:t>нажмите на кнопку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05A20107" wp14:editId="330E2975">
            <wp:extent cx="266700" cy="266700"/>
            <wp:effectExtent l="19050" t="19050" r="19050" b="19050"/>
            <wp:docPr id="100125" name="Рисунок 100125" descr="_scroll_external/attachments/image2024-4-26_16-50-31-d7f3f00621182460abe012674589589bd38e2f5863a18e9eaee27640b58f77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277944" name="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>для завершения видеоконференции. Закройте вкладку браузера видеоконференции и вернитесь в ЕР.</w:t>
      </w:r>
    </w:p>
    <w:p w:rsidR="002B1B12" w:rsidRPr="005A7B13" w:rsidRDefault="00C629C7">
      <w:pPr>
        <w:pStyle w:val="2"/>
      </w:pPr>
      <w:bookmarkStart w:id="175" w:name="scroll-bookmark-11"/>
      <w:bookmarkStart w:id="176" w:name="_Toc208412199"/>
      <w:bookmarkStart w:id="177" w:name="_Toc209093453"/>
      <w:r w:rsidRPr="005A7B13">
        <w:t>Просмотр записей в очереди ожидания</w:t>
      </w:r>
      <w:bookmarkEnd w:id="175"/>
      <w:bookmarkEnd w:id="176"/>
      <w:bookmarkEnd w:id="177"/>
    </w:p>
    <w:p w:rsidR="002B1B12" w:rsidRPr="005A7B13" w:rsidRDefault="00C629C7" w:rsidP="00536938">
      <w:pPr>
        <w:pStyle w:val="phlistitemizedtitle"/>
      </w:pPr>
      <w:r w:rsidRPr="005A7B13">
        <w:t>Для просмотра записей</w:t>
      </w:r>
      <w:r w:rsidR="005A7B13">
        <w:t xml:space="preserve"> </w:t>
      </w:r>
      <w:r w:rsidRPr="005A7B13">
        <w:t>из очереди ожидания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</w:t>
      </w:r>
      <w:r w:rsidR="00536938">
        <w:t xml:space="preserve"> (</w:t>
      </w:r>
      <w:r w:rsidR="00536938">
        <w:fldChar w:fldCharType="begin"/>
      </w:r>
      <w:r w:rsidR="00536938">
        <w:instrText xml:space="preserve"> REF _Ref209084869 \h </w:instrText>
      </w:r>
      <w:r w:rsidR="00536938">
        <w:fldChar w:fldCharType="separate"/>
      </w:r>
      <w:r w:rsidR="005332ED">
        <w:t>Рисунок </w:t>
      </w:r>
      <w:r w:rsidR="005332ED">
        <w:rPr>
          <w:noProof/>
        </w:rPr>
        <w:t>89</w:t>
      </w:r>
      <w:r w:rsidR="00536938">
        <w:fldChar w:fldCharType="end"/>
      </w:r>
      <w:r w:rsidR="00536938">
        <w:t>)</w:t>
      </w:r>
      <w:r w:rsidRPr="005A7B13">
        <w:t>.</w:t>
      </w:r>
      <w:r w:rsidR="005A7B13">
        <w:t xml:space="preserve"> </w:t>
      </w:r>
      <w:r w:rsidRPr="005A7B13">
        <w:t>Откроется личный кабинет пациента;</w:t>
      </w:r>
    </w:p>
    <w:p w:rsidR="00536938" w:rsidRPr="005A7B13" w:rsidRDefault="00536938" w:rsidP="00536938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41594505" wp14:editId="18B9B0A7">
            <wp:extent cx="6295390" cy="3320832"/>
            <wp:effectExtent l="19050" t="19050" r="10160" b="13335"/>
            <wp:docPr id="100126" name="Рисунок 100126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00970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36938" w:rsidRPr="005A7B13" w:rsidRDefault="00FE2DC7" w:rsidP="00536938">
      <w:pPr>
        <w:pStyle w:val="phfiguretitle"/>
      </w:pPr>
      <w:bookmarkStart w:id="178" w:name="_Ref209084869"/>
      <w:r>
        <w:t>Рисунок </w:t>
      </w:r>
      <w:r w:rsidR="00536938" w:rsidRPr="005A7B13">
        <w:fldChar w:fldCharType="begin"/>
      </w:r>
      <w:r w:rsidR="00536938" w:rsidRPr="005A7B13">
        <w:instrText>SEQ Рисунок \* ARABIC</w:instrText>
      </w:r>
      <w:r w:rsidR="00536938" w:rsidRPr="005A7B13">
        <w:fldChar w:fldCharType="separate"/>
      </w:r>
      <w:r w:rsidR="005332ED">
        <w:rPr>
          <w:noProof/>
        </w:rPr>
        <w:t>89</w:t>
      </w:r>
      <w:r w:rsidR="00536938" w:rsidRPr="005A7B13">
        <w:fldChar w:fldCharType="end"/>
      </w:r>
      <w:bookmarkEnd w:id="178"/>
      <w:r w:rsidR="00536938">
        <w:t xml:space="preserve"> –</w:t>
      </w:r>
      <w:r w:rsidR="00536938" w:rsidRPr="005A7B13">
        <w:t xml:space="preserve"> </w:t>
      </w:r>
      <w:r w:rsidR="00536938">
        <w:t>Кнопка</w:t>
      </w:r>
      <w:r w:rsidR="00536938" w:rsidRPr="005A7B13">
        <w:t xml:space="preserve"> </w:t>
      </w:r>
      <w:r w:rsidR="00536938">
        <w:t>«</w:t>
      </w:r>
      <w:r w:rsidR="00536938" w:rsidRPr="005A7B13">
        <w:t>Личный кабинет</w:t>
      </w:r>
      <w:r w:rsidR="00536938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Очередь ожидания</w:t>
      </w:r>
      <w:r w:rsidR="005A7B13">
        <w:t>»</w:t>
      </w:r>
      <w:r w:rsidR="00536938">
        <w:t xml:space="preserve"> (</w:t>
      </w:r>
      <w:r w:rsidR="00536938">
        <w:fldChar w:fldCharType="begin"/>
      </w:r>
      <w:r w:rsidR="00536938">
        <w:instrText xml:space="preserve"> REF _Ref209084885 \h </w:instrText>
      </w:r>
      <w:r w:rsidR="00536938">
        <w:fldChar w:fldCharType="separate"/>
      </w:r>
      <w:r w:rsidR="005332ED">
        <w:t>Рисунок </w:t>
      </w:r>
      <w:r w:rsidR="005332ED">
        <w:rPr>
          <w:noProof/>
        </w:rPr>
        <w:t>90</w:t>
      </w:r>
      <w:r w:rsidR="00536938">
        <w:fldChar w:fldCharType="end"/>
      </w:r>
      <w:r w:rsidR="00536938">
        <w:t>)</w:t>
      </w:r>
      <w:r w:rsidRPr="005A7B13">
        <w:t xml:space="preserve">. Откроется </w:t>
      </w:r>
      <w:r w:rsidR="00536938">
        <w:t>и</w:t>
      </w:r>
      <w:r w:rsidRPr="005A7B13">
        <w:t>нформация о записях в очереди ожидания</w:t>
      </w:r>
      <w:r w:rsidR="00536938">
        <w:t xml:space="preserve"> (</w:t>
      </w:r>
      <w:r w:rsidR="00536938">
        <w:fldChar w:fldCharType="begin"/>
      </w:r>
      <w:r w:rsidR="00536938">
        <w:instrText xml:space="preserve"> REF _Ref209084907 \h </w:instrText>
      </w:r>
      <w:r w:rsidR="00536938">
        <w:fldChar w:fldCharType="separate"/>
      </w:r>
      <w:r w:rsidR="005332ED">
        <w:t>Рисунок </w:t>
      </w:r>
      <w:r w:rsidR="005332ED">
        <w:rPr>
          <w:noProof/>
        </w:rPr>
        <w:t>91</w:t>
      </w:r>
      <w:r w:rsidR="00536938">
        <w:fldChar w:fldCharType="end"/>
      </w:r>
      <w:r w:rsidR="00536938">
        <w:t>)</w:t>
      </w:r>
      <w:r w:rsidRPr="005A7B13">
        <w:t>;</w:t>
      </w:r>
    </w:p>
    <w:p w:rsidR="00536938" w:rsidRDefault="00536938" w:rsidP="00536938">
      <w:pPr>
        <w:pStyle w:val="phfigure"/>
      </w:pPr>
      <w:r w:rsidRPr="005A7B13">
        <w:rPr>
          <w:noProof/>
        </w:rPr>
        <w:drawing>
          <wp:inline distT="0" distB="0" distL="0" distR="0" wp14:anchorId="26BAB65C" wp14:editId="63F2AA08">
            <wp:extent cx="6295390" cy="3975727"/>
            <wp:effectExtent l="19050" t="19050" r="10160" b="25400"/>
            <wp:docPr id="100127" name="Рисунок 100127" descr="_scroll_external/attachments/image2024-4-16_13-45-56-b003b81c01a22698ea18157bcf9c559460872348c8414d87f98593753085205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581878" name="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7572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36938" w:rsidRPr="005A7B13" w:rsidRDefault="00FE2DC7" w:rsidP="00536938">
      <w:pPr>
        <w:pStyle w:val="phfiguretitle"/>
      </w:pPr>
      <w:bookmarkStart w:id="179" w:name="_Ref209084885"/>
      <w:r>
        <w:t>Рисунок </w:t>
      </w:r>
      <w:r w:rsidR="00536938">
        <w:fldChar w:fldCharType="begin"/>
      </w:r>
      <w:r w:rsidR="00536938">
        <w:instrText xml:space="preserve"> SEQ Рисунок \* ARABIC </w:instrText>
      </w:r>
      <w:r w:rsidR="00536938">
        <w:fldChar w:fldCharType="separate"/>
      </w:r>
      <w:r w:rsidR="005332ED">
        <w:rPr>
          <w:noProof/>
        </w:rPr>
        <w:t>90</w:t>
      </w:r>
      <w:r w:rsidR="00536938">
        <w:fldChar w:fldCharType="end"/>
      </w:r>
      <w:bookmarkEnd w:id="179"/>
      <w:r w:rsidR="00536938">
        <w:t xml:space="preserve"> – Кнопка</w:t>
      </w:r>
      <w:r w:rsidR="00536938" w:rsidRPr="005A7B13">
        <w:t xml:space="preserve"> </w:t>
      </w:r>
      <w:r w:rsidR="00536938">
        <w:t>«</w:t>
      </w:r>
      <w:r w:rsidR="00536938" w:rsidRPr="005A7B13">
        <w:t>Очередь ожидания</w:t>
      </w:r>
      <w:r w:rsidR="00536938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lastRenderedPageBreak/>
        <w:drawing>
          <wp:inline distT="0" distB="0" distL="0" distR="0" wp14:anchorId="6F71E11A" wp14:editId="7ED5875F">
            <wp:extent cx="4486275" cy="2828925"/>
            <wp:effectExtent l="19050" t="19050" r="28575" b="28575"/>
            <wp:docPr id="100128" name="Рисунок 100128" descr="Окно просмотра информации о записях в очереди ожи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732918" name="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28289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80" w:name="_Ref209084907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91</w:t>
      </w:r>
      <w:r w:rsidR="00C629C7" w:rsidRPr="005A7B13">
        <w:fldChar w:fldCharType="end"/>
      </w:r>
      <w:bookmarkEnd w:id="180"/>
      <w:r w:rsidR="00C629C7" w:rsidRPr="005A7B13">
        <w:t xml:space="preserve"> </w:t>
      </w:r>
      <w:r w:rsidR="00536938">
        <w:t>– Информация</w:t>
      </w:r>
      <w:r w:rsidR="00C629C7" w:rsidRPr="005A7B13">
        <w:t xml:space="preserve"> о записях в очереди ожидания</w:t>
      </w:r>
    </w:p>
    <w:p w:rsidR="002B1B12" w:rsidRPr="005A7B13" w:rsidRDefault="00C629C7" w:rsidP="00AB54E9">
      <w:pPr>
        <w:pStyle w:val="phlistitemized1"/>
      </w:pPr>
      <w:r w:rsidRPr="005A7B13">
        <w:t>укажите период, за который необходимо отобразить информацию о записях в очереди ожидания;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Показать</w:t>
      </w:r>
      <w:r w:rsidR="005A7B13">
        <w:t>»</w:t>
      </w:r>
      <w:r w:rsidRPr="005A7B13">
        <w:t>. Отобразится список записей пациента в очереди ожидания за указанный период</w:t>
      </w:r>
      <w:r w:rsidR="00740465">
        <w:t xml:space="preserve"> (</w:t>
      </w:r>
      <w:r w:rsidR="00740465">
        <w:fldChar w:fldCharType="begin"/>
      </w:r>
      <w:r w:rsidR="00740465">
        <w:instrText xml:space="preserve"> REF _Ref209084967 \h </w:instrText>
      </w:r>
      <w:r w:rsidR="00740465">
        <w:fldChar w:fldCharType="separate"/>
      </w:r>
      <w:r w:rsidR="005332ED">
        <w:t>Рисунок </w:t>
      </w:r>
      <w:r w:rsidR="005332ED">
        <w:rPr>
          <w:noProof/>
        </w:rPr>
        <w:t>92</w:t>
      </w:r>
      <w:r w:rsidR="00740465">
        <w:fldChar w:fldCharType="end"/>
      </w:r>
      <w:r w:rsidR="00740465">
        <w:t>)</w:t>
      </w:r>
      <w:r w:rsidRPr="005A7B13">
        <w:t>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60B73B20" wp14:editId="70641EF4">
            <wp:extent cx="6295390" cy="2141923"/>
            <wp:effectExtent l="19050" t="19050" r="10160" b="10795"/>
            <wp:docPr id="100129" name="Рисунок 100129" descr="Окно просмотра информации о записях в очереди ожи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334769" name="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14192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81" w:name="_Ref209084967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92</w:t>
      </w:r>
      <w:r w:rsidR="00C629C7" w:rsidRPr="005A7B13">
        <w:fldChar w:fldCharType="end"/>
      </w:r>
      <w:bookmarkEnd w:id="181"/>
      <w:r w:rsidR="00C629C7" w:rsidRPr="005A7B13">
        <w:t xml:space="preserve"> </w:t>
      </w:r>
      <w:r w:rsidR="00740465">
        <w:t>– С</w:t>
      </w:r>
      <w:r w:rsidR="00740465" w:rsidRPr="005A7B13">
        <w:t>писок записей пациента в очереди ожидания</w:t>
      </w:r>
    </w:p>
    <w:p w:rsidR="002B1B12" w:rsidRPr="005A7B13" w:rsidRDefault="00C629C7" w:rsidP="00740465">
      <w:pPr>
        <w:pStyle w:val="phlistitemizedtitle"/>
      </w:pPr>
      <w:r w:rsidRPr="005A7B13">
        <w:t xml:space="preserve">В окне </w:t>
      </w:r>
      <w:r w:rsidR="005A7B13">
        <w:t>«</w:t>
      </w:r>
      <w:r w:rsidRPr="005A7B13">
        <w:t>Информация о записях в очереди ожидания</w:t>
      </w:r>
      <w:r w:rsidR="005A7B13">
        <w:t>»</w:t>
      </w:r>
      <w:r w:rsidRPr="005A7B13">
        <w:t xml:space="preserve"> отображается следующая информация: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Дата записи в очередь ожидания</w:t>
      </w:r>
      <w:r>
        <w:t>»</w:t>
      </w:r>
      <w:r w:rsidR="00C629C7" w:rsidRPr="005A7B13">
        <w:t xml:space="preserve"> – дата записи в очередь ожидания на прием к врачу. Если за отобранный период запись в очередь ожидания была отработана (переведена в запись на прием), то отображается запись: </w:t>
      </w:r>
      <w:r>
        <w:t>«</w:t>
      </w:r>
      <w:r w:rsidR="00C629C7" w:rsidRPr="005A7B13">
        <w:t xml:space="preserve">Запись отработана. Для просмотра информации о приеме перейдите в раздел </w:t>
      </w:r>
      <w:r>
        <w:t>«</w:t>
      </w:r>
      <w:r w:rsidR="00C629C7" w:rsidRPr="005A7B13">
        <w:t>Записи к врачу</w:t>
      </w:r>
      <w:r>
        <w:t>»</w:t>
      </w:r>
      <w:r w:rsidR="00C629C7" w:rsidRPr="005A7B13">
        <w:t>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Наименование ЛПУ</w:t>
      </w:r>
      <w:r>
        <w:t>»</w:t>
      </w:r>
      <w:r w:rsidR="00C629C7" w:rsidRPr="005A7B13">
        <w:t xml:space="preserve"> – наименование МО, в которую записан пациент;</w:t>
      </w:r>
    </w:p>
    <w:p w:rsidR="002B1B12" w:rsidRPr="005A7B13" w:rsidRDefault="005A7B13" w:rsidP="00AB54E9">
      <w:pPr>
        <w:pStyle w:val="phlistitemized1"/>
      </w:pPr>
      <w:r>
        <w:lastRenderedPageBreak/>
        <w:t>«</w:t>
      </w:r>
      <w:r w:rsidR="00C629C7" w:rsidRPr="005A7B13">
        <w:t>Врач</w:t>
      </w:r>
      <w:r>
        <w:t>»</w:t>
      </w:r>
      <w:r w:rsidR="00C629C7" w:rsidRPr="005A7B13">
        <w:t xml:space="preserve"> – ФИО врача, к которому записан пациент;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Кабинет</w:t>
      </w:r>
      <w:r>
        <w:t>»</w:t>
      </w:r>
      <w:r w:rsidR="00C629C7" w:rsidRPr="005A7B13">
        <w:t xml:space="preserve"> – наименование кабинета, в который записан пациент;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Номер</w:t>
      </w:r>
      <w:r>
        <w:t>»</w:t>
      </w:r>
      <w:r w:rsidR="00C629C7" w:rsidRPr="005A7B13">
        <w:t xml:space="preserve"> – номер записи в очереди ожидания.</w:t>
      </w:r>
    </w:p>
    <w:p w:rsidR="002B1B12" w:rsidRPr="005A7B13" w:rsidRDefault="00C629C7" w:rsidP="008108A5">
      <w:pPr>
        <w:pStyle w:val="phnormal"/>
      </w:pPr>
      <w:r w:rsidRPr="005A7B13">
        <w:t xml:space="preserve">В окне </w:t>
      </w:r>
      <w:r w:rsidR="005A7B13">
        <w:t>«</w:t>
      </w:r>
      <w:r w:rsidRPr="005A7B13">
        <w:t>Информация о записях в очереди ожидания</w:t>
      </w:r>
      <w:r w:rsidR="005A7B13">
        <w:t>»</w:t>
      </w:r>
      <w:r w:rsidRPr="005A7B13">
        <w:t xml:space="preserve"> можно</w:t>
      </w:r>
      <w:r w:rsidR="005A7B13">
        <w:t xml:space="preserve"> </w:t>
      </w:r>
      <w:r w:rsidRPr="005A7B13">
        <w:t>отменить запись в очереди ожидания. Процесс отмены записи представлен в разделе ниже.</w:t>
      </w:r>
    </w:p>
    <w:p w:rsidR="002B1B12" w:rsidRPr="005A7B13" w:rsidRDefault="00C629C7">
      <w:pPr>
        <w:pStyle w:val="3"/>
      </w:pPr>
      <w:bookmarkStart w:id="182" w:name="scroll-bookmark-33"/>
      <w:bookmarkStart w:id="183" w:name="_Toc208412200"/>
      <w:bookmarkStart w:id="184" w:name="_Toc209093454"/>
      <w:r w:rsidRPr="005A7B13">
        <w:t>Отмена записи в очереди ожидания</w:t>
      </w:r>
      <w:bookmarkEnd w:id="182"/>
      <w:bookmarkEnd w:id="183"/>
      <w:bookmarkEnd w:id="184"/>
    </w:p>
    <w:p w:rsidR="002B1B12" w:rsidRPr="005A7B13" w:rsidRDefault="00C629C7" w:rsidP="00740465">
      <w:pPr>
        <w:pStyle w:val="phlistitemizedtitle"/>
      </w:pPr>
      <w:r w:rsidRPr="005A7B13">
        <w:t>Для</w:t>
      </w:r>
      <w:r w:rsidR="005A7B13">
        <w:t xml:space="preserve"> </w:t>
      </w:r>
      <w:r w:rsidRPr="005A7B13">
        <w:t>отмены записи в очереди ожидания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 xml:space="preserve">перейдите к списку записей пациента в очереди ожидания за указанный период 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Отменить запись</w:t>
      </w:r>
      <w:r w:rsidR="005A7B13">
        <w:t>»</w:t>
      </w:r>
      <w:r w:rsidR="00740465">
        <w:t xml:space="preserve"> (</w:t>
      </w:r>
      <w:r w:rsidR="00740465">
        <w:fldChar w:fldCharType="begin"/>
      </w:r>
      <w:r w:rsidR="00740465">
        <w:instrText xml:space="preserve"> REF _Ref209085009 \h </w:instrText>
      </w:r>
      <w:r w:rsidR="00740465">
        <w:fldChar w:fldCharType="separate"/>
      </w:r>
      <w:r w:rsidR="005332ED">
        <w:t>Рисунок </w:t>
      </w:r>
      <w:r w:rsidR="005332ED">
        <w:rPr>
          <w:noProof/>
        </w:rPr>
        <w:t>93</w:t>
      </w:r>
      <w:r w:rsidR="00740465">
        <w:fldChar w:fldCharType="end"/>
      </w:r>
      <w:r w:rsidR="00740465">
        <w:t>)</w:t>
      </w:r>
      <w:r w:rsidRPr="005A7B13">
        <w:t>. Откроется окно для подтверждения действия</w:t>
      </w:r>
      <w:r w:rsidR="00740465">
        <w:t xml:space="preserve"> (</w:t>
      </w:r>
      <w:r w:rsidR="00740465">
        <w:fldChar w:fldCharType="begin"/>
      </w:r>
      <w:r w:rsidR="00740465">
        <w:instrText xml:space="preserve"> REF _Ref209085022 \h </w:instrText>
      </w:r>
      <w:r w:rsidR="00740465">
        <w:fldChar w:fldCharType="separate"/>
      </w:r>
      <w:r w:rsidR="005332ED">
        <w:t>Рисунок </w:t>
      </w:r>
      <w:r w:rsidR="005332ED">
        <w:rPr>
          <w:noProof/>
        </w:rPr>
        <w:t>94</w:t>
      </w:r>
      <w:r w:rsidR="00740465">
        <w:fldChar w:fldCharType="end"/>
      </w:r>
      <w:r w:rsidR="00740465">
        <w:t>)</w:t>
      </w:r>
      <w:r w:rsidRPr="005A7B13">
        <w:t>;</w:t>
      </w:r>
    </w:p>
    <w:p w:rsidR="00740465" w:rsidRPr="005A7B13" w:rsidRDefault="00740465" w:rsidP="00740465">
      <w:pPr>
        <w:pStyle w:val="phfigure"/>
      </w:pPr>
      <w:r w:rsidRPr="005A7B13">
        <w:rPr>
          <w:noProof/>
        </w:rPr>
        <w:drawing>
          <wp:inline distT="0" distB="0" distL="0" distR="0" wp14:anchorId="4C0458CC" wp14:editId="5DCF6226">
            <wp:extent cx="4438650" cy="2095500"/>
            <wp:effectExtent l="19050" t="19050" r="19050" b="19050"/>
            <wp:docPr id="100130" name="Рисунок 100130" descr="Отмена запис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179973" name="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20955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740465" w:rsidRPr="005A7B13" w:rsidRDefault="00FE2DC7" w:rsidP="00740465">
      <w:pPr>
        <w:pStyle w:val="phfiguretitle"/>
      </w:pPr>
      <w:bookmarkStart w:id="185" w:name="_Ref209085009"/>
      <w:r>
        <w:t>Рисунок </w:t>
      </w:r>
      <w:r w:rsidR="00740465" w:rsidRPr="005A7B13">
        <w:fldChar w:fldCharType="begin"/>
      </w:r>
      <w:r w:rsidR="00740465" w:rsidRPr="005A7B13">
        <w:instrText>SEQ Рисунок \* ARABIC</w:instrText>
      </w:r>
      <w:r w:rsidR="00740465" w:rsidRPr="005A7B13">
        <w:fldChar w:fldCharType="separate"/>
      </w:r>
      <w:r w:rsidR="005332ED">
        <w:rPr>
          <w:noProof/>
        </w:rPr>
        <w:t>93</w:t>
      </w:r>
      <w:r w:rsidR="00740465" w:rsidRPr="005A7B13">
        <w:fldChar w:fldCharType="end"/>
      </w:r>
      <w:bookmarkEnd w:id="185"/>
      <w:r w:rsidR="00740465" w:rsidRPr="005A7B13">
        <w:t xml:space="preserve"> </w:t>
      </w:r>
      <w:r w:rsidR="00740465">
        <w:t>– Кнопка «Отменить запись»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77F5360D" wp14:editId="1527804B">
            <wp:extent cx="3810000" cy="1501953"/>
            <wp:effectExtent l="19050" t="19050" r="19050" b="22225"/>
            <wp:docPr id="100131" name="Рисунок 100131" descr="Диалоговое окно для подтверждения действ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029813" name="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50195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86" w:name="_Ref209085022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94</w:t>
      </w:r>
      <w:r w:rsidR="00C629C7" w:rsidRPr="005A7B13">
        <w:fldChar w:fldCharType="end"/>
      </w:r>
      <w:bookmarkEnd w:id="186"/>
      <w:r w:rsidR="00C629C7" w:rsidRPr="005A7B13">
        <w:t xml:space="preserve"> </w:t>
      </w:r>
      <w:r w:rsidR="00740465">
        <w:t>– О</w:t>
      </w:r>
      <w:r w:rsidR="00C629C7" w:rsidRPr="005A7B13">
        <w:t>кно для подтверждения действия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Да, отменить</w:t>
      </w:r>
      <w:r w:rsidR="005A7B13">
        <w:t>»</w:t>
      </w:r>
      <w:r w:rsidRPr="005A7B13">
        <w:t>. Отобразится системное сообщение</w:t>
      </w:r>
      <w:r w:rsidR="00740465">
        <w:t xml:space="preserve"> (</w:t>
      </w:r>
      <w:r w:rsidR="00740465">
        <w:fldChar w:fldCharType="begin"/>
      </w:r>
      <w:r w:rsidR="00740465">
        <w:instrText xml:space="preserve"> REF _Ref209085035 \h </w:instrText>
      </w:r>
      <w:r w:rsidR="00740465">
        <w:fldChar w:fldCharType="separate"/>
      </w:r>
      <w:r w:rsidR="005332ED">
        <w:t>Рисунок </w:t>
      </w:r>
      <w:r w:rsidR="005332ED">
        <w:rPr>
          <w:noProof/>
        </w:rPr>
        <w:t>95</w:t>
      </w:r>
      <w:r w:rsidR="00740465">
        <w:fldChar w:fldCharType="end"/>
      </w:r>
      <w:r w:rsidR="00740465">
        <w:t>)</w:t>
      </w:r>
      <w:r w:rsidRPr="005A7B13">
        <w:t>, информирующее пользователя о том, что запись в очередь ожидания успешно отменена.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2771828E" wp14:editId="48AA5C19">
            <wp:extent cx="3810000" cy="1441979"/>
            <wp:effectExtent l="19050" t="19050" r="19050" b="25400"/>
            <wp:docPr id="100132" name="Рисунок 100132" descr="Системное сообщ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703146" name="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44197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87" w:name="_Ref209085035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95</w:t>
      </w:r>
      <w:r w:rsidR="00C629C7" w:rsidRPr="005A7B13">
        <w:fldChar w:fldCharType="end"/>
      </w:r>
      <w:bookmarkEnd w:id="187"/>
      <w:r w:rsidR="00C629C7" w:rsidRPr="005A7B13">
        <w:t xml:space="preserve"> </w:t>
      </w:r>
      <w:r w:rsidR="00740465">
        <w:t xml:space="preserve">– </w:t>
      </w:r>
      <w:r w:rsidR="00C629C7" w:rsidRPr="005A7B13">
        <w:t>Системное сообщение</w:t>
      </w:r>
    </w:p>
    <w:p w:rsidR="002B1B12" w:rsidRPr="005A7B13" w:rsidRDefault="00C629C7">
      <w:pPr>
        <w:pStyle w:val="2"/>
      </w:pPr>
      <w:bookmarkStart w:id="188" w:name="scroll-bookmark-34"/>
      <w:bookmarkStart w:id="189" w:name="_Toc208412201"/>
      <w:bookmarkStart w:id="190" w:name="_Toc209093455"/>
      <w:r w:rsidRPr="005A7B13">
        <w:t>Просмотр вызовов врачей на дом</w:t>
      </w:r>
      <w:bookmarkEnd w:id="188"/>
      <w:bookmarkEnd w:id="189"/>
      <w:bookmarkEnd w:id="190"/>
    </w:p>
    <w:p w:rsidR="002B1B12" w:rsidRPr="005A7B13" w:rsidRDefault="00C629C7" w:rsidP="00524EEA">
      <w:pPr>
        <w:pStyle w:val="phlistitemizedtitle"/>
      </w:pPr>
      <w:r w:rsidRPr="005A7B13">
        <w:t>Для просмотра</w:t>
      </w:r>
      <w:r w:rsidR="005A7B13">
        <w:t xml:space="preserve"> </w:t>
      </w:r>
      <w:r w:rsidRPr="005A7B13">
        <w:t>вызовов врачей на дом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</w:t>
      </w:r>
      <w:r w:rsidR="00524EEA">
        <w:t xml:space="preserve"> (</w:t>
      </w:r>
      <w:r w:rsidR="00524EEA">
        <w:fldChar w:fldCharType="begin"/>
      </w:r>
      <w:r w:rsidR="00524EEA">
        <w:instrText xml:space="preserve"> REF _Ref209085210 \h </w:instrText>
      </w:r>
      <w:r w:rsidR="00524EEA">
        <w:fldChar w:fldCharType="separate"/>
      </w:r>
      <w:r w:rsidR="005332ED">
        <w:t>Рисунок </w:t>
      </w:r>
      <w:r w:rsidR="005332ED">
        <w:rPr>
          <w:noProof/>
        </w:rPr>
        <w:t>96</w:t>
      </w:r>
      <w:r w:rsidR="00524EEA">
        <w:fldChar w:fldCharType="end"/>
      </w:r>
      <w:r w:rsidR="00524EEA">
        <w:t>)</w:t>
      </w:r>
      <w:r w:rsidRPr="005A7B13">
        <w:t>.</w:t>
      </w:r>
      <w:r w:rsidR="005A7B13">
        <w:t xml:space="preserve"> </w:t>
      </w:r>
      <w:r w:rsidRPr="005A7B13">
        <w:t>Откроется личный кабинет пациента;</w:t>
      </w:r>
    </w:p>
    <w:p w:rsidR="00524EEA" w:rsidRPr="005A7B13" w:rsidRDefault="00524EEA" w:rsidP="00524EEA">
      <w:pPr>
        <w:pStyle w:val="phfigure"/>
      </w:pPr>
      <w:r w:rsidRPr="005A7B13">
        <w:rPr>
          <w:noProof/>
        </w:rPr>
        <w:drawing>
          <wp:inline distT="0" distB="0" distL="0" distR="0" wp14:anchorId="4A9C151B" wp14:editId="60E28778">
            <wp:extent cx="6295390" cy="3320832"/>
            <wp:effectExtent l="19050" t="19050" r="10160" b="13335"/>
            <wp:docPr id="2" name="Рисунок 2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00970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24EEA" w:rsidRPr="005A7B13" w:rsidRDefault="00FE2DC7" w:rsidP="00524EEA">
      <w:pPr>
        <w:pStyle w:val="phfiguretitle"/>
      </w:pPr>
      <w:bookmarkStart w:id="191" w:name="_Ref209085210"/>
      <w:r>
        <w:t>Рисунок </w:t>
      </w:r>
      <w:r w:rsidR="00524EEA" w:rsidRPr="005A7B13">
        <w:fldChar w:fldCharType="begin"/>
      </w:r>
      <w:r w:rsidR="00524EEA" w:rsidRPr="005A7B13">
        <w:instrText>SEQ Рисунок \* ARABIC</w:instrText>
      </w:r>
      <w:r w:rsidR="00524EEA" w:rsidRPr="005A7B13">
        <w:fldChar w:fldCharType="separate"/>
      </w:r>
      <w:r w:rsidR="005332ED">
        <w:rPr>
          <w:noProof/>
        </w:rPr>
        <w:t>96</w:t>
      </w:r>
      <w:r w:rsidR="00524EEA" w:rsidRPr="005A7B13">
        <w:fldChar w:fldCharType="end"/>
      </w:r>
      <w:bookmarkEnd w:id="191"/>
      <w:r w:rsidR="00524EEA">
        <w:t xml:space="preserve"> –</w:t>
      </w:r>
      <w:r w:rsidR="00524EEA" w:rsidRPr="005A7B13">
        <w:t xml:space="preserve"> </w:t>
      </w:r>
      <w:r w:rsidR="00524EEA">
        <w:t>Кнопка</w:t>
      </w:r>
      <w:r w:rsidR="00524EEA" w:rsidRPr="005A7B13">
        <w:t xml:space="preserve"> </w:t>
      </w:r>
      <w:r w:rsidR="00524EEA">
        <w:t>«</w:t>
      </w:r>
      <w:r w:rsidR="00524EEA" w:rsidRPr="005A7B13">
        <w:t>Личный кабинет</w:t>
      </w:r>
      <w:r w:rsidR="00524EEA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Вызовы врача на дом</w:t>
      </w:r>
      <w:r w:rsidR="005A7B13">
        <w:t>»</w:t>
      </w:r>
      <w:r w:rsidR="00524EEA">
        <w:t xml:space="preserve"> (</w:t>
      </w:r>
      <w:r w:rsidR="00524EEA">
        <w:fldChar w:fldCharType="begin"/>
      </w:r>
      <w:r w:rsidR="00524EEA">
        <w:instrText xml:space="preserve"> REF _Ref209085211 \h </w:instrText>
      </w:r>
      <w:r w:rsidR="00524EEA">
        <w:fldChar w:fldCharType="separate"/>
      </w:r>
      <w:r w:rsidR="005332ED">
        <w:t>Рисунок </w:t>
      </w:r>
      <w:r w:rsidR="005332ED">
        <w:rPr>
          <w:noProof/>
        </w:rPr>
        <w:t>97</w:t>
      </w:r>
      <w:r w:rsidR="00524EEA">
        <w:fldChar w:fldCharType="end"/>
      </w:r>
      <w:r w:rsidR="00524EEA">
        <w:t>)</w:t>
      </w:r>
      <w:r w:rsidRPr="005A7B13">
        <w:t xml:space="preserve">. Откроется </w:t>
      </w:r>
      <w:r w:rsidR="00524EEA">
        <w:t>форма</w:t>
      </w:r>
      <w:r w:rsidRPr="005A7B13">
        <w:t xml:space="preserve"> вызовов врачей на дом</w:t>
      </w:r>
      <w:r w:rsidR="00524EEA">
        <w:t xml:space="preserve"> (</w:t>
      </w:r>
      <w:r w:rsidR="00524EEA">
        <w:fldChar w:fldCharType="begin"/>
      </w:r>
      <w:r w:rsidR="00524EEA">
        <w:instrText xml:space="preserve"> REF _Ref209085218 \h </w:instrText>
      </w:r>
      <w:r w:rsidR="00524EEA">
        <w:fldChar w:fldCharType="separate"/>
      </w:r>
      <w:r w:rsidR="005332ED">
        <w:t>Рисунок </w:t>
      </w:r>
      <w:r w:rsidR="005332ED">
        <w:rPr>
          <w:noProof/>
        </w:rPr>
        <w:t>98</w:t>
      </w:r>
      <w:r w:rsidR="00524EEA">
        <w:fldChar w:fldCharType="end"/>
      </w:r>
      <w:r w:rsidR="00524EEA">
        <w:t>)</w:t>
      </w:r>
      <w:r w:rsidRPr="005A7B13">
        <w:t>;</w:t>
      </w:r>
    </w:p>
    <w:p w:rsidR="00524EEA" w:rsidRDefault="00524EEA" w:rsidP="00524EEA">
      <w:pPr>
        <w:pStyle w:val="phfigure"/>
      </w:pPr>
      <w:r w:rsidRPr="005A7B13">
        <w:rPr>
          <w:noProof/>
        </w:rPr>
        <w:drawing>
          <wp:inline distT="0" distB="0" distL="0" distR="0" wp14:anchorId="6D73FE8D" wp14:editId="15F96003">
            <wp:extent cx="6295390" cy="3975727"/>
            <wp:effectExtent l="19050" t="19050" r="10160" b="25400"/>
            <wp:docPr id="100134" name="Рисунок 100134" descr="_scroll_external/attachments/image2024-4-16_14-1-17-e33f436b38f6e2057c9b8f0fa3e354f88400b75b5f0bb6edcfa33248a102a10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865325" name="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7572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24EEA" w:rsidRPr="005A7B13" w:rsidRDefault="00FE2DC7" w:rsidP="00524EEA">
      <w:pPr>
        <w:pStyle w:val="phfiguretitle"/>
      </w:pPr>
      <w:bookmarkStart w:id="192" w:name="_Ref209085211"/>
      <w:r>
        <w:t>Рисунок </w:t>
      </w:r>
      <w:r w:rsidR="00524EEA">
        <w:fldChar w:fldCharType="begin"/>
      </w:r>
      <w:r w:rsidR="00524EEA">
        <w:instrText xml:space="preserve"> SEQ Рисунок \* ARABIC </w:instrText>
      </w:r>
      <w:r w:rsidR="00524EEA">
        <w:fldChar w:fldCharType="separate"/>
      </w:r>
      <w:r w:rsidR="005332ED">
        <w:rPr>
          <w:noProof/>
        </w:rPr>
        <w:t>97</w:t>
      </w:r>
      <w:r w:rsidR="00524EEA">
        <w:fldChar w:fldCharType="end"/>
      </w:r>
      <w:bookmarkEnd w:id="192"/>
      <w:r w:rsidR="00524EEA">
        <w:t xml:space="preserve"> – Кнопка</w:t>
      </w:r>
      <w:r w:rsidR="00524EEA" w:rsidRPr="005A7B13">
        <w:t xml:space="preserve"> </w:t>
      </w:r>
      <w:r w:rsidR="00524EEA">
        <w:t>«</w:t>
      </w:r>
      <w:r w:rsidR="00524EEA" w:rsidRPr="005A7B13">
        <w:t>Вызовы врача на дом</w:t>
      </w:r>
      <w:r w:rsidR="00524EEA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1AE4FF13" wp14:editId="5E1A4747">
            <wp:extent cx="6295390" cy="3085874"/>
            <wp:effectExtent l="19050" t="19050" r="10160" b="19685"/>
            <wp:docPr id="100135" name="Рисунок 100135" descr="Окно вызовов врачей на 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47317" name="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08587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93" w:name="_Ref209085218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98</w:t>
      </w:r>
      <w:r w:rsidR="00C629C7" w:rsidRPr="005A7B13">
        <w:fldChar w:fldCharType="end"/>
      </w:r>
      <w:bookmarkEnd w:id="193"/>
      <w:r w:rsidR="00524EEA">
        <w:t xml:space="preserve"> –</w:t>
      </w:r>
      <w:r w:rsidR="00C629C7" w:rsidRPr="005A7B13">
        <w:t xml:space="preserve"> </w:t>
      </w:r>
      <w:r w:rsidR="00524EEA">
        <w:t>Форма</w:t>
      </w:r>
      <w:r w:rsidR="00C629C7" w:rsidRPr="005A7B13">
        <w:t xml:space="preserve"> вызовов врачей на дом</w:t>
      </w:r>
    </w:p>
    <w:p w:rsidR="002B1B12" w:rsidRPr="005A7B13" w:rsidRDefault="00C629C7" w:rsidP="00524EEA">
      <w:pPr>
        <w:pStyle w:val="phlistitemizedtitle"/>
      </w:pPr>
      <w:r w:rsidRPr="005A7B13">
        <w:t>В окне вызовов врачей на дом отображается следующая информация о записи: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Статус</w:t>
      </w:r>
      <w:r>
        <w:t>»</w:t>
      </w:r>
      <w:r w:rsidR="00C629C7" w:rsidRPr="005A7B13">
        <w:t xml:space="preserve"> – поле со значением </w:t>
      </w:r>
      <w:r>
        <w:t>«</w:t>
      </w:r>
      <w:r w:rsidR="00C629C7" w:rsidRPr="005A7B13">
        <w:t>Неотложный вызов</w:t>
      </w:r>
      <w:r>
        <w:t>»</w:t>
      </w:r>
      <w:r w:rsidR="00C629C7" w:rsidRPr="005A7B13">
        <w:t xml:space="preserve"> отображается, если вызов врача на дом неотложный;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Дата и время вызова</w:t>
      </w:r>
      <w:r>
        <w:t>»</w:t>
      </w:r>
      <w:r w:rsidR="00C629C7" w:rsidRPr="005A7B13">
        <w:t xml:space="preserve"> – отображается дата и время вызова врача на дом;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Наименование ЛПУ</w:t>
      </w:r>
      <w:r>
        <w:t>»</w:t>
      </w:r>
      <w:r w:rsidR="00C629C7" w:rsidRPr="005A7B13">
        <w:t xml:space="preserve"> –</w:t>
      </w:r>
      <w:r>
        <w:t xml:space="preserve"> </w:t>
      </w:r>
      <w:r w:rsidR="00C629C7" w:rsidRPr="005A7B13">
        <w:t>отображается наименование медицинской организации, в которую поступил вызов врача на дом;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Адрес вызова</w:t>
      </w:r>
      <w:r>
        <w:t>»</w:t>
      </w:r>
      <w:r w:rsidR="00C629C7" w:rsidRPr="005A7B13">
        <w:t xml:space="preserve"> – отображается адрес вызова врача;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Симптомы</w:t>
      </w:r>
      <w:r>
        <w:t>»</w:t>
      </w:r>
      <w:r w:rsidR="00C629C7" w:rsidRPr="005A7B13">
        <w:t xml:space="preserve"> – отображаются симптомы, указанные при вызове врача;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Телефон</w:t>
      </w:r>
      <w:r>
        <w:t>»</w:t>
      </w:r>
      <w:r w:rsidR="00C629C7" w:rsidRPr="005A7B13">
        <w:t xml:space="preserve"> – отображается контактный номер телефона;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Дополнительная информация об адресе, на который должен прийти врач</w:t>
      </w:r>
      <w:r>
        <w:t>»</w:t>
      </w:r>
      <w:r w:rsidR="00C629C7" w:rsidRPr="005A7B13">
        <w:t xml:space="preserve"> – отображается дополнительная информация, которую указал пациент.</w:t>
      </w:r>
    </w:p>
    <w:p w:rsidR="002B1B12" w:rsidRPr="005A7B13" w:rsidRDefault="00C629C7" w:rsidP="008108A5">
      <w:pPr>
        <w:pStyle w:val="phnormal"/>
      </w:pPr>
      <w:r w:rsidRPr="005A7B13">
        <w:t>В окне вызовов врачей на дом</w:t>
      </w:r>
      <w:r w:rsidR="005A7B13">
        <w:t xml:space="preserve"> </w:t>
      </w:r>
      <w:r w:rsidRPr="005A7B13">
        <w:t>можно отменить вызов. Процесс отмены вызова врача на дом описан в разделе ниже.</w:t>
      </w:r>
    </w:p>
    <w:p w:rsidR="002B1B12" w:rsidRPr="005A7B13" w:rsidRDefault="00C629C7">
      <w:pPr>
        <w:pStyle w:val="3"/>
      </w:pPr>
      <w:bookmarkStart w:id="194" w:name="scroll-bookmark-35"/>
      <w:bookmarkStart w:id="195" w:name="_Toc208412202"/>
      <w:bookmarkStart w:id="196" w:name="_Toc209093456"/>
      <w:r w:rsidRPr="005A7B13">
        <w:t>Отмена вызова врача на дом</w:t>
      </w:r>
      <w:bookmarkEnd w:id="194"/>
      <w:bookmarkEnd w:id="195"/>
      <w:bookmarkEnd w:id="196"/>
    </w:p>
    <w:p w:rsidR="002B1B12" w:rsidRPr="005A7B13" w:rsidRDefault="00C629C7" w:rsidP="00524EEA">
      <w:pPr>
        <w:pStyle w:val="phlistitemizedtitle"/>
      </w:pPr>
      <w:r w:rsidRPr="005A7B13">
        <w:t>Для</w:t>
      </w:r>
      <w:r w:rsidR="005A7B13">
        <w:t xml:space="preserve"> </w:t>
      </w:r>
      <w:r w:rsidRPr="005A7B13">
        <w:t>отмены записи в очереди ожидания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ЕР.</w:t>
      </w:r>
      <w:r w:rsidR="005A7B13">
        <w:t xml:space="preserve"> </w:t>
      </w:r>
      <w:r w:rsidRPr="005A7B13">
        <w:t>Откроется личный кабинет пациента;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Вызовы врача на дом</w:t>
      </w:r>
      <w:r w:rsidR="005A7B13">
        <w:t>»</w:t>
      </w:r>
      <w:r w:rsidRPr="005A7B13">
        <w:t>. Откроется</w:t>
      </w:r>
      <w:r w:rsidR="005A7B13">
        <w:t xml:space="preserve"> </w:t>
      </w:r>
      <w:r w:rsidRPr="005A7B13">
        <w:t>окно вызовов врачей на дом;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Отменить вызов</w:t>
      </w:r>
      <w:r w:rsidR="005A7B13">
        <w:t>»</w:t>
      </w:r>
      <w:r w:rsidR="00524EEA">
        <w:t xml:space="preserve"> (</w:t>
      </w:r>
      <w:r w:rsidR="00524EEA">
        <w:fldChar w:fldCharType="begin"/>
      </w:r>
      <w:r w:rsidR="00524EEA">
        <w:instrText xml:space="preserve"> REF _Ref209085283 \h </w:instrText>
      </w:r>
      <w:r w:rsidR="00524EEA">
        <w:fldChar w:fldCharType="separate"/>
      </w:r>
      <w:r w:rsidR="005332ED">
        <w:t>Рисунок </w:t>
      </w:r>
      <w:r w:rsidR="005332ED">
        <w:rPr>
          <w:noProof/>
        </w:rPr>
        <w:t>99</w:t>
      </w:r>
      <w:r w:rsidR="00524EEA">
        <w:fldChar w:fldCharType="end"/>
      </w:r>
      <w:r w:rsidR="00524EEA">
        <w:t>)</w:t>
      </w:r>
      <w:r w:rsidRPr="005A7B13">
        <w:t>. Откроется окно для подтверждения действия</w:t>
      </w:r>
      <w:r w:rsidR="00524EEA">
        <w:t xml:space="preserve"> (</w:t>
      </w:r>
      <w:r w:rsidR="00524EEA">
        <w:fldChar w:fldCharType="begin"/>
      </w:r>
      <w:r w:rsidR="00524EEA">
        <w:instrText xml:space="preserve"> REF _Ref209085296 \h </w:instrText>
      </w:r>
      <w:r w:rsidR="00524EEA">
        <w:fldChar w:fldCharType="separate"/>
      </w:r>
      <w:r w:rsidR="005332ED">
        <w:t>Рисунок </w:t>
      </w:r>
      <w:r w:rsidR="005332ED">
        <w:rPr>
          <w:noProof/>
        </w:rPr>
        <w:t>100</w:t>
      </w:r>
      <w:r w:rsidR="00524EEA">
        <w:fldChar w:fldCharType="end"/>
      </w:r>
      <w:r w:rsidR="00524EEA">
        <w:t>)</w:t>
      </w:r>
      <w:r w:rsidRPr="005A7B13">
        <w:t>;</w:t>
      </w:r>
    </w:p>
    <w:p w:rsidR="00524EEA" w:rsidRPr="005A7B13" w:rsidRDefault="00524EEA" w:rsidP="00524EEA">
      <w:pPr>
        <w:pStyle w:val="phfigure"/>
      </w:pPr>
      <w:r w:rsidRPr="005A7B13">
        <w:rPr>
          <w:noProof/>
        </w:rPr>
        <w:drawing>
          <wp:inline distT="0" distB="0" distL="0" distR="0" wp14:anchorId="312D64A8" wp14:editId="357B5028">
            <wp:extent cx="4762500" cy="2107149"/>
            <wp:effectExtent l="19050" t="19050" r="19050" b="26670"/>
            <wp:docPr id="100136" name="Рисунок 100136" descr="Отмена выз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840230" name="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10714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24EEA" w:rsidRPr="005A7B13" w:rsidRDefault="00FE2DC7" w:rsidP="00524EEA">
      <w:pPr>
        <w:pStyle w:val="phfiguretitle"/>
      </w:pPr>
      <w:bookmarkStart w:id="197" w:name="_Ref209085283"/>
      <w:r>
        <w:t>Рисунок </w:t>
      </w:r>
      <w:r w:rsidR="00524EEA" w:rsidRPr="005A7B13">
        <w:fldChar w:fldCharType="begin"/>
      </w:r>
      <w:r w:rsidR="00524EEA" w:rsidRPr="005A7B13">
        <w:instrText>SEQ Рисунок \* ARABIC</w:instrText>
      </w:r>
      <w:r w:rsidR="00524EEA" w:rsidRPr="005A7B13">
        <w:fldChar w:fldCharType="separate"/>
      </w:r>
      <w:r w:rsidR="005332ED">
        <w:rPr>
          <w:noProof/>
        </w:rPr>
        <w:t>99</w:t>
      </w:r>
      <w:r w:rsidR="00524EEA" w:rsidRPr="005A7B13">
        <w:fldChar w:fldCharType="end"/>
      </w:r>
      <w:bookmarkEnd w:id="197"/>
      <w:r w:rsidR="00524EEA" w:rsidRPr="005A7B13">
        <w:t xml:space="preserve"> </w:t>
      </w:r>
      <w:r w:rsidR="00524EEA">
        <w:t>– Кнопка</w:t>
      </w:r>
      <w:r w:rsidR="00524EEA" w:rsidRPr="005A7B13">
        <w:t xml:space="preserve"> </w:t>
      </w:r>
      <w:r w:rsidR="00524EEA">
        <w:t>«</w:t>
      </w:r>
      <w:r w:rsidR="00524EEA" w:rsidRPr="005A7B13">
        <w:t>Отменить вызов</w:t>
      </w:r>
      <w:r w:rsidR="00524EEA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56BEE12D" wp14:editId="73D16299">
            <wp:extent cx="4591050" cy="2381250"/>
            <wp:effectExtent l="19050" t="19050" r="19050" b="19050"/>
            <wp:docPr id="100137" name="Рисунок 100137" descr="Системное сообщение для подтверждения действ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026538" name="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23812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98" w:name="_Ref209085296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100</w:t>
      </w:r>
      <w:r w:rsidR="00C629C7" w:rsidRPr="005A7B13">
        <w:fldChar w:fldCharType="end"/>
      </w:r>
      <w:bookmarkEnd w:id="198"/>
      <w:r w:rsidR="00C629C7" w:rsidRPr="005A7B13">
        <w:t xml:space="preserve"> </w:t>
      </w:r>
      <w:r w:rsidR="00524EEA">
        <w:t>– О</w:t>
      </w:r>
      <w:r w:rsidR="00524EEA" w:rsidRPr="005A7B13">
        <w:t>кно для подтверждения действия</w:t>
      </w:r>
    </w:p>
    <w:p w:rsidR="002B1B12" w:rsidRPr="005A7B13" w:rsidRDefault="00C629C7" w:rsidP="00AB54E9">
      <w:pPr>
        <w:pStyle w:val="phlistitemized1"/>
      </w:pPr>
      <w:r w:rsidRPr="005A7B13">
        <w:t xml:space="preserve">укажите причину отмены вызова и нажмите на кнопку </w:t>
      </w:r>
      <w:r w:rsidR="005A7B13">
        <w:t>«</w:t>
      </w:r>
      <w:r w:rsidRPr="005A7B13">
        <w:t>Да, отменить</w:t>
      </w:r>
      <w:r w:rsidR="005A7B13">
        <w:t>»</w:t>
      </w:r>
      <w:r w:rsidRPr="005A7B13">
        <w:t>. Отобразится системное сообщение</w:t>
      </w:r>
      <w:r w:rsidR="00524EEA">
        <w:t xml:space="preserve"> (</w:t>
      </w:r>
      <w:r w:rsidR="00524EEA">
        <w:fldChar w:fldCharType="begin"/>
      </w:r>
      <w:r w:rsidR="00524EEA">
        <w:instrText xml:space="preserve"> REF _Ref209085311 \h </w:instrText>
      </w:r>
      <w:r w:rsidR="00524EEA">
        <w:fldChar w:fldCharType="separate"/>
      </w:r>
      <w:r w:rsidR="005332ED">
        <w:t>Рисунок </w:t>
      </w:r>
      <w:r w:rsidR="005332ED">
        <w:rPr>
          <w:noProof/>
        </w:rPr>
        <w:t>101</w:t>
      </w:r>
      <w:r w:rsidR="00524EEA">
        <w:fldChar w:fldCharType="end"/>
      </w:r>
      <w:r w:rsidR="00524EEA">
        <w:t>)</w:t>
      </w:r>
      <w:r w:rsidRPr="005A7B13">
        <w:t>, информирующее пользователя о том, что вызов врача на дом успешно отменен.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42C06CF6" wp14:editId="6B20EA10">
            <wp:extent cx="4762500" cy="1422565"/>
            <wp:effectExtent l="19050" t="19050" r="19050" b="25400"/>
            <wp:docPr id="100138" name="Рисунок 100138" descr="Системное сообщ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130075" name="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142256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199" w:name="_Ref209085311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101</w:t>
      </w:r>
      <w:r w:rsidR="00C629C7" w:rsidRPr="005A7B13">
        <w:fldChar w:fldCharType="end"/>
      </w:r>
      <w:bookmarkEnd w:id="199"/>
      <w:r w:rsidR="00C629C7" w:rsidRPr="005A7B13">
        <w:t xml:space="preserve"> </w:t>
      </w:r>
      <w:r w:rsidR="00524EEA">
        <w:t xml:space="preserve">– </w:t>
      </w:r>
      <w:r w:rsidR="00C629C7" w:rsidRPr="005A7B13">
        <w:t>Системное сообщение</w:t>
      </w:r>
    </w:p>
    <w:p w:rsidR="002B1B12" w:rsidRPr="005A7B13" w:rsidRDefault="00C629C7">
      <w:pPr>
        <w:pStyle w:val="2"/>
      </w:pPr>
      <w:bookmarkStart w:id="200" w:name="scroll-bookmark-36"/>
      <w:bookmarkStart w:id="201" w:name="_Toc208412203"/>
      <w:bookmarkStart w:id="202" w:name="_Toc209093457"/>
      <w:r w:rsidRPr="005A7B13">
        <w:t>Просмотр результатов исследований</w:t>
      </w:r>
      <w:bookmarkEnd w:id="200"/>
      <w:bookmarkEnd w:id="201"/>
      <w:bookmarkEnd w:id="202"/>
    </w:p>
    <w:p w:rsidR="002B1B12" w:rsidRPr="005A7B13" w:rsidRDefault="00C629C7" w:rsidP="00524EEA">
      <w:pPr>
        <w:pStyle w:val="phlistitemizedtitle"/>
      </w:pPr>
      <w:r w:rsidRPr="005A7B13">
        <w:t>Для просмотра</w:t>
      </w:r>
      <w:r w:rsidR="005A7B13">
        <w:t xml:space="preserve"> </w:t>
      </w:r>
      <w:r w:rsidRPr="005A7B13">
        <w:t>результатов исследований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</w:t>
      </w:r>
      <w:r w:rsidR="00524EEA">
        <w:t xml:space="preserve"> (</w:t>
      </w:r>
      <w:r w:rsidR="00524EEA">
        <w:fldChar w:fldCharType="begin"/>
      </w:r>
      <w:r w:rsidR="00524EEA">
        <w:instrText xml:space="preserve"> REF _Ref209085324 \h </w:instrText>
      </w:r>
      <w:r w:rsidR="00524EEA">
        <w:fldChar w:fldCharType="separate"/>
      </w:r>
      <w:r w:rsidR="005332ED">
        <w:t>Рисунок </w:t>
      </w:r>
      <w:r w:rsidR="005332ED">
        <w:rPr>
          <w:noProof/>
        </w:rPr>
        <w:t>102</w:t>
      </w:r>
      <w:r w:rsidR="00524EEA">
        <w:fldChar w:fldCharType="end"/>
      </w:r>
      <w:r w:rsidR="00524EEA">
        <w:t>)</w:t>
      </w:r>
      <w:r w:rsidRPr="005A7B13">
        <w:t>.</w:t>
      </w:r>
      <w:r w:rsidR="005A7B13">
        <w:t xml:space="preserve"> </w:t>
      </w:r>
      <w:r w:rsidRPr="005A7B13">
        <w:t>Откроется личный кабинет пациента;</w:t>
      </w:r>
    </w:p>
    <w:p w:rsidR="00524EEA" w:rsidRPr="005A7B13" w:rsidRDefault="00524EEA" w:rsidP="00524EEA">
      <w:pPr>
        <w:pStyle w:val="phfigure"/>
      </w:pPr>
      <w:r w:rsidRPr="005A7B13">
        <w:rPr>
          <w:noProof/>
        </w:rPr>
        <w:drawing>
          <wp:inline distT="0" distB="0" distL="0" distR="0" wp14:anchorId="68C059B4" wp14:editId="363E2BD4">
            <wp:extent cx="6295390" cy="3320832"/>
            <wp:effectExtent l="19050" t="19050" r="10160" b="13335"/>
            <wp:docPr id="3" name="Рисунок 3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00970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24EEA" w:rsidRPr="005A7B13" w:rsidRDefault="00FE2DC7" w:rsidP="00524EEA">
      <w:pPr>
        <w:pStyle w:val="phfiguretitle"/>
      </w:pPr>
      <w:bookmarkStart w:id="203" w:name="_Ref209085324"/>
      <w:r>
        <w:t>Рисунок </w:t>
      </w:r>
      <w:r w:rsidR="00524EEA" w:rsidRPr="005A7B13">
        <w:fldChar w:fldCharType="begin"/>
      </w:r>
      <w:r w:rsidR="00524EEA" w:rsidRPr="005A7B13">
        <w:instrText>SEQ Рисунок \* ARABIC</w:instrText>
      </w:r>
      <w:r w:rsidR="00524EEA" w:rsidRPr="005A7B13">
        <w:fldChar w:fldCharType="separate"/>
      </w:r>
      <w:r w:rsidR="005332ED">
        <w:rPr>
          <w:noProof/>
        </w:rPr>
        <w:t>102</w:t>
      </w:r>
      <w:r w:rsidR="00524EEA" w:rsidRPr="005A7B13">
        <w:fldChar w:fldCharType="end"/>
      </w:r>
      <w:bookmarkEnd w:id="203"/>
      <w:r w:rsidR="00524EEA">
        <w:t xml:space="preserve"> –</w:t>
      </w:r>
      <w:r w:rsidR="00524EEA" w:rsidRPr="005A7B13">
        <w:t xml:space="preserve"> </w:t>
      </w:r>
      <w:r w:rsidR="00524EEA">
        <w:t>Кнопка</w:t>
      </w:r>
      <w:r w:rsidR="00524EEA" w:rsidRPr="005A7B13">
        <w:t xml:space="preserve"> </w:t>
      </w:r>
      <w:r w:rsidR="00524EEA">
        <w:t>«</w:t>
      </w:r>
      <w:r w:rsidR="00524EEA" w:rsidRPr="005A7B13">
        <w:t>Личный кабинет</w:t>
      </w:r>
      <w:r w:rsidR="00524EEA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Результаты исследований</w:t>
      </w:r>
      <w:r w:rsidR="005A7B13">
        <w:t>»</w:t>
      </w:r>
      <w:r w:rsidR="00524EEA">
        <w:t xml:space="preserve"> (</w:t>
      </w:r>
      <w:r w:rsidR="00524EEA">
        <w:fldChar w:fldCharType="begin"/>
      </w:r>
      <w:r w:rsidR="00524EEA">
        <w:instrText xml:space="preserve"> REF _Ref209085344 \h </w:instrText>
      </w:r>
      <w:r w:rsidR="00524EEA">
        <w:fldChar w:fldCharType="separate"/>
      </w:r>
      <w:r w:rsidR="005332ED">
        <w:t>Рисунок </w:t>
      </w:r>
      <w:r w:rsidR="005332ED">
        <w:rPr>
          <w:noProof/>
        </w:rPr>
        <w:t>103</w:t>
      </w:r>
      <w:r w:rsidR="00524EEA">
        <w:fldChar w:fldCharType="end"/>
      </w:r>
      <w:r w:rsidR="00524EEA">
        <w:t>). Отобразится</w:t>
      </w:r>
      <w:r w:rsidRPr="005A7B13">
        <w:t xml:space="preserve"> </w:t>
      </w:r>
      <w:r w:rsidR="00524EEA">
        <w:t>информация о результатах</w:t>
      </w:r>
      <w:r w:rsidRPr="005A7B13">
        <w:t xml:space="preserve"> исследований</w:t>
      </w:r>
      <w:r w:rsidR="00524EEA">
        <w:t xml:space="preserve"> (</w:t>
      </w:r>
      <w:r w:rsidR="00524EEA">
        <w:fldChar w:fldCharType="begin"/>
      </w:r>
      <w:r w:rsidR="00524EEA">
        <w:instrText xml:space="preserve"> REF _Ref209085366 \h </w:instrText>
      </w:r>
      <w:r w:rsidR="00524EEA">
        <w:fldChar w:fldCharType="separate"/>
      </w:r>
      <w:r w:rsidR="005332ED">
        <w:t>Рисунок </w:t>
      </w:r>
      <w:r w:rsidR="005332ED">
        <w:rPr>
          <w:noProof/>
        </w:rPr>
        <w:t>104</w:t>
      </w:r>
      <w:r w:rsidR="00524EEA">
        <w:fldChar w:fldCharType="end"/>
      </w:r>
      <w:r w:rsidR="00524EEA">
        <w:t>)</w:t>
      </w:r>
      <w:r w:rsidRPr="005A7B13">
        <w:t>;</w:t>
      </w:r>
    </w:p>
    <w:p w:rsidR="00524EEA" w:rsidRDefault="00524EEA" w:rsidP="00524EEA">
      <w:pPr>
        <w:pStyle w:val="phfigure"/>
      </w:pPr>
      <w:r w:rsidRPr="005A7B13">
        <w:rPr>
          <w:noProof/>
        </w:rPr>
        <w:drawing>
          <wp:inline distT="0" distB="0" distL="0" distR="0" wp14:anchorId="0A242AE7" wp14:editId="288E8CF4">
            <wp:extent cx="6295390" cy="3975727"/>
            <wp:effectExtent l="19050" t="19050" r="10160" b="25400"/>
            <wp:docPr id="100140" name="Рисунок 100140" descr="_scroll_external/attachments/image2024-4-16_14-8-1-76ce4debf85f1e58da701644d415aca59b14c73b405e0c13f39fff1d16f0da0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689820" name="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7572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24EEA" w:rsidRPr="005A7B13" w:rsidRDefault="00FE2DC7" w:rsidP="00524EEA">
      <w:pPr>
        <w:pStyle w:val="phfiguretitle"/>
      </w:pPr>
      <w:bookmarkStart w:id="204" w:name="_Ref209085344"/>
      <w:r>
        <w:t>Рисунок </w:t>
      </w:r>
      <w:r w:rsidR="00524EEA">
        <w:fldChar w:fldCharType="begin"/>
      </w:r>
      <w:r w:rsidR="00524EEA">
        <w:instrText xml:space="preserve"> SEQ Рисунок \* ARABIC </w:instrText>
      </w:r>
      <w:r w:rsidR="00524EEA">
        <w:fldChar w:fldCharType="separate"/>
      </w:r>
      <w:r w:rsidR="005332ED">
        <w:rPr>
          <w:noProof/>
        </w:rPr>
        <w:t>103</w:t>
      </w:r>
      <w:r w:rsidR="00524EEA">
        <w:fldChar w:fldCharType="end"/>
      </w:r>
      <w:bookmarkEnd w:id="204"/>
      <w:r w:rsidR="00524EEA">
        <w:t xml:space="preserve"> – Кнопка «</w:t>
      </w:r>
      <w:r w:rsidR="00524EEA" w:rsidRPr="005A7B13">
        <w:t>Результаты исследований</w:t>
      </w:r>
      <w:r w:rsidR="00524EEA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7FC2267B" wp14:editId="564B4594">
            <wp:extent cx="4057650" cy="2543175"/>
            <wp:effectExtent l="19050" t="19050" r="19050" b="28575"/>
            <wp:docPr id="100141" name="Рисунок 100141" descr="Окно просмотра результатов исследован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0519" name="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25431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05" w:name="_Ref209085366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104</w:t>
      </w:r>
      <w:r w:rsidR="00C629C7" w:rsidRPr="005A7B13">
        <w:fldChar w:fldCharType="end"/>
      </w:r>
      <w:bookmarkEnd w:id="205"/>
      <w:r w:rsidR="00C629C7" w:rsidRPr="005A7B13">
        <w:t xml:space="preserve"> </w:t>
      </w:r>
      <w:r w:rsidR="00524EEA">
        <w:t>– Информация о результатах</w:t>
      </w:r>
      <w:r w:rsidR="00C629C7" w:rsidRPr="005A7B13">
        <w:t xml:space="preserve"> исследований</w:t>
      </w:r>
    </w:p>
    <w:p w:rsidR="002B1B12" w:rsidRPr="005A7B13" w:rsidRDefault="00C629C7" w:rsidP="00AB54E9">
      <w:pPr>
        <w:pStyle w:val="phlistitemized1"/>
      </w:pPr>
      <w:r w:rsidRPr="005A7B13">
        <w:t>укажите период, за который необходимо отобразить информацию о результатах исследований пользователя;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Показать</w:t>
      </w:r>
      <w:r w:rsidR="005A7B13">
        <w:t>»</w:t>
      </w:r>
      <w:r w:rsidRPr="005A7B13">
        <w:t>. Отобразится список результатов исследований</w:t>
      </w:r>
      <w:r w:rsidR="005A7B13">
        <w:t xml:space="preserve"> </w:t>
      </w:r>
      <w:r w:rsidRPr="005A7B13">
        <w:t>пользователя за указанный период</w:t>
      </w:r>
      <w:r w:rsidR="00524EEA">
        <w:t xml:space="preserve"> (</w:t>
      </w:r>
      <w:r w:rsidR="00524EEA">
        <w:fldChar w:fldCharType="begin"/>
      </w:r>
      <w:r w:rsidR="00524EEA">
        <w:instrText xml:space="preserve"> REF _Ref209085417 \h </w:instrText>
      </w:r>
      <w:r w:rsidR="00524EEA">
        <w:fldChar w:fldCharType="separate"/>
      </w:r>
      <w:r w:rsidR="005332ED">
        <w:t>Рисунок </w:t>
      </w:r>
      <w:r w:rsidR="005332ED">
        <w:rPr>
          <w:noProof/>
        </w:rPr>
        <w:t>105</w:t>
      </w:r>
      <w:r w:rsidR="00524EEA">
        <w:fldChar w:fldCharType="end"/>
      </w:r>
      <w:r w:rsidR="00524EEA">
        <w:t>)</w:t>
      </w:r>
      <w:r w:rsidRPr="005A7B13">
        <w:t>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20B91336" wp14:editId="7722CD4A">
            <wp:extent cx="6295390" cy="2993304"/>
            <wp:effectExtent l="19050" t="19050" r="10160" b="17145"/>
            <wp:docPr id="100142" name="Рисунок 100142" descr="Список результатов исследован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85237" name="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99330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06" w:name="_Ref209085417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105</w:t>
      </w:r>
      <w:r w:rsidR="00C629C7" w:rsidRPr="005A7B13">
        <w:fldChar w:fldCharType="end"/>
      </w:r>
      <w:bookmarkEnd w:id="206"/>
      <w:r w:rsidR="00C629C7" w:rsidRPr="005A7B13">
        <w:t xml:space="preserve"> </w:t>
      </w:r>
      <w:r w:rsidR="00524EEA">
        <w:t xml:space="preserve">– </w:t>
      </w:r>
      <w:r w:rsidR="00C629C7" w:rsidRPr="005A7B13">
        <w:t>Список результатов исследований</w:t>
      </w:r>
      <w:r w:rsidR="00524EEA">
        <w:t xml:space="preserve"> пользователя</w:t>
      </w:r>
    </w:p>
    <w:p w:rsidR="002B1B12" w:rsidRPr="005A7B13" w:rsidRDefault="00C629C7">
      <w:pPr>
        <w:pStyle w:val="3"/>
      </w:pPr>
      <w:bookmarkStart w:id="207" w:name="scroll-bookmark-37"/>
      <w:bookmarkStart w:id="208" w:name="_Toc208412204"/>
      <w:bookmarkStart w:id="209" w:name="_Toc209093458"/>
      <w:r w:rsidRPr="005A7B13">
        <w:t>Печать результатов исследований</w:t>
      </w:r>
      <w:bookmarkEnd w:id="207"/>
      <w:bookmarkEnd w:id="208"/>
      <w:bookmarkEnd w:id="209"/>
    </w:p>
    <w:p w:rsidR="002B1B12" w:rsidRPr="005A7B13" w:rsidRDefault="00C629C7" w:rsidP="00E63266">
      <w:pPr>
        <w:pStyle w:val="phlistitemizedtitle"/>
      </w:pPr>
      <w:r w:rsidRPr="005A7B13">
        <w:t>Для печати результатов исследований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перейдите к списку результатов исследований</w:t>
      </w:r>
      <w:r w:rsidR="005A7B13">
        <w:t xml:space="preserve"> </w:t>
      </w:r>
      <w:r w:rsidRPr="005A7B13">
        <w:t>п</w:t>
      </w:r>
      <w:r w:rsidR="008F2064" w:rsidRPr="005A7B13">
        <w:t>ользователя за указанный период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Скачать результат</w:t>
      </w:r>
      <w:r w:rsidR="005A7B13">
        <w:t>»</w:t>
      </w:r>
      <w:r w:rsidR="00E63266">
        <w:t xml:space="preserve"> (</w:t>
      </w:r>
      <w:r w:rsidR="00E63266">
        <w:fldChar w:fldCharType="begin"/>
      </w:r>
      <w:r w:rsidR="00E63266">
        <w:instrText xml:space="preserve"> REF _Ref209085451 \h </w:instrText>
      </w:r>
      <w:r w:rsidR="00E63266">
        <w:fldChar w:fldCharType="separate"/>
      </w:r>
      <w:r w:rsidR="005332ED">
        <w:t>Рисунок </w:t>
      </w:r>
      <w:r w:rsidR="005332ED">
        <w:rPr>
          <w:noProof/>
        </w:rPr>
        <w:t>106</w:t>
      </w:r>
      <w:r w:rsidR="00E63266">
        <w:fldChar w:fldCharType="end"/>
      </w:r>
      <w:r w:rsidR="00E63266">
        <w:t>)</w:t>
      </w:r>
      <w:r w:rsidRPr="005A7B13">
        <w:t>. Осуществится выгрузка данных в файл формата PDF или HTML</w:t>
      </w:r>
      <w:r w:rsidR="007A688E">
        <w:t xml:space="preserve"> и отобразится печатная форма результата исследований</w:t>
      </w:r>
      <w:r w:rsidR="00E63266">
        <w:t xml:space="preserve"> (</w:t>
      </w:r>
      <w:r w:rsidR="00E63266">
        <w:fldChar w:fldCharType="begin"/>
      </w:r>
      <w:r w:rsidR="00E63266">
        <w:instrText xml:space="preserve"> REF _Ref209085464 \h </w:instrText>
      </w:r>
      <w:r w:rsidR="00E63266">
        <w:fldChar w:fldCharType="separate"/>
      </w:r>
      <w:r w:rsidR="005332ED">
        <w:t>Рисунок </w:t>
      </w:r>
      <w:r w:rsidR="005332ED">
        <w:rPr>
          <w:noProof/>
        </w:rPr>
        <w:t>107</w:t>
      </w:r>
      <w:r w:rsidR="00E63266">
        <w:fldChar w:fldCharType="end"/>
      </w:r>
      <w:r w:rsidR="00E63266">
        <w:t>)</w:t>
      </w:r>
      <w:r w:rsidRPr="005A7B13">
        <w:t>.</w:t>
      </w:r>
    </w:p>
    <w:p w:rsidR="00E63266" w:rsidRPr="005A7B13" w:rsidRDefault="00E63266" w:rsidP="00E63266">
      <w:pPr>
        <w:pStyle w:val="phfigure"/>
      </w:pPr>
      <w:r w:rsidRPr="005A7B13">
        <w:rPr>
          <w:noProof/>
        </w:rPr>
        <w:drawing>
          <wp:inline distT="0" distB="0" distL="0" distR="0" wp14:anchorId="0D2A8573" wp14:editId="334E401B">
            <wp:extent cx="6295390" cy="2971663"/>
            <wp:effectExtent l="19050" t="19050" r="10160" b="19685"/>
            <wp:docPr id="100143" name="Рисунок 100143" descr="Список результатов исследований пользователя за указанный пери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135269" name="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97166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E63266" w:rsidRPr="005A7B13" w:rsidRDefault="00FE2DC7" w:rsidP="00E63266">
      <w:pPr>
        <w:pStyle w:val="phfiguretitle"/>
      </w:pPr>
      <w:bookmarkStart w:id="210" w:name="_Ref209085451"/>
      <w:r>
        <w:t>Рисунок </w:t>
      </w:r>
      <w:r w:rsidR="00E63266" w:rsidRPr="005A7B13">
        <w:fldChar w:fldCharType="begin"/>
      </w:r>
      <w:r w:rsidR="00E63266" w:rsidRPr="005A7B13">
        <w:instrText>SEQ Рисунок \* ARABIC</w:instrText>
      </w:r>
      <w:r w:rsidR="00E63266" w:rsidRPr="005A7B13">
        <w:fldChar w:fldCharType="separate"/>
      </w:r>
      <w:r w:rsidR="005332ED">
        <w:rPr>
          <w:noProof/>
        </w:rPr>
        <w:t>106</w:t>
      </w:r>
      <w:r w:rsidR="00E63266" w:rsidRPr="005A7B13">
        <w:fldChar w:fldCharType="end"/>
      </w:r>
      <w:bookmarkEnd w:id="210"/>
      <w:r w:rsidR="00E63266" w:rsidRPr="005A7B13">
        <w:t xml:space="preserve"> </w:t>
      </w:r>
      <w:r w:rsidR="00E63266">
        <w:t>– Кнопка</w:t>
      </w:r>
      <w:r w:rsidR="00E63266" w:rsidRPr="005A7B13">
        <w:t xml:space="preserve"> </w:t>
      </w:r>
      <w:r w:rsidR="00E63266">
        <w:t>«</w:t>
      </w:r>
      <w:r w:rsidR="00E63266" w:rsidRPr="005A7B13">
        <w:t>Скачать результат</w:t>
      </w:r>
      <w:r w:rsidR="00E63266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5BFE0F8B" wp14:editId="3CA72921">
            <wp:extent cx="6295390" cy="1756449"/>
            <wp:effectExtent l="19050" t="19050" r="10160" b="15240"/>
            <wp:docPr id="100144" name="Рисунок 100144" descr="Печатная форма результата исследован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255279" name="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75644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11" w:name="_Ref209085464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107</w:t>
      </w:r>
      <w:r w:rsidR="00C629C7" w:rsidRPr="005A7B13">
        <w:fldChar w:fldCharType="end"/>
      </w:r>
      <w:bookmarkEnd w:id="211"/>
      <w:r w:rsidR="00C629C7" w:rsidRPr="005A7B13">
        <w:t xml:space="preserve"> </w:t>
      </w:r>
      <w:r w:rsidR="00E63266">
        <w:t xml:space="preserve">– </w:t>
      </w:r>
      <w:r w:rsidR="00C629C7" w:rsidRPr="005A7B13">
        <w:t>Печатная форма результата исследований</w:t>
      </w:r>
    </w:p>
    <w:p w:rsidR="00E63266" w:rsidRPr="005A7B13" w:rsidRDefault="00E63266" w:rsidP="00E63266">
      <w:pPr>
        <w:pStyle w:val="phnormalnotetext"/>
      </w:pPr>
      <w:r w:rsidRPr="00E63266">
        <w:rPr>
          <w:rStyle w:val="phnormalnote0"/>
        </w:rPr>
        <w:t>Примечание</w:t>
      </w:r>
      <w:r w:rsidRPr="005A7B13">
        <w:t xml:space="preserve"> – Кнопка «Скачать результат» отображается только для подписанных документов.</w:t>
      </w:r>
    </w:p>
    <w:p w:rsidR="002B1B12" w:rsidRPr="005A7B13" w:rsidRDefault="00C629C7">
      <w:pPr>
        <w:pStyle w:val="2"/>
      </w:pPr>
      <w:bookmarkStart w:id="212" w:name="scroll-bookmark-38"/>
      <w:bookmarkStart w:id="213" w:name="_Toc208412205"/>
      <w:bookmarkStart w:id="214" w:name="_Toc209093459"/>
      <w:r w:rsidRPr="005A7B13">
        <w:t>Просмотр рецептов и назначений</w:t>
      </w:r>
      <w:bookmarkEnd w:id="212"/>
      <w:bookmarkEnd w:id="213"/>
      <w:bookmarkEnd w:id="214"/>
    </w:p>
    <w:p w:rsidR="002B1B12" w:rsidRPr="005A7B13" w:rsidRDefault="00C629C7" w:rsidP="00E63266">
      <w:pPr>
        <w:pStyle w:val="phlistitemizedtitle"/>
      </w:pPr>
      <w:r w:rsidRPr="005A7B13">
        <w:t>Для просмотра</w:t>
      </w:r>
      <w:r w:rsidR="005A7B13">
        <w:t xml:space="preserve"> </w:t>
      </w:r>
      <w:r w:rsidRPr="005A7B13">
        <w:t>рецептов и назначений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</w:t>
      </w:r>
      <w:r w:rsidR="007A688E">
        <w:t xml:space="preserve"> (</w:t>
      </w:r>
      <w:r w:rsidR="007A688E">
        <w:fldChar w:fldCharType="begin"/>
      </w:r>
      <w:r w:rsidR="007A688E">
        <w:instrText xml:space="preserve"> REF _Ref209085559 \h </w:instrText>
      </w:r>
      <w:r w:rsidR="007A688E">
        <w:fldChar w:fldCharType="separate"/>
      </w:r>
      <w:r w:rsidR="005332ED">
        <w:t>Рисунок </w:t>
      </w:r>
      <w:r w:rsidR="005332ED">
        <w:rPr>
          <w:noProof/>
        </w:rPr>
        <w:t>108</w:t>
      </w:r>
      <w:r w:rsidR="007A688E">
        <w:fldChar w:fldCharType="end"/>
      </w:r>
      <w:r w:rsidR="007A688E">
        <w:t>)</w:t>
      </w:r>
      <w:r w:rsidRPr="005A7B13">
        <w:t>.</w:t>
      </w:r>
      <w:r w:rsidR="005A7B13">
        <w:t xml:space="preserve"> </w:t>
      </w:r>
      <w:r w:rsidRPr="005A7B13">
        <w:t>Откроется личный кабинет пациента;</w:t>
      </w:r>
    </w:p>
    <w:p w:rsidR="00524EEA" w:rsidRPr="005A7B13" w:rsidRDefault="00524EEA" w:rsidP="00524EEA">
      <w:pPr>
        <w:pStyle w:val="phfigure"/>
      </w:pPr>
      <w:r w:rsidRPr="005A7B13">
        <w:rPr>
          <w:noProof/>
        </w:rPr>
        <w:drawing>
          <wp:inline distT="0" distB="0" distL="0" distR="0" wp14:anchorId="73E1A476" wp14:editId="326F3C07">
            <wp:extent cx="6295390" cy="3320832"/>
            <wp:effectExtent l="19050" t="19050" r="10160" b="13335"/>
            <wp:docPr id="4" name="Рисунок 4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00970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24EEA" w:rsidRPr="005A7B13" w:rsidRDefault="00FE2DC7" w:rsidP="00524EEA">
      <w:pPr>
        <w:pStyle w:val="phfiguretitle"/>
      </w:pPr>
      <w:bookmarkStart w:id="215" w:name="_Ref209085559"/>
      <w:r>
        <w:t>Рисунок </w:t>
      </w:r>
      <w:r w:rsidR="00524EEA" w:rsidRPr="005A7B13">
        <w:fldChar w:fldCharType="begin"/>
      </w:r>
      <w:r w:rsidR="00524EEA" w:rsidRPr="005A7B13">
        <w:instrText>SEQ Рисунок \* ARABIC</w:instrText>
      </w:r>
      <w:r w:rsidR="00524EEA" w:rsidRPr="005A7B13">
        <w:fldChar w:fldCharType="separate"/>
      </w:r>
      <w:r w:rsidR="005332ED">
        <w:rPr>
          <w:noProof/>
        </w:rPr>
        <w:t>108</w:t>
      </w:r>
      <w:r w:rsidR="00524EEA" w:rsidRPr="005A7B13">
        <w:fldChar w:fldCharType="end"/>
      </w:r>
      <w:bookmarkEnd w:id="215"/>
      <w:r w:rsidR="00524EEA">
        <w:t xml:space="preserve"> –</w:t>
      </w:r>
      <w:r w:rsidR="00524EEA" w:rsidRPr="005A7B13">
        <w:t xml:space="preserve"> </w:t>
      </w:r>
      <w:r w:rsidR="00524EEA">
        <w:t>Кнопка</w:t>
      </w:r>
      <w:r w:rsidR="00524EEA" w:rsidRPr="005A7B13">
        <w:t xml:space="preserve"> </w:t>
      </w:r>
      <w:r w:rsidR="00524EEA">
        <w:t>«</w:t>
      </w:r>
      <w:r w:rsidR="00524EEA" w:rsidRPr="005A7B13">
        <w:t>Личный кабинет</w:t>
      </w:r>
      <w:r w:rsidR="00524EEA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Рецепты и назначения</w:t>
      </w:r>
      <w:r w:rsidR="005A7B13">
        <w:t>»</w:t>
      </w:r>
      <w:r w:rsidR="00EC3FA5">
        <w:t xml:space="preserve"> (</w:t>
      </w:r>
      <w:r w:rsidR="00EC3FA5">
        <w:fldChar w:fldCharType="begin"/>
      </w:r>
      <w:r w:rsidR="00EC3FA5">
        <w:instrText xml:space="preserve"> REF _Ref209085605 \h </w:instrText>
      </w:r>
      <w:r w:rsidR="00EC3FA5">
        <w:fldChar w:fldCharType="separate"/>
      </w:r>
      <w:r w:rsidR="005332ED">
        <w:t>Рисунок </w:t>
      </w:r>
      <w:r w:rsidR="005332ED">
        <w:rPr>
          <w:noProof/>
        </w:rPr>
        <w:t>109</w:t>
      </w:r>
      <w:r w:rsidR="00EC3FA5">
        <w:fldChar w:fldCharType="end"/>
      </w:r>
      <w:r w:rsidR="00EC3FA5">
        <w:t>). Отобразится и</w:t>
      </w:r>
      <w:r w:rsidRPr="005A7B13">
        <w:t>нформация о рецептах и назначениях</w:t>
      </w:r>
      <w:r w:rsidR="00EC3FA5">
        <w:t xml:space="preserve"> (</w:t>
      </w:r>
      <w:r w:rsidR="00EC3FA5">
        <w:fldChar w:fldCharType="begin"/>
      </w:r>
      <w:r w:rsidR="00EC3FA5">
        <w:instrText xml:space="preserve"> REF _Ref209085622 \h </w:instrText>
      </w:r>
      <w:r w:rsidR="00EC3FA5">
        <w:fldChar w:fldCharType="separate"/>
      </w:r>
      <w:r w:rsidR="005332ED">
        <w:t>Рисунок </w:t>
      </w:r>
      <w:r w:rsidR="005332ED">
        <w:rPr>
          <w:noProof/>
        </w:rPr>
        <w:t>110</w:t>
      </w:r>
      <w:r w:rsidR="00EC3FA5">
        <w:fldChar w:fldCharType="end"/>
      </w:r>
      <w:r w:rsidR="00EC3FA5">
        <w:t>)</w:t>
      </w:r>
      <w:r w:rsidRPr="005A7B13">
        <w:t>;</w:t>
      </w:r>
    </w:p>
    <w:p w:rsidR="00EC3FA5" w:rsidRDefault="00EC3FA5" w:rsidP="00EC3FA5">
      <w:pPr>
        <w:pStyle w:val="phfigure"/>
      </w:pPr>
      <w:r w:rsidRPr="005A7B13">
        <w:rPr>
          <w:noProof/>
        </w:rPr>
        <w:drawing>
          <wp:inline distT="0" distB="0" distL="0" distR="0" wp14:anchorId="705EA771" wp14:editId="7A4A7E27">
            <wp:extent cx="6295390" cy="3975727"/>
            <wp:effectExtent l="19050" t="19050" r="10160" b="25400"/>
            <wp:docPr id="100146" name="Рисунок 100146" descr="_scroll_external/attachments/image2024-4-16_16-29-8-fa3b30a9ebce80f73f99a27a8f05feb40f589150b1073c0f14b90d369d8566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796698" name="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7572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EC3FA5" w:rsidRPr="005A7B13" w:rsidRDefault="00FE2DC7" w:rsidP="00EC3FA5">
      <w:pPr>
        <w:pStyle w:val="phfiguretitle"/>
      </w:pPr>
      <w:bookmarkStart w:id="216" w:name="_Ref209085605"/>
      <w:r>
        <w:t>Рисунок </w:t>
      </w:r>
      <w:r w:rsidR="00EC3FA5">
        <w:fldChar w:fldCharType="begin"/>
      </w:r>
      <w:r w:rsidR="00EC3FA5">
        <w:instrText xml:space="preserve"> SEQ Рисунок \* ARABIC </w:instrText>
      </w:r>
      <w:r w:rsidR="00EC3FA5">
        <w:fldChar w:fldCharType="separate"/>
      </w:r>
      <w:r w:rsidR="005332ED">
        <w:rPr>
          <w:noProof/>
        </w:rPr>
        <w:t>109</w:t>
      </w:r>
      <w:r w:rsidR="00EC3FA5">
        <w:fldChar w:fldCharType="end"/>
      </w:r>
      <w:bookmarkEnd w:id="216"/>
      <w:r w:rsidR="00EC3FA5">
        <w:t xml:space="preserve"> – Кнопка</w:t>
      </w:r>
      <w:r w:rsidR="00EC3FA5" w:rsidRPr="005A7B13">
        <w:t xml:space="preserve"> </w:t>
      </w:r>
      <w:r w:rsidR="00EC3FA5">
        <w:t>«</w:t>
      </w:r>
      <w:r w:rsidR="00EC3FA5" w:rsidRPr="005A7B13">
        <w:t>Рецепты и назначения</w:t>
      </w:r>
      <w:r w:rsidR="00EC3FA5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16D691C9" wp14:editId="40A389FC">
            <wp:extent cx="6295390" cy="2492866"/>
            <wp:effectExtent l="19050" t="19050" r="10160" b="22225"/>
            <wp:docPr id="100147" name="Рисунок 100147" descr="Окно поиска информации о рецептах и назначени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545812" name="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49286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17" w:name="_Ref209085622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110</w:t>
      </w:r>
      <w:r w:rsidR="00C629C7" w:rsidRPr="005A7B13">
        <w:fldChar w:fldCharType="end"/>
      </w:r>
      <w:bookmarkEnd w:id="217"/>
      <w:r w:rsidR="00C629C7" w:rsidRPr="005A7B13">
        <w:t xml:space="preserve"> </w:t>
      </w:r>
      <w:r w:rsidR="00EC3FA5">
        <w:t>– Информация</w:t>
      </w:r>
      <w:r w:rsidR="00C629C7" w:rsidRPr="005A7B13">
        <w:t xml:space="preserve"> о рецептах и назначениях</w:t>
      </w:r>
    </w:p>
    <w:p w:rsidR="002B1B12" w:rsidRPr="005A7B13" w:rsidRDefault="00C629C7" w:rsidP="00AB54E9">
      <w:pPr>
        <w:pStyle w:val="phlistitemized1"/>
      </w:pPr>
      <w:r w:rsidRPr="005A7B13">
        <w:t>укажите период, за который необходимо отобразить информацию о рецептах и назначениях пользователя;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Показать</w:t>
      </w:r>
      <w:r w:rsidR="005A7B13">
        <w:t>»</w:t>
      </w:r>
      <w:r w:rsidRPr="005A7B13">
        <w:t>. Отобразится список рецептов и назначений пользователя за указанный период</w:t>
      </w:r>
      <w:r w:rsidR="00EC3FA5">
        <w:t xml:space="preserve"> (</w:t>
      </w:r>
      <w:r w:rsidR="00EC3FA5">
        <w:fldChar w:fldCharType="begin"/>
      </w:r>
      <w:r w:rsidR="00EC3FA5">
        <w:instrText xml:space="preserve"> REF _Ref209085640 \h </w:instrText>
      </w:r>
      <w:r w:rsidR="00EC3FA5">
        <w:fldChar w:fldCharType="separate"/>
      </w:r>
      <w:r w:rsidR="005332ED">
        <w:t>Рисунок </w:t>
      </w:r>
      <w:r w:rsidR="005332ED">
        <w:rPr>
          <w:noProof/>
        </w:rPr>
        <w:t>111</w:t>
      </w:r>
      <w:r w:rsidR="00EC3FA5">
        <w:fldChar w:fldCharType="end"/>
      </w:r>
      <w:r w:rsidR="00EC3FA5">
        <w:t>)</w:t>
      </w:r>
      <w:r w:rsidRPr="005A7B13">
        <w:t>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5CF16AB4" wp14:editId="34975348">
            <wp:extent cx="6295390" cy="4146664"/>
            <wp:effectExtent l="19050" t="19050" r="10160" b="25400"/>
            <wp:docPr id="100148" name="Рисунок 100148" descr="Окно просмотра информации о рецептах и назначени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387556" name="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14666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18" w:name="_Ref209085640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111</w:t>
      </w:r>
      <w:r w:rsidR="00C629C7" w:rsidRPr="005A7B13">
        <w:fldChar w:fldCharType="end"/>
      </w:r>
      <w:bookmarkEnd w:id="218"/>
      <w:r w:rsidR="00C629C7" w:rsidRPr="005A7B13">
        <w:t xml:space="preserve"> </w:t>
      </w:r>
      <w:r w:rsidR="00EC3FA5">
        <w:t>– Спи</w:t>
      </w:r>
      <w:r w:rsidR="00EC3FA5" w:rsidRPr="005A7B13">
        <w:t>сок рецептов и назначений пользователя</w:t>
      </w:r>
    </w:p>
    <w:p w:rsidR="002B1B12" w:rsidRPr="005A7B13" w:rsidRDefault="00C629C7" w:rsidP="008108A5">
      <w:pPr>
        <w:pStyle w:val="phnormal"/>
      </w:pPr>
      <w:r w:rsidRPr="005A7B13">
        <w:t>В открывшемся окне информация по рецептам и назначениям группируется по блокам.</w:t>
      </w:r>
    </w:p>
    <w:p w:rsidR="002B1B12" w:rsidRPr="005A7B13" w:rsidRDefault="00C629C7" w:rsidP="00EC3FA5">
      <w:pPr>
        <w:pStyle w:val="phlistitemizedtitle"/>
      </w:pPr>
      <w:r w:rsidRPr="005A7B13">
        <w:t xml:space="preserve">Сначала отображаются записи блока </w:t>
      </w:r>
      <w:r w:rsidR="005A7B13">
        <w:t>«</w:t>
      </w:r>
      <w:r w:rsidRPr="005A7B13">
        <w:t>Льготные рецепты</w:t>
      </w:r>
      <w:r w:rsidR="005A7B13">
        <w:t>»</w:t>
      </w:r>
      <w:r w:rsidRPr="005A7B13">
        <w:t>, где содержится следующая информация: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Дата выдачи рецепта</w:t>
      </w:r>
      <w:r>
        <w:t>»</w:t>
      </w:r>
      <w:r w:rsidR="00C629C7" w:rsidRPr="005A7B13">
        <w:t xml:space="preserve"> – отображается дата выдачи рецепта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Учреждение</w:t>
      </w:r>
      <w:r>
        <w:t>»</w:t>
      </w:r>
      <w:r w:rsidR="00C629C7" w:rsidRPr="005A7B13">
        <w:t xml:space="preserve"> –</w:t>
      </w:r>
      <w:r>
        <w:t xml:space="preserve"> </w:t>
      </w:r>
      <w:r w:rsidR="00C629C7" w:rsidRPr="005A7B13">
        <w:t>отображается наименование медицинской организации, в которой выписан рецепт;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Номер</w:t>
      </w:r>
      <w:r>
        <w:t>»</w:t>
      </w:r>
      <w:r w:rsidR="00C629C7" w:rsidRPr="005A7B13">
        <w:t xml:space="preserve"> – отображается серия и номер</w:t>
      </w:r>
      <w:r>
        <w:t xml:space="preserve"> </w:t>
      </w:r>
      <w:r w:rsidR="00C629C7" w:rsidRPr="005A7B13">
        <w:t>выписанного пациенту рецепта;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Период действия</w:t>
      </w:r>
      <w:r>
        <w:t>»</w:t>
      </w:r>
      <w:r w:rsidR="00C629C7" w:rsidRPr="005A7B13">
        <w:t xml:space="preserve"> – отображается период действия рецепта, выписанного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ФИО врача</w:t>
      </w:r>
      <w:r>
        <w:t>»</w:t>
      </w:r>
      <w:r w:rsidR="00C629C7" w:rsidRPr="005A7B13">
        <w:t xml:space="preserve"> – отображается ФИО врача, который выписал рецепт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Препарат</w:t>
      </w:r>
      <w:r>
        <w:t>»</w:t>
      </w:r>
      <w:r w:rsidR="00C629C7" w:rsidRPr="005A7B13">
        <w:t xml:space="preserve"> – отображается наименование препарата, который выписал врач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Лекарственная форма</w:t>
      </w:r>
      <w:r>
        <w:t>»</w:t>
      </w:r>
      <w:r w:rsidR="00C629C7" w:rsidRPr="005A7B13">
        <w:t xml:space="preserve"> – отображается лекарственная форма препарата, который выписал врач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Дозировка</w:t>
      </w:r>
      <w:r>
        <w:t>»</w:t>
      </w:r>
      <w:r w:rsidR="00C629C7" w:rsidRPr="005A7B13">
        <w:t xml:space="preserve"> – отображается дозировка препарата, который выписал врач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D.t.d</w:t>
      </w:r>
      <w:r>
        <w:t>»</w:t>
      </w:r>
      <w:r w:rsidR="00C629C7" w:rsidRPr="005A7B13">
        <w:t xml:space="preserve"> – отображается дозировка препарата, который выписал врач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Количество упаковок</w:t>
      </w:r>
      <w:r>
        <w:t>»</w:t>
      </w:r>
      <w:r w:rsidR="00C629C7" w:rsidRPr="005A7B13">
        <w:t xml:space="preserve"> –</w:t>
      </w:r>
      <w:r>
        <w:t xml:space="preserve"> </w:t>
      </w:r>
      <w:r w:rsidR="00C629C7" w:rsidRPr="005A7B13">
        <w:t>отображается количество упаковок, которые выписал врач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Способ применения</w:t>
      </w:r>
      <w:r>
        <w:t>»</w:t>
      </w:r>
      <w:r w:rsidR="00C629C7" w:rsidRPr="005A7B13">
        <w:t xml:space="preserve"> – отображается способ применения выписанного препарата.</w:t>
      </w:r>
    </w:p>
    <w:p w:rsidR="002B1B12" w:rsidRPr="005A7B13" w:rsidRDefault="00C629C7" w:rsidP="00EC3FA5">
      <w:pPr>
        <w:pStyle w:val="phlistitemizedtitle"/>
      </w:pPr>
      <w:r w:rsidRPr="005A7B13">
        <w:t xml:space="preserve">Затем отображаются записи блока </w:t>
      </w:r>
      <w:r w:rsidR="005A7B13">
        <w:t>«</w:t>
      </w:r>
      <w:r w:rsidRPr="005A7B13">
        <w:t>Коммерческие рецепты</w:t>
      </w:r>
      <w:r w:rsidR="005A7B13">
        <w:t>»</w:t>
      </w:r>
      <w:r w:rsidRPr="005A7B13">
        <w:t>,</w:t>
      </w:r>
      <w:r w:rsidR="005A7B13">
        <w:t xml:space="preserve"> </w:t>
      </w:r>
      <w:r w:rsidRPr="005A7B13">
        <w:t>где содержится следующая информация: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Дата выдачи рецепта</w:t>
      </w:r>
      <w:r>
        <w:t>»</w:t>
      </w:r>
      <w:r w:rsidR="00C629C7" w:rsidRPr="005A7B13">
        <w:t xml:space="preserve"> – отображается дата выдачи рецепта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Учреждение</w:t>
      </w:r>
      <w:r>
        <w:t>»</w:t>
      </w:r>
      <w:r w:rsidR="00C629C7" w:rsidRPr="005A7B13">
        <w:t xml:space="preserve"> –</w:t>
      </w:r>
      <w:r>
        <w:t xml:space="preserve"> </w:t>
      </w:r>
      <w:r w:rsidR="00C629C7" w:rsidRPr="005A7B13">
        <w:t>отображается наименование медицинской организации, в которой выписан рецепт;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Номер</w:t>
      </w:r>
      <w:r>
        <w:t>»</w:t>
      </w:r>
      <w:r w:rsidR="00C629C7" w:rsidRPr="005A7B13">
        <w:t xml:space="preserve"> – отображается серия и номер</w:t>
      </w:r>
      <w:r>
        <w:t xml:space="preserve"> </w:t>
      </w:r>
      <w:r w:rsidR="00C629C7" w:rsidRPr="005A7B13">
        <w:t>выписанного пациенту рецепта;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Период действия</w:t>
      </w:r>
      <w:r>
        <w:t>»</w:t>
      </w:r>
      <w:r w:rsidR="00C629C7" w:rsidRPr="005A7B13">
        <w:t xml:space="preserve"> – отображается период действия рецепта, выписанного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ФИО врача</w:t>
      </w:r>
      <w:r>
        <w:t>»</w:t>
      </w:r>
      <w:r w:rsidR="00C629C7" w:rsidRPr="005A7B13">
        <w:t xml:space="preserve"> – отображается ФИО врача, который выписал рецепт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Препарат</w:t>
      </w:r>
      <w:r>
        <w:t>»</w:t>
      </w:r>
      <w:r w:rsidR="00C629C7" w:rsidRPr="005A7B13">
        <w:t xml:space="preserve"> – отображается наименование препарата, который выписал врач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Лекарственная форма</w:t>
      </w:r>
      <w:r>
        <w:t>»</w:t>
      </w:r>
      <w:r w:rsidR="00C629C7" w:rsidRPr="005A7B13">
        <w:t xml:space="preserve"> – отображается лекарственная форма препарата, который выписал врач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Дозировка</w:t>
      </w:r>
      <w:r>
        <w:t>»</w:t>
      </w:r>
      <w:r w:rsidR="00C629C7" w:rsidRPr="005A7B13">
        <w:t xml:space="preserve"> – отображается дозировка препарата, который выписал врач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D.t.d</w:t>
      </w:r>
      <w:r>
        <w:t>»</w:t>
      </w:r>
      <w:r w:rsidR="00C629C7" w:rsidRPr="005A7B13">
        <w:t xml:space="preserve"> – отображается дозировка препарата, который выписал врач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Способ применения</w:t>
      </w:r>
      <w:r>
        <w:t>»</w:t>
      </w:r>
      <w:r w:rsidR="00C629C7" w:rsidRPr="005A7B13">
        <w:t xml:space="preserve"> – отображается способ применения выписанного препарата.</w:t>
      </w:r>
    </w:p>
    <w:p w:rsidR="002B1B12" w:rsidRPr="005A7B13" w:rsidRDefault="00C629C7" w:rsidP="00EC3FA5">
      <w:pPr>
        <w:pStyle w:val="phlistitemizedtitle"/>
      </w:pPr>
      <w:r w:rsidRPr="005A7B13">
        <w:t xml:space="preserve">После отображаются записи блока </w:t>
      </w:r>
      <w:r w:rsidR="005A7B13">
        <w:t>«</w:t>
      </w:r>
      <w:r w:rsidRPr="005A7B13">
        <w:t>Назначения</w:t>
      </w:r>
      <w:r w:rsidR="005A7B13">
        <w:t>»</w:t>
      </w:r>
      <w:r w:rsidRPr="005A7B13">
        <w:t>, где содержится следующая информация: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Дата выдачи рецепта</w:t>
      </w:r>
      <w:r>
        <w:t>»</w:t>
      </w:r>
      <w:r w:rsidR="00C629C7" w:rsidRPr="005A7B13">
        <w:t xml:space="preserve"> – отображается дата выдачи рецепта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ЛПУ</w:t>
      </w:r>
      <w:r>
        <w:t>»</w:t>
      </w:r>
      <w:r w:rsidR="00C629C7" w:rsidRPr="005A7B13">
        <w:t xml:space="preserve"> –</w:t>
      </w:r>
      <w:r>
        <w:t xml:space="preserve"> </w:t>
      </w:r>
      <w:r w:rsidR="00C629C7" w:rsidRPr="005A7B13">
        <w:t>отображается наименование медицинской организации, в которой было выписано назначение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ФИО врача</w:t>
      </w:r>
      <w:r>
        <w:t>»</w:t>
      </w:r>
      <w:r w:rsidR="00C629C7" w:rsidRPr="005A7B13">
        <w:t xml:space="preserve"> – отображается ФИО врача, который выписал назначение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Препарат</w:t>
      </w:r>
      <w:r>
        <w:t>»</w:t>
      </w:r>
      <w:r w:rsidR="00C629C7" w:rsidRPr="005A7B13">
        <w:t xml:space="preserve"> – отображается наименование препарата, который назначили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Дозировка</w:t>
      </w:r>
      <w:r>
        <w:t>»</w:t>
      </w:r>
      <w:r w:rsidR="00C629C7" w:rsidRPr="005A7B13">
        <w:t xml:space="preserve"> – отображается дозировка препарата, которая была назначена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Способ применения</w:t>
      </w:r>
      <w:r>
        <w:t>»</w:t>
      </w:r>
      <w:r w:rsidR="00C629C7" w:rsidRPr="005A7B13">
        <w:t xml:space="preserve"> – отображается способ применения препарата, назначенного пациенту.</w:t>
      </w:r>
    </w:p>
    <w:p w:rsidR="002B1B12" w:rsidRPr="005A7B13" w:rsidRDefault="00C629C7">
      <w:pPr>
        <w:pStyle w:val="2"/>
      </w:pPr>
      <w:bookmarkStart w:id="219" w:name="scroll-bookmark-39"/>
      <w:bookmarkStart w:id="220" w:name="_Toc208412206"/>
      <w:bookmarkStart w:id="221" w:name="_Toc209093460"/>
      <w:r w:rsidRPr="005A7B13">
        <w:t>Просмотр стоимости оказанных услуг</w:t>
      </w:r>
      <w:bookmarkEnd w:id="219"/>
      <w:bookmarkEnd w:id="220"/>
      <w:bookmarkEnd w:id="221"/>
    </w:p>
    <w:p w:rsidR="002B1B12" w:rsidRPr="005A7B13" w:rsidRDefault="00C629C7" w:rsidP="00EC3FA5">
      <w:pPr>
        <w:pStyle w:val="phlistitemizedtitle"/>
      </w:pPr>
      <w:r w:rsidRPr="005A7B13">
        <w:t>Для просмотра</w:t>
      </w:r>
      <w:r w:rsidR="005A7B13">
        <w:t xml:space="preserve"> </w:t>
      </w:r>
      <w:r w:rsidRPr="005A7B13">
        <w:t>стоимости оказанных услуг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</w:t>
      </w:r>
      <w:r w:rsidR="00EC3FA5">
        <w:t xml:space="preserve"> (</w:t>
      </w:r>
      <w:r w:rsidR="00EC3FA5">
        <w:fldChar w:fldCharType="begin"/>
      </w:r>
      <w:r w:rsidR="00EC3FA5">
        <w:instrText xml:space="preserve"> REF _Ref209085674 \h </w:instrText>
      </w:r>
      <w:r w:rsidR="00EC3FA5">
        <w:fldChar w:fldCharType="separate"/>
      </w:r>
      <w:r w:rsidR="005332ED">
        <w:t>Рисунок </w:t>
      </w:r>
      <w:r w:rsidR="005332ED">
        <w:rPr>
          <w:noProof/>
        </w:rPr>
        <w:t>112</w:t>
      </w:r>
      <w:r w:rsidR="00EC3FA5">
        <w:fldChar w:fldCharType="end"/>
      </w:r>
      <w:r w:rsidR="00EC3FA5">
        <w:t>)</w:t>
      </w:r>
      <w:r w:rsidRPr="005A7B13">
        <w:t>.</w:t>
      </w:r>
      <w:r w:rsidR="005A7B13">
        <w:t xml:space="preserve"> </w:t>
      </w:r>
      <w:r w:rsidRPr="005A7B13">
        <w:t>Откроется личный кабинет пациента;</w:t>
      </w:r>
    </w:p>
    <w:p w:rsidR="00524EEA" w:rsidRPr="005A7B13" w:rsidRDefault="00524EEA" w:rsidP="00524EEA">
      <w:pPr>
        <w:pStyle w:val="phfigure"/>
      </w:pPr>
      <w:r w:rsidRPr="005A7B13">
        <w:rPr>
          <w:noProof/>
        </w:rPr>
        <w:drawing>
          <wp:inline distT="0" distB="0" distL="0" distR="0" wp14:anchorId="2C62CD78" wp14:editId="6571460A">
            <wp:extent cx="6295390" cy="3320832"/>
            <wp:effectExtent l="19050" t="19050" r="10160" b="13335"/>
            <wp:docPr id="5" name="Рисунок 5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00970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24EEA" w:rsidRPr="005A7B13" w:rsidRDefault="00FE2DC7" w:rsidP="00524EEA">
      <w:pPr>
        <w:pStyle w:val="phfiguretitle"/>
      </w:pPr>
      <w:bookmarkStart w:id="222" w:name="_Ref209085674"/>
      <w:r>
        <w:t>Рисунок </w:t>
      </w:r>
      <w:r w:rsidR="00524EEA" w:rsidRPr="005A7B13">
        <w:fldChar w:fldCharType="begin"/>
      </w:r>
      <w:r w:rsidR="00524EEA" w:rsidRPr="005A7B13">
        <w:instrText>SEQ Рисунок \* ARABIC</w:instrText>
      </w:r>
      <w:r w:rsidR="00524EEA" w:rsidRPr="005A7B13">
        <w:fldChar w:fldCharType="separate"/>
      </w:r>
      <w:r w:rsidR="005332ED">
        <w:rPr>
          <w:noProof/>
        </w:rPr>
        <w:t>112</w:t>
      </w:r>
      <w:r w:rsidR="00524EEA" w:rsidRPr="005A7B13">
        <w:fldChar w:fldCharType="end"/>
      </w:r>
      <w:bookmarkEnd w:id="222"/>
      <w:r w:rsidR="00524EEA">
        <w:t xml:space="preserve"> –</w:t>
      </w:r>
      <w:r w:rsidR="00524EEA" w:rsidRPr="005A7B13">
        <w:t xml:space="preserve"> </w:t>
      </w:r>
      <w:r w:rsidR="00524EEA">
        <w:t>Кнопка</w:t>
      </w:r>
      <w:r w:rsidR="00524EEA" w:rsidRPr="005A7B13">
        <w:t xml:space="preserve"> </w:t>
      </w:r>
      <w:r w:rsidR="00524EEA">
        <w:t>«</w:t>
      </w:r>
      <w:r w:rsidR="00524EEA" w:rsidRPr="005A7B13">
        <w:t>Личный кабинет</w:t>
      </w:r>
      <w:r w:rsidR="00524EEA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Стоимость оказанных услуг</w:t>
      </w:r>
      <w:r w:rsidR="005A7B13">
        <w:t>»</w:t>
      </w:r>
      <w:r w:rsidR="00EC3FA5">
        <w:t xml:space="preserve"> (</w:t>
      </w:r>
      <w:r w:rsidR="00EC3FA5">
        <w:fldChar w:fldCharType="begin"/>
      </w:r>
      <w:r w:rsidR="00EC3FA5">
        <w:instrText xml:space="preserve"> REF _Ref209085697 \h </w:instrText>
      </w:r>
      <w:r w:rsidR="00EC3FA5">
        <w:fldChar w:fldCharType="separate"/>
      </w:r>
      <w:r w:rsidR="005332ED">
        <w:t>Рисунок </w:t>
      </w:r>
      <w:r w:rsidR="005332ED">
        <w:rPr>
          <w:noProof/>
        </w:rPr>
        <w:t>113</w:t>
      </w:r>
      <w:r w:rsidR="00EC3FA5">
        <w:fldChar w:fldCharType="end"/>
      </w:r>
      <w:r w:rsidR="00EC3FA5">
        <w:t>)</w:t>
      </w:r>
      <w:r w:rsidRPr="005A7B13">
        <w:t xml:space="preserve">. Откроется </w:t>
      </w:r>
      <w:r w:rsidR="00EC3FA5">
        <w:t>информация</w:t>
      </w:r>
      <w:r w:rsidRPr="005A7B13">
        <w:t xml:space="preserve"> о стоимости оказанных пользователю медицинских услуг</w:t>
      </w:r>
      <w:r w:rsidR="00EC3FA5">
        <w:t xml:space="preserve"> (</w:t>
      </w:r>
      <w:r w:rsidR="00EC3FA5">
        <w:fldChar w:fldCharType="begin"/>
      </w:r>
      <w:r w:rsidR="00EC3FA5">
        <w:instrText xml:space="preserve"> REF _Ref209085739 \h </w:instrText>
      </w:r>
      <w:r w:rsidR="00EC3FA5">
        <w:fldChar w:fldCharType="separate"/>
      </w:r>
      <w:r w:rsidR="005332ED">
        <w:t>Рисунок </w:t>
      </w:r>
      <w:r w:rsidR="005332ED">
        <w:rPr>
          <w:noProof/>
        </w:rPr>
        <w:t>114</w:t>
      </w:r>
      <w:r w:rsidR="00EC3FA5">
        <w:fldChar w:fldCharType="end"/>
      </w:r>
      <w:r w:rsidR="00EC3FA5">
        <w:t>)</w:t>
      </w:r>
      <w:r w:rsidRPr="005A7B13">
        <w:t>;</w:t>
      </w:r>
    </w:p>
    <w:p w:rsidR="00EC3FA5" w:rsidRDefault="00EC3FA5" w:rsidP="00EC3FA5">
      <w:pPr>
        <w:pStyle w:val="phfigure"/>
      </w:pPr>
      <w:r w:rsidRPr="005A7B13">
        <w:rPr>
          <w:noProof/>
        </w:rPr>
        <w:drawing>
          <wp:inline distT="0" distB="0" distL="0" distR="0" wp14:anchorId="4598D87B" wp14:editId="13B5C146">
            <wp:extent cx="6295390" cy="3975727"/>
            <wp:effectExtent l="19050" t="19050" r="10160" b="25400"/>
            <wp:docPr id="100150" name="Рисунок 100150" descr="_scroll_external/attachments/image2024-4-16_16-59-8-cb2ab13adb66ba7c33c3ff4baac8b81fcd9c8aee19655563ffd661665af9a5c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216501" name="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7572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EC3FA5" w:rsidRPr="005A7B13" w:rsidRDefault="00FE2DC7" w:rsidP="00EC3FA5">
      <w:pPr>
        <w:pStyle w:val="phfiguretitle"/>
      </w:pPr>
      <w:bookmarkStart w:id="223" w:name="_Ref209085697"/>
      <w:r>
        <w:t>Рисунок </w:t>
      </w:r>
      <w:r w:rsidR="00EC3FA5">
        <w:fldChar w:fldCharType="begin"/>
      </w:r>
      <w:r w:rsidR="00EC3FA5">
        <w:instrText xml:space="preserve"> SEQ Рисунок \* ARABIC </w:instrText>
      </w:r>
      <w:r w:rsidR="00EC3FA5">
        <w:fldChar w:fldCharType="separate"/>
      </w:r>
      <w:r w:rsidR="005332ED">
        <w:rPr>
          <w:noProof/>
        </w:rPr>
        <w:t>113</w:t>
      </w:r>
      <w:r w:rsidR="00EC3FA5">
        <w:fldChar w:fldCharType="end"/>
      </w:r>
      <w:bookmarkEnd w:id="223"/>
      <w:r w:rsidR="00EC3FA5">
        <w:t xml:space="preserve"> – Кнопка</w:t>
      </w:r>
      <w:r w:rsidR="00EC3FA5" w:rsidRPr="005A7B13">
        <w:t xml:space="preserve"> </w:t>
      </w:r>
      <w:r w:rsidR="00EC3FA5">
        <w:t>«</w:t>
      </w:r>
      <w:r w:rsidR="00EC3FA5" w:rsidRPr="005A7B13">
        <w:t>Стоимость оказанных услуг</w:t>
      </w:r>
      <w:r w:rsidR="00EC3FA5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3EC4650F" wp14:editId="0F65C6FF">
            <wp:extent cx="6295390" cy="2878758"/>
            <wp:effectExtent l="19050" t="19050" r="10160" b="17145"/>
            <wp:docPr id="100151" name="Рисунок 100151" descr="Окно поиска информации о стоимости оказанных услуг пациент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205730" name="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87875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24" w:name="_Ref209085739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114</w:t>
      </w:r>
      <w:r w:rsidR="00C629C7" w:rsidRPr="005A7B13">
        <w:fldChar w:fldCharType="end"/>
      </w:r>
      <w:bookmarkEnd w:id="224"/>
      <w:r w:rsidR="00C629C7" w:rsidRPr="005A7B13">
        <w:t xml:space="preserve"> </w:t>
      </w:r>
      <w:r w:rsidR="00EC3FA5">
        <w:t>– Информация</w:t>
      </w:r>
      <w:r w:rsidR="00C629C7" w:rsidRPr="005A7B13">
        <w:t xml:space="preserve"> о стоимости оказанных услуг пациенту</w:t>
      </w:r>
    </w:p>
    <w:p w:rsidR="002B1B12" w:rsidRPr="005A7B13" w:rsidRDefault="00C629C7" w:rsidP="00AB54E9">
      <w:pPr>
        <w:pStyle w:val="phlistitemized1"/>
      </w:pPr>
      <w:r w:rsidRPr="005A7B13">
        <w:t>укажите период, за который необходимо отобразить информацию о перечне оказанных пациенту медицинских услуг и их стоимости;</w:t>
      </w:r>
    </w:p>
    <w:p w:rsidR="002B1B12" w:rsidRPr="005A7B13" w:rsidRDefault="00C629C7" w:rsidP="00AB54E9">
      <w:pPr>
        <w:pStyle w:val="phlistitemized1"/>
      </w:pPr>
      <w:r w:rsidRPr="005A7B13">
        <w:t xml:space="preserve">заполните поле </w:t>
      </w:r>
      <w:r w:rsidR="005A7B13">
        <w:t>«</w:t>
      </w:r>
      <w:r w:rsidRPr="005A7B13">
        <w:t>ЛПУ</w:t>
      </w:r>
      <w:r w:rsidR="005A7B13">
        <w:t>»</w:t>
      </w:r>
      <w:r w:rsidRPr="005A7B13">
        <w:t>, в случае необходимости отобразить информацию</w:t>
      </w:r>
      <w:r w:rsidR="005A7B13">
        <w:t xml:space="preserve"> </w:t>
      </w:r>
      <w:r w:rsidRPr="005A7B13">
        <w:t>о стоимости оказанных услуг конкретной МО;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Показать</w:t>
      </w:r>
      <w:r w:rsidR="005A7B13">
        <w:t>»</w:t>
      </w:r>
      <w:r w:rsidRPr="005A7B13">
        <w:t>. Отобразится список оказанных услуг за указанный период</w:t>
      </w:r>
      <w:r w:rsidR="00EC3FA5">
        <w:t xml:space="preserve"> (</w:t>
      </w:r>
      <w:r w:rsidR="00EC3FA5">
        <w:fldChar w:fldCharType="begin"/>
      </w:r>
      <w:r w:rsidR="00EC3FA5">
        <w:instrText xml:space="preserve"> REF _Ref209085781 \h </w:instrText>
      </w:r>
      <w:r w:rsidR="00EC3FA5">
        <w:fldChar w:fldCharType="separate"/>
      </w:r>
      <w:r w:rsidR="005332ED">
        <w:t>Рисунок </w:t>
      </w:r>
      <w:r w:rsidR="005332ED">
        <w:rPr>
          <w:noProof/>
        </w:rPr>
        <w:t>115</w:t>
      </w:r>
      <w:r w:rsidR="00EC3FA5">
        <w:fldChar w:fldCharType="end"/>
      </w:r>
      <w:r w:rsidR="00EC3FA5">
        <w:t>)</w:t>
      </w:r>
      <w:r w:rsidRPr="005A7B13">
        <w:t>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4E8FD03F" wp14:editId="7E34CFC8">
            <wp:extent cx="6295390" cy="2216687"/>
            <wp:effectExtent l="19050" t="19050" r="10160" b="12700"/>
            <wp:docPr id="100152" name="Рисунок 100152" descr="Окно просмотра информации о стоимости оказанных услуг пациент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14244" name="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21668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25" w:name="_Ref209085781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115</w:t>
      </w:r>
      <w:r w:rsidR="00C629C7" w:rsidRPr="005A7B13">
        <w:fldChar w:fldCharType="end"/>
      </w:r>
      <w:bookmarkEnd w:id="225"/>
      <w:r w:rsidR="00C629C7" w:rsidRPr="005A7B13">
        <w:t xml:space="preserve"> </w:t>
      </w:r>
      <w:r w:rsidR="00EC3FA5">
        <w:t>– С</w:t>
      </w:r>
      <w:r w:rsidR="00EC3FA5" w:rsidRPr="005A7B13">
        <w:t>писок оказанных услу</w:t>
      </w:r>
      <w:r w:rsidR="00EC3FA5">
        <w:t>г</w:t>
      </w:r>
    </w:p>
    <w:p w:rsidR="002B1B12" w:rsidRPr="005A7B13" w:rsidRDefault="00C629C7" w:rsidP="00EC3FA5">
      <w:pPr>
        <w:pStyle w:val="phlistitemizedtitle"/>
      </w:pPr>
      <w:r w:rsidRPr="005A7B13">
        <w:t>В данном окне отображается следующая информация: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Услуга</w:t>
      </w:r>
      <w:r>
        <w:t>»</w:t>
      </w:r>
      <w:r w:rsidR="00C629C7" w:rsidRPr="005A7B13">
        <w:t xml:space="preserve"> – отображается наименование медицинской услуги;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ЛПУ</w:t>
      </w:r>
      <w:r>
        <w:t>»</w:t>
      </w:r>
      <w:r w:rsidR="00C629C7" w:rsidRPr="005A7B13">
        <w:t xml:space="preserve"> – отображается наименование медицинской организации, оказавшей медицинские услуги застрахованному лицу;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Страховая организация</w:t>
      </w:r>
      <w:r>
        <w:t>»</w:t>
      </w:r>
      <w:r w:rsidR="00C629C7" w:rsidRPr="005A7B13">
        <w:t xml:space="preserve"> – отображается информация о страховой медицинской организации, выбранной застрахованным лицом в соответствии с законодательством Российской Федерации;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Условия оказания мед. помощи</w:t>
      </w:r>
      <w:r>
        <w:t>»</w:t>
      </w:r>
      <w:r w:rsidR="00C629C7" w:rsidRPr="005A7B13">
        <w:t xml:space="preserve"> – отображается информация об условиях оказания медицинских услуг;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Стоимость</w:t>
      </w:r>
      <w:r>
        <w:t>»</w:t>
      </w:r>
      <w:r w:rsidR="00C629C7" w:rsidRPr="005A7B13">
        <w:t xml:space="preserve"> – отображается информация об общей стоимости медицинских услуг, оказанных застрахованному лицу в медицинской организации за период лечения;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Вид оплаты</w:t>
      </w:r>
      <w:r>
        <w:t>»</w:t>
      </w:r>
      <w:r w:rsidR="00C629C7" w:rsidRPr="005A7B13">
        <w:t xml:space="preserve"> – отображается вид оплаты.</w:t>
      </w:r>
    </w:p>
    <w:p w:rsidR="002B1B12" w:rsidRPr="005A7B13" w:rsidRDefault="00C629C7">
      <w:pPr>
        <w:pStyle w:val="3"/>
      </w:pPr>
      <w:bookmarkStart w:id="226" w:name="scroll-bookmark-40"/>
      <w:bookmarkStart w:id="227" w:name="_Toc208412207"/>
      <w:bookmarkStart w:id="228" w:name="_Toc209093461"/>
      <w:r w:rsidRPr="005A7B13">
        <w:t>Печать справки о пе</w:t>
      </w:r>
      <w:r w:rsidR="00EC3FA5">
        <w:t>речне и стоимости оказанных медицинских</w:t>
      </w:r>
      <w:r w:rsidRPr="005A7B13">
        <w:t xml:space="preserve"> услуг</w:t>
      </w:r>
      <w:bookmarkEnd w:id="226"/>
      <w:bookmarkEnd w:id="227"/>
      <w:bookmarkEnd w:id="228"/>
    </w:p>
    <w:p w:rsidR="002B1B12" w:rsidRPr="005A7B13" w:rsidRDefault="00C629C7" w:rsidP="00EC3FA5">
      <w:pPr>
        <w:pStyle w:val="phlistitemizedtitle"/>
      </w:pPr>
      <w:r w:rsidRPr="005A7B13">
        <w:t>Для получения справки о перечне и стоимости оказанных пациенту услуг за выбранный период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перейдите к списку оказанных пациенту медици</w:t>
      </w:r>
      <w:r w:rsidR="008F2064" w:rsidRPr="005A7B13">
        <w:t>нских услуг за указанный период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Распечатать справку</w:t>
      </w:r>
      <w:r w:rsidR="005A7B13">
        <w:t>»</w:t>
      </w:r>
      <w:r w:rsidR="00EC3FA5">
        <w:t xml:space="preserve"> (</w:t>
      </w:r>
      <w:r w:rsidR="00EC3FA5">
        <w:fldChar w:fldCharType="begin"/>
      </w:r>
      <w:r w:rsidR="00EC3FA5">
        <w:instrText xml:space="preserve"> REF _Ref209085827 \h </w:instrText>
      </w:r>
      <w:r w:rsidR="00EC3FA5">
        <w:fldChar w:fldCharType="separate"/>
      </w:r>
      <w:r w:rsidR="005332ED">
        <w:t>Рисунок </w:t>
      </w:r>
      <w:r w:rsidR="005332ED">
        <w:rPr>
          <w:noProof/>
        </w:rPr>
        <w:t>116</w:t>
      </w:r>
      <w:r w:rsidR="00EC3FA5">
        <w:fldChar w:fldCharType="end"/>
      </w:r>
      <w:r w:rsidR="00EC3FA5">
        <w:t>)</w:t>
      </w:r>
      <w:r w:rsidRPr="005A7B13">
        <w:t xml:space="preserve">. На ПК откроется </w:t>
      </w:r>
      <w:r w:rsidR="00EC3FA5">
        <w:t>форма</w:t>
      </w:r>
      <w:r w:rsidRPr="005A7B13">
        <w:t xml:space="preserve"> предварительного просмотра</w:t>
      </w:r>
      <w:r w:rsidR="00EC3FA5">
        <w:t xml:space="preserve"> отчета (</w:t>
      </w:r>
      <w:r w:rsidR="00EC3FA5">
        <w:fldChar w:fldCharType="begin"/>
      </w:r>
      <w:r w:rsidR="00EC3FA5">
        <w:instrText xml:space="preserve"> REF _Ref209085861 \h </w:instrText>
      </w:r>
      <w:r w:rsidR="00EC3FA5">
        <w:fldChar w:fldCharType="separate"/>
      </w:r>
      <w:r w:rsidR="005332ED">
        <w:t>Рисунок </w:t>
      </w:r>
      <w:r w:rsidR="005332ED">
        <w:rPr>
          <w:noProof/>
        </w:rPr>
        <w:t>117</w:t>
      </w:r>
      <w:r w:rsidR="00EC3FA5">
        <w:fldChar w:fldCharType="end"/>
      </w:r>
      <w:r w:rsidR="00EC3FA5">
        <w:t>)</w:t>
      </w:r>
      <w:r w:rsidRPr="005A7B13">
        <w:t xml:space="preserve">. Произведите необходимые настройки печатаемой страницы и нажмите на кнопку </w:t>
      </w:r>
      <w:r w:rsidR="005A7B13">
        <w:t>«</w:t>
      </w:r>
      <w:r w:rsidRPr="005A7B13">
        <w:t>Печать</w:t>
      </w:r>
      <w:r w:rsidR="005A7B13">
        <w:t>»</w:t>
      </w:r>
      <w:r w:rsidRPr="005A7B13">
        <w:t>.</w:t>
      </w:r>
      <w:r w:rsidR="005A7B13">
        <w:t xml:space="preserve"> </w:t>
      </w:r>
      <w:r w:rsidRPr="005A7B13">
        <w:t>Справка соответствует формату, утвержденному приказом</w:t>
      </w:r>
      <w:r w:rsidR="005A7B13">
        <w:t xml:space="preserve"> </w:t>
      </w:r>
      <w:r w:rsidRPr="005A7B13">
        <w:t xml:space="preserve">ФОМС от 19.10.2015 года № 196 </w:t>
      </w:r>
      <w:r w:rsidR="005A7B13">
        <w:t>«</w:t>
      </w:r>
      <w:r w:rsidRPr="005A7B13">
        <w:t>Об</w:t>
      </w:r>
      <w:r w:rsidR="00EC3FA5">
        <w:t> </w:t>
      </w:r>
      <w:r w:rsidRPr="005A7B13">
        <w:t>утверждении формы информирования застрахованных лиц о перечне оказанных им медицинских услуг и их стоимости</w:t>
      </w:r>
      <w:r w:rsidR="005A7B13">
        <w:t>»</w:t>
      </w:r>
      <w:r w:rsidRPr="005A7B13">
        <w:t>.</w:t>
      </w:r>
    </w:p>
    <w:p w:rsidR="00EC3FA5" w:rsidRPr="005A7B13" w:rsidRDefault="00EC3FA5" w:rsidP="00EC3FA5">
      <w:pPr>
        <w:pStyle w:val="phfigure"/>
      </w:pPr>
      <w:r w:rsidRPr="005A7B13">
        <w:rPr>
          <w:noProof/>
        </w:rPr>
        <w:drawing>
          <wp:inline distT="0" distB="0" distL="0" distR="0" wp14:anchorId="4B143620" wp14:editId="616D36E0">
            <wp:extent cx="6295390" cy="2202605"/>
            <wp:effectExtent l="19050" t="19050" r="10160" b="26670"/>
            <wp:docPr id="100153" name="Рисунок 100153" descr="Печать спра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56721" name="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20260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EC3FA5" w:rsidRPr="005A7B13" w:rsidRDefault="00FE2DC7" w:rsidP="00EC3FA5">
      <w:pPr>
        <w:pStyle w:val="phfiguretitle"/>
      </w:pPr>
      <w:bookmarkStart w:id="229" w:name="_Ref209085827"/>
      <w:r>
        <w:t>Рисунок </w:t>
      </w:r>
      <w:r w:rsidR="00EC3FA5" w:rsidRPr="005A7B13">
        <w:fldChar w:fldCharType="begin"/>
      </w:r>
      <w:r w:rsidR="00EC3FA5" w:rsidRPr="005A7B13">
        <w:instrText>SEQ Рисунок \* ARABIC</w:instrText>
      </w:r>
      <w:r w:rsidR="00EC3FA5" w:rsidRPr="005A7B13">
        <w:fldChar w:fldCharType="separate"/>
      </w:r>
      <w:r w:rsidR="005332ED">
        <w:rPr>
          <w:noProof/>
        </w:rPr>
        <w:t>116</w:t>
      </w:r>
      <w:r w:rsidR="00EC3FA5" w:rsidRPr="005A7B13">
        <w:fldChar w:fldCharType="end"/>
      </w:r>
      <w:bookmarkEnd w:id="229"/>
      <w:r w:rsidR="00EC3FA5" w:rsidRPr="005A7B13">
        <w:t xml:space="preserve"> </w:t>
      </w:r>
      <w:r w:rsidR="00EC3FA5">
        <w:t>– Кнопка</w:t>
      </w:r>
      <w:r w:rsidR="00EC3FA5" w:rsidRPr="005A7B13">
        <w:t xml:space="preserve"> </w:t>
      </w:r>
      <w:r w:rsidR="00EC3FA5">
        <w:t>«</w:t>
      </w:r>
      <w:r w:rsidR="00EC3FA5" w:rsidRPr="005A7B13">
        <w:t>Распечатать справку</w:t>
      </w:r>
      <w:r w:rsidR="00EC3FA5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35DF13A1" wp14:editId="4A00E2AD">
            <wp:extent cx="6295390" cy="3299391"/>
            <wp:effectExtent l="19050" t="19050" r="10160" b="15875"/>
            <wp:docPr id="100154" name="Рисунок 100154" descr="Справка о перечне оказанных застрахованному лицу услуг и их стоим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623804" name="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29939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30" w:name="_Ref209085861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117</w:t>
      </w:r>
      <w:r w:rsidR="00C629C7" w:rsidRPr="005A7B13">
        <w:fldChar w:fldCharType="end"/>
      </w:r>
      <w:bookmarkEnd w:id="230"/>
      <w:r w:rsidR="00C629C7" w:rsidRPr="005A7B13">
        <w:t xml:space="preserve"> </w:t>
      </w:r>
      <w:r w:rsidR="00EC3FA5">
        <w:t>– Форма</w:t>
      </w:r>
      <w:r w:rsidR="00EC3FA5" w:rsidRPr="005A7B13">
        <w:t xml:space="preserve"> предварительного просмотра</w:t>
      </w:r>
      <w:r w:rsidR="00EC3FA5">
        <w:t xml:space="preserve"> отчета</w:t>
      </w:r>
    </w:p>
    <w:p w:rsidR="002B1B12" w:rsidRPr="005A7B13" w:rsidRDefault="00C629C7">
      <w:pPr>
        <w:pStyle w:val="2"/>
      </w:pPr>
      <w:bookmarkStart w:id="231" w:name="scroll-bookmark-41"/>
      <w:bookmarkStart w:id="232" w:name="_Toc208412208"/>
      <w:bookmarkStart w:id="233" w:name="_Toc209093462"/>
      <w:r w:rsidRPr="005A7B13">
        <w:t>Просмотр прошедших посещений</w:t>
      </w:r>
      <w:bookmarkEnd w:id="231"/>
      <w:bookmarkEnd w:id="232"/>
      <w:bookmarkEnd w:id="233"/>
    </w:p>
    <w:p w:rsidR="002B1B12" w:rsidRPr="005A7B13" w:rsidRDefault="00C629C7" w:rsidP="00EC3FA5">
      <w:pPr>
        <w:pStyle w:val="phlistitemizedtitle"/>
      </w:pPr>
      <w:r w:rsidRPr="005A7B13">
        <w:t>Для просмотра</w:t>
      </w:r>
      <w:r w:rsidR="005A7B13">
        <w:t xml:space="preserve"> </w:t>
      </w:r>
      <w:r w:rsidRPr="005A7B13">
        <w:t>прошедших посещений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</w:t>
      </w:r>
      <w:r w:rsidR="00EC3FA5">
        <w:t xml:space="preserve"> (</w:t>
      </w:r>
      <w:r w:rsidR="00EC3FA5">
        <w:fldChar w:fldCharType="begin"/>
      </w:r>
      <w:r w:rsidR="00EC3FA5">
        <w:instrText xml:space="preserve"> REF _Ref209085885 \h </w:instrText>
      </w:r>
      <w:r w:rsidR="00EC3FA5">
        <w:fldChar w:fldCharType="separate"/>
      </w:r>
      <w:r w:rsidR="005332ED">
        <w:t>Рисунок </w:t>
      </w:r>
      <w:r w:rsidR="005332ED">
        <w:rPr>
          <w:noProof/>
        </w:rPr>
        <w:t>118</w:t>
      </w:r>
      <w:r w:rsidR="00EC3FA5">
        <w:fldChar w:fldCharType="end"/>
      </w:r>
      <w:r w:rsidR="00EC3FA5">
        <w:t>)</w:t>
      </w:r>
      <w:r w:rsidRPr="005A7B13">
        <w:t>.</w:t>
      </w:r>
      <w:r w:rsidR="005A7B13">
        <w:t xml:space="preserve"> </w:t>
      </w:r>
      <w:r w:rsidRPr="005A7B13">
        <w:t>Откроется личный кабинет пациента;</w:t>
      </w:r>
    </w:p>
    <w:p w:rsidR="00524EEA" w:rsidRPr="005A7B13" w:rsidRDefault="00524EEA" w:rsidP="00524EEA">
      <w:pPr>
        <w:pStyle w:val="phfigure"/>
      </w:pPr>
      <w:r w:rsidRPr="005A7B13">
        <w:rPr>
          <w:noProof/>
        </w:rPr>
        <w:drawing>
          <wp:inline distT="0" distB="0" distL="0" distR="0" wp14:anchorId="1F04E2DD" wp14:editId="197FEDDD">
            <wp:extent cx="6295390" cy="3320832"/>
            <wp:effectExtent l="19050" t="19050" r="10160" b="13335"/>
            <wp:docPr id="6" name="Рисунок 6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00970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24EEA" w:rsidRPr="005A7B13" w:rsidRDefault="00FE2DC7" w:rsidP="00524EEA">
      <w:pPr>
        <w:pStyle w:val="phfiguretitle"/>
      </w:pPr>
      <w:bookmarkStart w:id="234" w:name="_Ref209085885"/>
      <w:r>
        <w:t>Рисунок </w:t>
      </w:r>
      <w:r w:rsidR="00524EEA" w:rsidRPr="005A7B13">
        <w:fldChar w:fldCharType="begin"/>
      </w:r>
      <w:r w:rsidR="00524EEA" w:rsidRPr="005A7B13">
        <w:instrText>SEQ Рисунок \* ARABIC</w:instrText>
      </w:r>
      <w:r w:rsidR="00524EEA" w:rsidRPr="005A7B13">
        <w:fldChar w:fldCharType="separate"/>
      </w:r>
      <w:r w:rsidR="005332ED">
        <w:rPr>
          <w:noProof/>
        </w:rPr>
        <w:t>118</w:t>
      </w:r>
      <w:r w:rsidR="00524EEA" w:rsidRPr="005A7B13">
        <w:fldChar w:fldCharType="end"/>
      </w:r>
      <w:bookmarkEnd w:id="234"/>
      <w:r w:rsidR="00524EEA">
        <w:t xml:space="preserve"> –</w:t>
      </w:r>
      <w:r w:rsidR="00524EEA" w:rsidRPr="005A7B13">
        <w:t xml:space="preserve"> </w:t>
      </w:r>
      <w:r w:rsidR="00524EEA">
        <w:t>Кнопка</w:t>
      </w:r>
      <w:r w:rsidR="00524EEA" w:rsidRPr="005A7B13">
        <w:t xml:space="preserve"> </w:t>
      </w:r>
      <w:r w:rsidR="00524EEA">
        <w:t>«</w:t>
      </w:r>
      <w:r w:rsidR="00524EEA" w:rsidRPr="005A7B13">
        <w:t>Личный кабинет</w:t>
      </w:r>
      <w:r w:rsidR="00524EEA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Прошедшие посещения</w:t>
      </w:r>
      <w:r w:rsidR="005A7B13">
        <w:t>»</w:t>
      </w:r>
      <w:r w:rsidR="00EC3FA5">
        <w:t xml:space="preserve"> (</w:t>
      </w:r>
      <w:r w:rsidR="00EC3FA5">
        <w:fldChar w:fldCharType="begin"/>
      </w:r>
      <w:r w:rsidR="00EC3FA5">
        <w:instrText xml:space="preserve"> REF _Ref209085910 \h </w:instrText>
      </w:r>
      <w:r w:rsidR="00EC3FA5">
        <w:fldChar w:fldCharType="separate"/>
      </w:r>
      <w:r w:rsidR="005332ED">
        <w:t>Рисунок </w:t>
      </w:r>
      <w:r w:rsidR="005332ED">
        <w:rPr>
          <w:noProof/>
        </w:rPr>
        <w:t>119</w:t>
      </w:r>
      <w:r w:rsidR="00EC3FA5">
        <w:fldChar w:fldCharType="end"/>
      </w:r>
      <w:r w:rsidR="00EC3FA5">
        <w:t>). Откроется и</w:t>
      </w:r>
      <w:r w:rsidRPr="005A7B13">
        <w:t>нформаци</w:t>
      </w:r>
      <w:r w:rsidR="00EC3FA5">
        <w:t>я</w:t>
      </w:r>
      <w:r w:rsidRPr="005A7B13">
        <w:t xml:space="preserve"> о прошедших посещениях</w:t>
      </w:r>
      <w:r w:rsidR="00EC3FA5">
        <w:t xml:space="preserve"> (</w:t>
      </w:r>
      <w:r w:rsidR="00EC3FA5">
        <w:fldChar w:fldCharType="begin"/>
      </w:r>
      <w:r w:rsidR="00EC3FA5">
        <w:instrText xml:space="preserve"> REF _Ref209085928 \h </w:instrText>
      </w:r>
      <w:r w:rsidR="00EC3FA5">
        <w:fldChar w:fldCharType="separate"/>
      </w:r>
      <w:r w:rsidR="005332ED">
        <w:t>Рисунок </w:t>
      </w:r>
      <w:r w:rsidR="005332ED">
        <w:rPr>
          <w:noProof/>
        </w:rPr>
        <w:t>120</w:t>
      </w:r>
      <w:r w:rsidR="00EC3FA5">
        <w:fldChar w:fldCharType="end"/>
      </w:r>
      <w:r w:rsidR="00EC3FA5">
        <w:t>)</w:t>
      </w:r>
      <w:r w:rsidRPr="005A7B13">
        <w:t>;</w:t>
      </w:r>
    </w:p>
    <w:p w:rsidR="00EC3FA5" w:rsidRDefault="00EC3FA5" w:rsidP="00EC3FA5">
      <w:pPr>
        <w:pStyle w:val="phfigure"/>
      </w:pPr>
      <w:r w:rsidRPr="005A7B13">
        <w:rPr>
          <w:noProof/>
        </w:rPr>
        <w:drawing>
          <wp:inline distT="0" distB="0" distL="0" distR="0" wp14:anchorId="5BD4E5E4" wp14:editId="118434EC">
            <wp:extent cx="6295390" cy="3975727"/>
            <wp:effectExtent l="19050" t="19050" r="10160" b="25400"/>
            <wp:docPr id="100156" name="Рисунок 100156" descr="_scroll_external/attachments/image2024-4-16_17-39-27-9b179353baf222025f5d3f8288f8f31fd0783ff910beb4d9b58fbd40b496e8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153723" name="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7572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EC3FA5" w:rsidRPr="005A7B13" w:rsidRDefault="00FE2DC7" w:rsidP="00EC3FA5">
      <w:pPr>
        <w:pStyle w:val="phfiguretitle"/>
      </w:pPr>
      <w:bookmarkStart w:id="235" w:name="_Ref209085910"/>
      <w:r>
        <w:t>Рисунок </w:t>
      </w:r>
      <w:r w:rsidR="00EC3FA5">
        <w:fldChar w:fldCharType="begin"/>
      </w:r>
      <w:r w:rsidR="00EC3FA5">
        <w:instrText xml:space="preserve"> SEQ Рисунок \* ARABIC </w:instrText>
      </w:r>
      <w:r w:rsidR="00EC3FA5">
        <w:fldChar w:fldCharType="separate"/>
      </w:r>
      <w:r w:rsidR="005332ED">
        <w:rPr>
          <w:noProof/>
        </w:rPr>
        <w:t>119</w:t>
      </w:r>
      <w:r w:rsidR="00EC3FA5">
        <w:fldChar w:fldCharType="end"/>
      </w:r>
      <w:bookmarkEnd w:id="235"/>
      <w:r w:rsidR="00EC3FA5">
        <w:t xml:space="preserve"> – К</w:t>
      </w:r>
      <w:r w:rsidR="00EC3FA5" w:rsidRPr="005A7B13">
        <w:t>нопк</w:t>
      </w:r>
      <w:r w:rsidR="00EC3FA5">
        <w:t>а</w:t>
      </w:r>
      <w:r w:rsidR="00EC3FA5" w:rsidRPr="005A7B13">
        <w:t xml:space="preserve"> </w:t>
      </w:r>
      <w:r w:rsidR="00EC3FA5">
        <w:t>«</w:t>
      </w:r>
      <w:r w:rsidR="00EC3FA5" w:rsidRPr="005A7B13">
        <w:t>Прошедшие посещения</w:t>
      </w:r>
      <w:r w:rsidR="00EC3FA5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17EEF417" wp14:editId="4516CC3B">
            <wp:extent cx="5715000" cy="3667125"/>
            <wp:effectExtent l="19050" t="19050" r="19050" b="28575"/>
            <wp:docPr id="100157" name="Рисунок 100157" descr="Окно поиска информации о прошедших посещени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478285" name="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6671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36" w:name="_Ref209085928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120</w:t>
      </w:r>
      <w:r w:rsidR="00C629C7" w:rsidRPr="005A7B13">
        <w:fldChar w:fldCharType="end"/>
      </w:r>
      <w:bookmarkEnd w:id="236"/>
      <w:r w:rsidR="00C629C7" w:rsidRPr="005A7B13">
        <w:t xml:space="preserve"> </w:t>
      </w:r>
      <w:r w:rsidR="00EC3FA5">
        <w:t>– Информация</w:t>
      </w:r>
      <w:r w:rsidR="00C629C7" w:rsidRPr="005A7B13">
        <w:t xml:space="preserve"> о прошедших посещениях</w:t>
      </w:r>
    </w:p>
    <w:p w:rsidR="002B1B12" w:rsidRPr="005A7B13" w:rsidRDefault="00C629C7" w:rsidP="00AB54E9">
      <w:pPr>
        <w:pStyle w:val="phlistitemized1"/>
      </w:pPr>
      <w:r w:rsidRPr="005A7B13">
        <w:t>укажите период, за который необходимо отобразить информацию о прошедших посещениях пользователя;</w:t>
      </w:r>
    </w:p>
    <w:p w:rsidR="00EC3FA5" w:rsidRPr="005A7B13" w:rsidRDefault="00EC3FA5" w:rsidP="00EC3FA5">
      <w:pPr>
        <w:pStyle w:val="phnormalnotetext"/>
      </w:pPr>
      <w:r w:rsidRPr="00EC3FA5">
        <w:rPr>
          <w:rStyle w:val="phnormalnote0"/>
        </w:rPr>
        <w:t>Примечание</w:t>
      </w:r>
      <w:r w:rsidRPr="005A7B13">
        <w:t xml:space="preserve"> – Имеется возможность регулировать период поиска прошедших посещений. В случае выполненных настроек, в полях фильтрации для заполнения периода поиска невозможен выбор периода, который превышает количество дней, указанных в системной настройке.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Показать</w:t>
      </w:r>
      <w:r w:rsidR="005A7B13">
        <w:t>»</w:t>
      </w:r>
      <w:r w:rsidRPr="005A7B13">
        <w:t>. Отобразится список прошедших посещений пользователя за указанный период.</w:t>
      </w:r>
    </w:p>
    <w:p w:rsidR="002B1B12" w:rsidRPr="005A7B13" w:rsidRDefault="00C629C7" w:rsidP="008108A5">
      <w:pPr>
        <w:pStyle w:val="phnormal"/>
      </w:pPr>
      <w:r w:rsidRPr="005A7B13">
        <w:t xml:space="preserve">На форме </w:t>
      </w:r>
      <w:r w:rsidR="00925F71">
        <w:t>и</w:t>
      </w:r>
      <w:r w:rsidRPr="005A7B13">
        <w:t>нформации о прошедших посещениях отображается следующая информация</w:t>
      </w:r>
      <w:r w:rsidR="00925F71">
        <w:t xml:space="preserve"> (</w:t>
      </w:r>
      <w:r w:rsidR="00925F71">
        <w:fldChar w:fldCharType="begin"/>
      </w:r>
      <w:r w:rsidR="00925F71">
        <w:instrText xml:space="preserve"> REF _Ref209086020 \h </w:instrText>
      </w:r>
      <w:r w:rsidR="00925F71">
        <w:fldChar w:fldCharType="separate"/>
      </w:r>
      <w:r w:rsidR="005332ED">
        <w:t>Рисунок </w:t>
      </w:r>
      <w:r w:rsidR="005332ED">
        <w:rPr>
          <w:noProof/>
        </w:rPr>
        <w:t>121</w:t>
      </w:r>
      <w:r w:rsidR="00925F71">
        <w:fldChar w:fldCharType="end"/>
      </w:r>
      <w:r w:rsidR="00925F71">
        <w:t>)</w:t>
      </w:r>
      <w:r w:rsidRPr="005A7B13">
        <w:t>: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Дата и время посещения</w:t>
      </w:r>
      <w:r>
        <w:t>»</w:t>
      </w:r>
      <w:r w:rsidR="00C629C7" w:rsidRPr="005A7B13">
        <w:t xml:space="preserve"> – отображается дата и время посещения у врача;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Услуга</w:t>
      </w:r>
      <w:r>
        <w:t>»</w:t>
      </w:r>
      <w:r w:rsidR="00C629C7" w:rsidRPr="005A7B13">
        <w:t xml:space="preserve"> – отображается услуга, на которую был записан пациент;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МО</w:t>
      </w:r>
      <w:r>
        <w:t>»</w:t>
      </w:r>
      <w:r w:rsidR="00C629C7" w:rsidRPr="005A7B13">
        <w:t xml:space="preserve"> – отображается медицинская организация, которую пациент посетил;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Подразделение</w:t>
      </w:r>
      <w:r>
        <w:t>»</w:t>
      </w:r>
      <w:r w:rsidR="00C629C7" w:rsidRPr="005A7B13">
        <w:t xml:space="preserve"> – отображается подразделение МО, которое пациент посетил;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ФИО врача</w:t>
      </w:r>
      <w:r>
        <w:t>»</w:t>
      </w:r>
      <w:r w:rsidR="00C629C7" w:rsidRPr="005A7B13">
        <w:t xml:space="preserve"> – отображается ФИО врача, оказавшего прием;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Стоимость приема</w:t>
      </w:r>
      <w:r>
        <w:t>»</w:t>
      </w:r>
      <w:r w:rsidR="00C629C7" w:rsidRPr="005A7B13">
        <w:t xml:space="preserve"> – отображается стоимость приема (только для платного приема, для бесплатного приема поле не отображается);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Вид оплаты</w:t>
      </w:r>
      <w:r>
        <w:t>»</w:t>
      </w:r>
      <w:r w:rsidR="00C629C7" w:rsidRPr="005A7B13">
        <w:t xml:space="preserve"> – отображается вид оплаты (согласно настройкам подразделения для ЕР);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 xml:space="preserve">Запись в мед. карте </w:t>
      </w:r>
      <w:r>
        <w:t>«</w:t>
      </w:r>
      <w:r w:rsidR="00C629C7" w:rsidRPr="005A7B13">
        <w:t xml:space="preserve"> – отображаются рекомендации врача (при наличии);</w:t>
      </w:r>
    </w:p>
    <w:p w:rsidR="002B1B12" w:rsidRDefault="005A7B13" w:rsidP="00AB54E9">
      <w:pPr>
        <w:pStyle w:val="phlistitemized1"/>
      </w:pPr>
      <w:r>
        <w:t>«</w:t>
      </w:r>
      <w:r w:rsidR="00C629C7" w:rsidRPr="005A7B13">
        <w:t>Документы</w:t>
      </w:r>
      <w:r>
        <w:t>»</w:t>
      </w:r>
      <w:r w:rsidR="00C629C7" w:rsidRPr="005A7B13">
        <w:t xml:space="preserve"> – отображаются документы в формате .pdf, сформированные врачом по итогу оказания услуги (при наличии). Документ можно скачать, нажав на ссылку с его названием.</w:t>
      </w:r>
    </w:p>
    <w:p w:rsidR="00925F71" w:rsidRPr="005A7B13" w:rsidRDefault="00925F71" w:rsidP="00925F71">
      <w:pPr>
        <w:pStyle w:val="phfigure"/>
      </w:pPr>
      <w:r w:rsidRPr="005A7B13">
        <w:rPr>
          <w:noProof/>
        </w:rPr>
        <w:drawing>
          <wp:inline distT="0" distB="0" distL="0" distR="0" wp14:anchorId="16A5BDEA" wp14:editId="6F73829C">
            <wp:extent cx="6295390" cy="4835073"/>
            <wp:effectExtent l="19050" t="19050" r="10160" b="22860"/>
            <wp:docPr id="100158" name="Рисунок 100158" descr="Форма просмотра информации о прошедших посещени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67984" name="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83507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25F71" w:rsidRPr="005A7B13" w:rsidRDefault="00FE2DC7" w:rsidP="00925F71">
      <w:pPr>
        <w:pStyle w:val="phfiguretitle"/>
      </w:pPr>
      <w:bookmarkStart w:id="237" w:name="_Ref209086020"/>
      <w:r>
        <w:t>Рисунок </w:t>
      </w:r>
      <w:r w:rsidR="00925F71" w:rsidRPr="005A7B13">
        <w:fldChar w:fldCharType="begin"/>
      </w:r>
      <w:r w:rsidR="00925F71" w:rsidRPr="005A7B13">
        <w:instrText>SEQ Рисунок \* ARABIC</w:instrText>
      </w:r>
      <w:r w:rsidR="00925F71" w:rsidRPr="005A7B13">
        <w:fldChar w:fldCharType="separate"/>
      </w:r>
      <w:r w:rsidR="005332ED">
        <w:rPr>
          <w:noProof/>
        </w:rPr>
        <w:t>121</w:t>
      </w:r>
      <w:r w:rsidR="00925F71" w:rsidRPr="005A7B13">
        <w:fldChar w:fldCharType="end"/>
      </w:r>
      <w:bookmarkEnd w:id="237"/>
      <w:r w:rsidR="00925F71" w:rsidRPr="005A7B13">
        <w:t xml:space="preserve"> </w:t>
      </w:r>
      <w:r w:rsidR="00925F71">
        <w:t xml:space="preserve">– </w:t>
      </w:r>
      <w:r w:rsidR="00925F71" w:rsidRPr="005A7B13">
        <w:t xml:space="preserve">Форма </w:t>
      </w:r>
      <w:r w:rsidR="00925F71">
        <w:t>и</w:t>
      </w:r>
      <w:r w:rsidR="00925F71" w:rsidRPr="005A7B13">
        <w:t>нформации о прошедших посещениях</w:t>
      </w:r>
    </w:p>
    <w:p w:rsidR="002B1B12" w:rsidRPr="005A7B13" w:rsidRDefault="00C629C7">
      <w:pPr>
        <w:pStyle w:val="2"/>
      </w:pPr>
      <w:bookmarkStart w:id="238" w:name="scroll-bookmark-42"/>
      <w:bookmarkStart w:id="239" w:name="_Toc208412209"/>
      <w:bookmarkStart w:id="240" w:name="_Toc209093463"/>
      <w:r w:rsidRPr="005A7B13">
        <w:t>Просмотр истории действий пользователя</w:t>
      </w:r>
      <w:bookmarkEnd w:id="238"/>
      <w:bookmarkEnd w:id="239"/>
      <w:bookmarkEnd w:id="240"/>
    </w:p>
    <w:p w:rsidR="002B1B12" w:rsidRPr="005A7B13" w:rsidRDefault="00C629C7" w:rsidP="00925F71">
      <w:pPr>
        <w:pStyle w:val="phlistitemizedtitle"/>
      </w:pPr>
      <w:r w:rsidRPr="005A7B13">
        <w:t>Для просмотра</w:t>
      </w:r>
      <w:r w:rsidR="005A7B13">
        <w:t xml:space="preserve"> </w:t>
      </w:r>
      <w:r w:rsidRPr="005A7B13">
        <w:t>истории действий пользователя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</w:t>
      </w:r>
      <w:r w:rsidR="00925F71">
        <w:t xml:space="preserve"> (</w:t>
      </w:r>
      <w:r w:rsidR="00925F71">
        <w:fldChar w:fldCharType="begin"/>
      </w:r>
      <w:r w:rsidR="00925F71">
        <w:instrText xml:space="preserve"> REF _Ref209086030 \h </w:instrText>
      </w:r>
      <w:r w:rsidR="00925F71">
        <w:fldChar w:fldCharType="separate"/>
      </w:r>
      <w:r w:rsidR="005332ED">
        <w:t>Рисунок </w:t>
      </w:r>
      <w:r w:rsidR="005332ED">
        <w:rPr>
          <w:noProof/>
        </w:rPr>
        <w:t>122</w:t>
      </w:r>
      <w:r w:rsidR="00925F71">
        <w:fldChar w:fldCharType="end"/>
      </w:r>
      <w:r w:rsidR="00925F71">
        <w:t>)</w:t>
      </w:r>
      <w:r w:rsidRPr="005A7B13">
        <w:t>. Откроется личный кабинет пациента;</w:t>
      </w:r>
    </w:p>
    <w:p w:rsidR="00524EEA" w:rsidRPr="005A7B13" w:rsidRDefault="00524EEA" w:rsidP="00524EEA">
      <w:pPr>
        <w:pStyle w:val="phfigure"/>
      </w:pPr>
      <w:r w:rsidRPr="005A7B13">
        <w:rPr>
          <w:noProof/>
        </w:rPr>
        <w:drawing>
          <wp:inline distT="0" distB="0" distL="0" distR="0" wp14:anchorId="3D669B40" wp14:editId="245EB467">
            <wp:extent cx="6295390" cy="3320832"/>
            <wp:effectExtent l="19050" t="19050" r="10160" b="13335"/>
            <wp:docPr id="7" name="Рисунок 7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00970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24EEA" w:rsidRPr="005A7B13" w:rsidRDefault="00FE2DC7" w:rsidP="00524EEA">
      <w:pPr>
        <w:pStyle w:val="phfiguretitle"/>
      </w:pPr>
      <w:bookmarkStart w:id="241" w:name="_Ref209086030"/>
      <w:r>
        <w:t>Рисунок </w:t>
      </w:r>
      <w:r w:rsidR="00524EEA" w:rsidRPr="005A7B13">
        <w:fldChar w:fldCharType="begin"/>
      </w:r>
      <w:r w:rsidR="00524EEA" w:rsidRPr="005A7B13">
        <w:instrText>SEQ Рисунок \* ARABIC</w:instrText>
      </w:r>
      <w:r w:rsidR="00524EEA" w:rsidRPr="005A7B13">
        <w:fldChar w:fldCharType="separate"/>
      </w:r>
      <w:r w:rsidR="005332ED">
        <w:rPr>
          <w:noProof/>
        </w:rPr>
        <w:t>122</w:t>
      </w:r>
      <w:r w:rsidR="00524EEA" w:rsidRPr="005A7B13">
        <w:fldChar w:fldCharType="end"/>
      </w:r>
      <w:bookmarkEnd w:id="241"/>
      <w:r w:rsidR="00524EEA">
        <w:t xml:space="preserve"> –</w:t>
      </w:r>
      <w:r w:rsidR="00524EEA" w:rsidRPr="005A7B13">
        <w:t xml:space="preserve"> </w:t>
      </w:r>
      <w:r w:rsidR="00524EEA">
        <w:t>Кнопка</w:t>
      </w:r>
      <w:r w:rsidR="00524EEA" w:rsidRPr="005A7B13">
        <w:t xml:space="preserve"> </w:t>
      </w:r>
      <w:r w:rsidR="00524EEA">
        <w:t>«</w:t>
      </w:r>
      <w:r w:rsidR="00524EEA" w:rsidRPr="005A7B13">
        <w:t>Личный кабинет</w:t>
      </w:r>
      <w:r w:rsidR="00524EEA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Логи действий пользователя</w:t>
      </w:r>
      <w:r w:rsidR="005A7B13">
        <w:t>»</w:t>
      </w:r>
      <w:r w:rsidR="00925F71">
        <w:t xml:space="preserve"> (</w:t>
      </w:r>
      <w:r w:rsidR="00925F71">
        <w:fldChar w:fldCharType="begin"/>
      </w:r>
      <w:r w:rsidR="00925F71">
        <w:instrText xml:space="preserve"> REF _Ref209086051 \h </w:instrText>
      </w:r>
      <w:r w:rsidR="00925F71">
        <w:fldChar w:fldCharType="separate"/>
      </w:r>
      <w:r w:rsidR="005332ED">
        <w:t>Рисунок </w:t>
      </w:r>
      <w:r w:rsidR="005332ED">
        <w:rPr>
          <w:noProof/>
        </w:rPr>
        <w:t>123</w:t>
      </w:r>
      <w:r w:rsidR="00925F71">
        <w:fldChar w:fldCharType="end"/>
      </w:r>
      <w:r w:rsidR="00925F71">
        <w:t>)</w:t>
      </w:r>
      <w:r w:rsidRPr="005A7B13">
        <w:t xml:space="preserve">. </w:t>
      </w:r>
      <w:r w:rsidR="00925F71">
        <w:t>Отобразится ин</w:t>
      </w:r>
      <w:r w:rsidRPr="005A7B13">
        <w:t>формация о действиях пользователя</w:t>
      </w:r>
      <w:r w:rsidR="00925F71">
        <w:t xml:space="preserve"> (</w:t>
      </w:r>
      <w:r w:rsidR="00925F71">
        <w:fldChar w:fldCharType="begin"/>
      </w:r>
      <w:r w:rsidR="00925F71">
        <w:instrText xml:space="preserve"> REF _Ref209086079 \h </w:instrText>
      </w:r>
      <w:r w:rsidR="00925F71">
        <w:fldChar w:fldCharType="separate"/>
      </w:r>
      <w:r w:rsidR="005332ED">
        <w:t>Рисунок </w:t>
      </w:r>
      <w:r w:rsidR="005332ED">
        <w:rPr>
          <w:noProof/>
        </w:rPr>
        <w:t>124</w:t>
      </w:r>
      <w:r w:rsidR="00925F71">
        <w:fldChar w:fldCharType="end"/>
      </w:r>
      <w:r w:rsidR="00925F71">
        <w:t>)</w:t>
      </w:r>
      <w:r w:rsidRPr="005A7B13">
        <w:t>;</w:t>
      </w:r>
    </w:p>
    <w:p w:rsidR="00925F71" w:rsidRDefault="00925F71" w:rsidP="00925F71">
      <w:pPr>
        <w:pStyle w:val="phfigure"/>
      </w:pPr>
      <w:r w:rsidRPr="005A7B13">
        <w:rPr>
          <w:noProof/>
        </w:rPr>
        <w:drawing>
          <wp:inline distT="0" distB="0" distL="0" distR="0" wp14:anchorId="603B9833" wp14:editId="694AD2FD">
            <wp:extent cx="6295390" cy="3241656"/>
            <wp:effectExtent l="19050" t="19050" r="10160" b="16510"/>
            <wp:docPr id="100160" name="Рисунок 100160" descr="_scroll_external/attachments/image2024-4-22_16-55-47-b94712c5973d32d940213303d0ac7729e5cc6f7bdef23f240bf735226ed3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73136" name="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24165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25F71" w:rsidRPr="005A7B13" w:rsidRDefault="00FE2DC7" w:rsidP="00925F71">
      <w:pPr>
        <w:pStyle w:val="phfiguretitle"/>
      </w:pPr>
      <w:bookmarkStart w:id="242" w:name="_Ref209086051"/>
      <w:r>
        <w:t>Рисунок </w:t>
      </w:r>
      <w:r w:rsidR="00925F71">
        <w:fldChar w:fldCharType="begin"/>
      </w:r>
      <w:r w:rsidR="00925F71">
        <w:instrText xml:space="preserve"> SEQ Рисунок \* ARABIC </w:instrText>
      </w:r>
      <w:r w:rsidR="00925F71">
        <w:fldChar w:fldCharType="separate"/>
      </w:r>
      <w:r w:rsidR="005332ED">
        <w:rPr>
          <w:noProof/>
        </w:rPr>
        <w:t>123</w:t>
      </w:r>
      <w:r w:rsidR="00925F71">
        <w:fldChar w:fldCharType="end"/>
      </w:r>
      <w:bookmarkEnd w:id="242"/>
      <w:r w:rsidR="00925F71">
        <w:t xml:space="preserve"> – Кнопка</w:t>
      </w:r>
      <w:r w:rsidR="00925F71" w:rsidRPr="005A7B13">
        <w:t xml:space="preserve"> </w:t>
      </w:r>
      <w:r w:rsidR="00925F71">
        <w:t>«</w:t>
      </w:r>
      <w:r w:rsidR="00925F71" w:rsidRPr="005A7B13">
        <w:t>Логи действий пользователя</w:t>
      </w:r>
      <w:r w:rsidR="00925F71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768D146A" wp14:editId="1D5524EA">
            <wp:extent cx="5686425" cy="3686175"/>
            <wp:effectExtent l="19050" t="19050" r="28575" b="28575"/>
            <wp:docPr id="100161" name="Рисунок 100161" descr="Окно поиска информации о действиях пользова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298729" name="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36861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43" w:name="_Ref209086079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124</w:t>
      </w:r>
      <w:r w:rsidR="00C629C7" w:rsidRPr="005A7B13">
        <w:fldChar w:fldCharType="end"/>
      </w:r>
      <w:bookmarkEnd w:id="243"/>
      <w:r w:rsidR="00C629C7" w:rsidRPr="005A7B13">
        <w:t xml:space="preserve"> </w:t>
      </w:r>
      <w:r w:rsidR="00925F71">
        <w:t>–И</w:t>
      </w:r>
      <w:r w:rsidR="00C629C7" w:rsidRPr="005A7B13">
        <w:t>нформации о действиях пользователя</w:t>
      </w:r>
    </w:p>
    <w:p w:rsidR="002B1B12" w:rsidRPr="005A7B13" w:rsidRDefault="00C629C7" w:rsidP="00AB54E9">
      <w:pPr>
        <w:pStyle w:val="phlistitemized1"/>
      </w:pPr>
      <w:r w:rsidRPr="005A7B13">
        <w:t>укажите период, за который необходимо отобразить информацию о действиях пользователя;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Показать</w:t>
      </w:r>
      <w:r w:rsidR="005A7B13">
        <w:t>»</w:t>
      </w:r>
      <w:r w:rsidRPr="005A7B13">
        <w:t>. Отобразится список действий пользователя за указанный период</w:t>
      </w:r>
      <w:r w:rsidR="00925F71">
        <w:t xml:space="preserve"> (</w:t>
      </w:r>
      <w:r w:rsidR="00925F71">
        <w:fldChar w:fldCharType="begin"/>
      </w:r>
      <w:r w:rsidR="00925F71">
        <w:instrText xml:space="preserve"> REF _Ref209086098 \h </w:instrText>
      </w:r>
      <w:r w:rsidR="00925F71">
        <w:fldChar w:fldCharType="separate"/>
      </w:r>
      <w:r w:rsidR="005332ED">
        <w:t>Рисунок </w:t>
      </w:r>
      <w:r w:rsidR="005332ED">
        <w:rPr>
          <w:noProof/>
        </w:rPr>
        <w:t>125</w:t>
      </w:r>
      <w:r w:rsidR="00925F71">
        <w:fldChar w:fldCharType="end"/>
      </w:r>
      <w:r w:rsidR="00925F71">
        <w:t>)</w:t>
      </w:r>
      <w:r w:rsidRPr="005A7B13">
        <w:t>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6675E8F7" wp14:editId="54774244">
            <wp:extent cx="5629275" cy="5286375"/>
            <wp:effectExtent l="19050" t="19050" r="28575" b="28575"/>
            <wp:docPr id="100162" name="Рисунок 100162" descr="Окно просмотра информации о действиях пользова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435979" name="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52863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44" w:name="_Ref209086098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125</w:t>
      </w:r>
      <w:r w:rsidR="00C629C7" w:rsidRPr="005A7B13">
        <w:fldChar w:fldCharType="end"/>
      </w:r>
      <w:bookmarkEnd w:id="244"/>
      <w:r w:rsidR="00C629C7" w:rsidRPr="005A7B13">
        <w:t xml:space="preserve"> </w:t>
      </w:r>
      <w:r w:rsidR="00925F71">
        <w:t>– С</w:t>
      </w:r>
      <w:r w:rsidR="00925F71" w:rsidRPr="005A7B13">
        <w:t>писок действий пользователя</w:t>
      </w:r>
    </w:p>
    <w:p w:rsidR="002B1B12" w:rsidRPr="005A7B13" w:rsidRDefault="00925F71" w:rsidP="00925F71">
      <w:pPr>
        <w:pStyle w:val="phlistitemizedtitle"/>
      </w:pPr>
      <w:r>
        <w:t>На форме</w:t>
      </w:r>
      <w:r w:rsidR="005A7B13">
        <w:t xml:space="preserve"> «</w:t>
      </w:r>
      <w:r w:rsidR="00C629C7" w:rsidRPr="005A7B13">
        <w:t>Информация о действиях пользователя</w:t>
      </w:r>
      <w:r w:rsidR="005A7B13">
        <w:t>»</w:t>
      </w:r>
      <w:r w:rsidR="00C629C7" w:rsidRPr="005A7B13">
        <w:t xml:space="preserve"> фиксируются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вход в ЕР и способ входа (с помощью логина и пароля или персональных данных);</w:t>
      </w:r>
    </w:p>
    <w:p w:rsidR="002B1B12" w:rsidRPr="005A7B13" w:rsidRDefault="00C629C7" w:rsidP="00AB54E9">
      <w:pPr>
        <w:pStyle w:val="phlistitemized1"/>
      </w:pPr>
      <w:r w:rsidRPr="005A7B13">
        <w:t>запись на прием (платный/ бесплатный);</w:t>
      </w:r>
    </w:p>
    <w:p w:rsidR="002B1B12" w:rsidRPr="005A7B13" w:rsidRDefault="00C629C7" w:rsidP="00AB54E9">
      <w:pPr>
        <w:pStyle w:val="phlistitemized1"/>
      </w:pPr>
      <w:r w:rsidRPr="005A7B13">
        <w:t>добавление очереди в лист ожидания;</w:t>
      </w:r>
    </w:p>
    <w:p w:rsidR="002B1B12" w:rsidRPr="005A7B13" w:rsidRDefault="00C629C7" w:rsidP="00AB54E9">
      <w:pPr>
        <w:pStyle w:val="phlistitemized1"/>
      </w:pPr>
      <w:r w:rsidRPr="005A7B13">
        <w:t>вызов врача на дом;</w:t>
      </w:r>
    </w:p>
    <w:p w:rsidR="002B1B12" w:rsidRPr="005A7B13" w:rsidRDefault="00C629C7" w:rsidP="00AB54E9">
      <w:pPr>
        <w:pStyle w:val="phlistitemized1"/>
      </w:pPr>
      <w:r w:rsidRPr="005A7B13">
        <w:t>отмена записи на прием;</w:t>
      </w:r>
    </w:p>
    <w:p w:rsidR="002B1B12" w:rsidRPr="005A7B13" w:rsidRDefault="00C629C7" w:rsidP="00AB54E9">
      <w:pPr>
        <w:pStyle w:val="phlistitemized1"/>
      </w:pPr>
      <w:r w:rsidRPr="005A7B13">
        <w:t>отказ от вызова врача на дом.</w:t>
      </w:r>
    </w:p>
    <w:p w:rsidR="002B1B12" w:rsidRPr="005A7B13" w:rsidRDefault="00C629C7">
      <w:pPr>
        <w:pStyle w:val="2"/>
      </w:pPr>
      <w:bookmarkStart w:id="245" w:name="scroll-bookmark-43"/>
      <w:bookmarkStart w:id="246" w:name="_Toc208412210"/>
      <w:bookmarkStart w:id="247" w:name="_Toc209093464"/>
      <w:r w:rsidRPr="005A7B13">
        <w:t>Просмотр листков нетрудоспособности</w:t>
      </w:r>
      <w:bookmarkEnd w:id="245"/>
      <w:bookmarkEnd w:id="246"/>
      <w:bookmarkEnd w:id="247"/>
    </w:p>
    <w:p w:rsidR="002B1B12" w:rsidRPr="005A7B13" w:rsidRDefault="00C629C7" w:rsidP="00925F71">
      <w:pPr>
        <w:pStyle w:val="phlistitemizedtitle"/>
      </w:pPr>
      <w:r w:rsidRPr="005A7B13">
        <w:t>Для просмотра выданных пациенту листков нетрудоспособности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</w:t>
      </w:r>
      <w:r w:rsidR="00925F71">
        <w:t xml:space="preserve"> (</w:t>
      </w:r>
      <w:r w:rsidR="00925F71">
        <w:fldChar w:fldCharType="begin"/>
      </w:r>
      <w:r w:rsidR="00925F71">
        <w:instrText xml:space="preserve"> REF _Ref209086133 \h </w:instrText>
      </w:r>
      <w:r w:rsidR="00925F71">
        <w:fldChar w:fldCharType="separate"/>
      </w:r>
      <w:r w:rsidR="005332ED">
        <w:t>Рисунок </w:t>
      </w:r>
      <w:r w:rsidR="005332ED">
        <w:rPr>
          <w:noProof/>
        </w:rPr>
        <w:t>126</w:t>
      </w:r>
      <w:r w:rsidR="00925F71">
        <w:fldChar w:fldCharType="end"/>
      </w:r>
      <w:r w:rsidR="00925F71">
        <w:t>)</w:t>
      </w:r>
      <w:r w:rsidRPr="005A7B13">
        <w:t>. Откроется личный кабинет пациента;</w:t>
      </w:r>
    </w:p>
    <w:p w:rsidR="00524EEA" w:rsidRPr="005A7B13" w:rsidRDefault="00524EEA" w:rsidP="00524EEA">
      <w:pPr>
        <w:pStyle w:val="phfigure"/>
      </w:pPr>
      <w:r w:rsidRPr="005A7B13">
        <w:rPr>
          <w:noProof/>
        </w:rPr>
        <w:drawing>
          <wp:inline distT="0" distB="0" distL="0" distR="0" wp14:anchorId="7E36122D" wp14:editId="7B6442A1">
            <wp:extent cx="6295390" cy="3320832"/>
            <wp:effectExtent l="19050" t="19050" r="10160" b="13335"/>
            <wp:docPr id="8" name="Рисунок 8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00970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24EEA" w:rsidRPr="005A7B13" w:rsidRDefault="00FE2DC7" w:rsidP="00524EEA">
      <w:pPr>
        <w:pStyle w:val="phfiguretitle"/>
      </w:pPr>
      <w:bookmarkStart w:id="248" w:name="_Ref209086133"/>
      <w:r>
        <w:t>Рисунок </w:t>
      </w:r>
      <w:r w:rsidR="00524EEA" w:rsidRPr="005A7B13">
        <w:fldChar w:fldCharType="begin"/>
      </w:r>
      <w:r w:rsidR="00524EEA" w:rsidRPr="005A7B13">
        <w:instrText>SEQ Рисунок \* ARABIC</w:instrText>
      </w:r>
      <w:r w:rsidR="00524EEA" w:rsidRPr="005A7B13">
        <w:fldChar w:fldCharType="separate"/>
      </w:r>
      <w:r w:rsidR="005332ED">
        <w:rPr>
          <w:noProof/>
        </w:rPr>
        <w:t>126</w:t>
      </w:r>
      <w:r w:rsidR="00524EEA" w:rsidRPr="005A7B13">
        <w:fldChar w:fldCharType="end"/>
      </w:r>
      <w:bookmarkEnd w:id="248"/>
      <w:r w:rsidR="00524EEA">
        <w:t xml:space="preserve"> –</w:t>
      </w:r>
      <w:r w:rsidR="00524EEA" w:rsidRPr="005A7B13">
        <w:t xml:space="preserve"> </w:t>
      </w:r>
      <w:r w:rsidR="00524EEA">
        <w:t>Кнопка</w:t>
      </w:r>
      <w:r w:rsidR="00524EEA" w:rsidRPr="005A7B13">
        <w:t xml:space="preserve"> </w:t>
      </w:r>
      <w:r w:rsidR="00524EEA">
        <w:t>«</w:t>
      </w:r>
      <w:r w:rsidR="00524EEA" w:rsidRPr="005A7B13">
        <w:t>Личный кабинет</w:t>
      </w:r>
      <w:r w:rsidR="00524EEA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Листы нетрудоспособности</w:t>
      </w:r>
      <w:r w:rsidR="005A7B13">
        <w:t>»</w:t>
      </w:r>
      <w:r w:rsidR="00925F71">
        <w:t xml:space="preserve"> (</w:t>
      </w:r>
      <w:r w:rsidR="00925F71">
        <w:fldChar w:fldCharType="begin"/>
      </w:r>
      <w:r w:rsidR="00925F71">
        <w:instrText xml:space="preserve"> REF _Ref209086160 \h </w:instrText>
      </w:r>
      <w:r w:rsidR="00925F71">
        <w:fldChar w:fldCharType="separate"/>
      </w:r>
      <w:r w:rsidR="005332ED">
        <w:t>Рисунок </w:t>
      </w:r>
      <w:r w:rsidR="005332ED">
        <w:rPr>
          <w:noProof/>
        </w:rPr>
        <w:t>127</w:t>
      </w:r>
      <w:r w:rsidR="00925F71">
        <w:fldChar w:fldCharType="end"/>
      </w:r>
      <w:r w:rsidR="00925F71">
        <w:t>). Отобразится</w:t>
      </w:r>
      <w:r w:rsidRPr="005A7B13">
        <w:t xml:space="preserve"> </w:t>
      </w:r>
      <w:r w:rsidR="00925F71">
        <w:t>информация</w:t>
      </w:r>
      <w:r w:rsidRPr="005A7B13">
        <w:t xml:space="preserve"> о листках нетрудоспособности</w:t>
      </w:r>
      <w:r w:rsidR="00925F71">
        <w:t xml:space="preserve"> (</w:t>
      </w:r>
      <w:r w:rsidR="00925F71">
        <w:fldChar w:fldCharType="begin"/>
      </w:r>
      <w:r w:rsidR="00925F71">
        <w:instrText xml:space="preserve"> REF _Ref209086177 \h </w:instrText>
      </w:r>
      <w:r w:rsidR="00925F71">
        <w:fldChar w:fldCharType="separate"/>
      </w:r>
      <w:r w:rsidR="005332ED">
        <w:t>Рисунок </w:t>
      </w:r>
      <w:r w:rsidR="005332ED">
        <w:rPr>
          <w:noProof/>
        </w:rPr>
        <w:t>129</w:t>
      </w:r>
      <w:r w:rsidR="00925F71">
        <w:fldChar w:fldCharType="end"/>
      </w:r>
      <w:r w:rsidR="00925F71">
        <w:t>)</w:t>
      </w:r>
      <w:r w:rsidRPr="005A7B13">
        <w:t>;</w:t>
      </w:r>
    </w:p>
    <w:p w:rsidR="00925F71" w:rsidRPr="005A7B13" w:rsidRDefault="00925F71" w:rsidP="00925F71">
      <w:pPr>
        <w:pStyle w:val="phfigure"/>
      </w:pPr>
      <w:r w:rsidRPr="005A7B13">
        <w:rPr>
          <w:noProof/>
        </w:rPr>
        <w:drawing>
          <wp:inline distT="0" distB="0" distL="0" distR="0" wp14:anchorId="505D051C" wp14:editId="1B99EF4C">
            <wp:extent cx="6295390" cy="3975727"/>
            <wp:effectExtent l="19050" t="19050" r="10160" b="25400"/>
            <wp:docPr id="100164" name="Рисунок 100164" descr="Личный кабинет паци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340160" name="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7572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25F71" w:rsidRPr="005A7B13" w:rsidRDefault="00FE2DC7" w:rsidP="00925F71">
      <w:pPr>
        <w:pStyle w:val="phfiguretitle"/>
      </w:pPr>
      <w:bookmarkStart w:id="249" w:name="_Ref209086160"/>
      <w:r>
        <w:t>Рисунок </w:t>
      </w:r>
      <w:r w:rsidR="00925F71" w:rsidRPr="005A7B13">
        <w:fldChar w:fldCharType="begin"/>
      </w:r>
      <w:r w:rsidR="00925F71" w:rsidRPr="005A7B13">
        <w:instrText>SEQ Рисунок \* ARABIC</w:instrText>
      </w:r>
      <w:r w:rsidR="00925F71" w:rsidRPr="005A7B13">
        <w:fldChar w:fldCharType="separate"/>
      </w:r>
      <w:r w:rsidR="005332ED">
        <w:rPr>
          <w:noProof/>
        </w:rPr>
        <w:t>127</w:t>
      </w:r>
      <w:r w:rsidR="00925F71" w:rsidRPr="005A7B13">
        <w:fldChar w:fldCharType="end"/>
      </w:r>
      <w:bookmarkEnd w:id="249"/>
      <w:r w:rsidR="00925F71">
        <w:t xml:space="preserve"> –</w:t>
      </w:r>
      <w:r w:rsidR="00925F71" w:rsidRPr="005A7B13">
        <w:t xml:space="preserve"> </w:t>
      </w:r>
      <w:r w:rsidR="00925F71">
        <w:t>Кнопка</w:t>
      </w:r>
      <w:r w:rsidR="00925F71" w:rsidRPr="005A7B13">
        <w:t xml:space="preserve"> </w:t>
      </w:r>
      <w:r w:rsidR="00925F71">
        <w:t>«</w:t>
      </w:r>
      <w:r w:rsidR="00925F71" w:rsidRPr="005A7B13">
        <w:t>Листы нетрудоспособности</w:t>
      </w:r>
      <w:r w:rsidR="00925F71">
        <w:t>»</w:t>
      </w:r>
    </w:p>
    <w:p w:rsidR="00925F71" w:rsidRDefault="00C629C7" w:rsidP="00925F71">
      <w:pPr>
        <w:pStyle w:val="phfigure"/>
      </w:pPr>
      <w:r w:rsidRPr="005A7B13">
        <w:rPr>
          <w:noProof/>
        </w:rPr>
        <w:drawing>
          <wp:inline distT="0" distB="0" distL="0" distR="0" wp14:anchorId="7B7DEE34" wp14:editId="2928388E">
            <wp:extent cx="5638800" cy="2933700"/>
            <wp:effectExtent l="19050" t="19050" r="19050" b="19050"/>
            <wp:docPr id="100165" name="Рисунок 100165" descr="_scroll_external/attachments/image2025-1-20_13-59-46-b891982d2afda5c956cdfda62b7e182edacdf773f31cb1b80700c8c5b217aa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311172" name="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29337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925F71">
      <w:pPr>
        <w:pStyle w:val="phfiguretitle"/>
      </w:pPr>
      <w:r>
        <w:t>Рисунок </w:t>
      </w:r>
      <w:r w:rsidR="00925F71">
        <w:fldChar w:fldCharType="begin"/>
      </w:r>
      <w:r w:rsidR="00925F71">
        <w:instrText xml:space="preserve"> SEQ Рисунок \* ARABIC </w:instrText>
      </w:r>
      <w:r w:rsidR="00925F71">
        <w:fldChar w:fldCharType="separate"/>
      </w:r>
      <w:r w:rsidR="005332ED">
        <w:rPr>
          <w:noProof/>
        </w:rPr>
        <w:t>128</w:t>
      </w:r>
      <w:r w:rsidR="00925F71">
        <w:fldChar w:fldCharType="end"/>
      </w:r>
      <w:r w:rsidR="00925F71">
        <w:t xml:space="preserve"> – Информация</w:t>
      </w:r>
      <w:r w:rsidR="00925F71" w:rsidRPr="005A7B13">
        <w:t xml:space="preserve"> о листках нетрудоспособности</w:t>
      </w:r>
    </w:p>
    <w:p w:rsidR="002B1B12" w:rsidRPr="005A7B13" w:rsidRDefault="00C629C7" w:rsidP="00AB54E9">
      <w:pPr>
        <w:pStyle w:val="phlistitemized1"/>
      </w:pPr>
      <w:r w:rsidRPr="005A7B13">
        <w:t>укажите период, за который необходимо отобразить информацию о листках нетрудоспособности;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Показать</w:t>
      </w:r>
      <w:r w:rsidR="005A7B13">
        <w:t>»</w:t>
      </w:r>
      <w:r w:rsidRPr="005A7B13">
        <w:t>. Отобразится список</w:t>
      </w:r>
      <w:r w:rsidR="005A7B13">
        <w:t xml:space="preserve"> </w:t>
      </w:r>
      <w:r w:rsidRPr="005A7B13">
        <w:t>листков нетрудоспособности за указанный период.</w:t>
      </w:r>
    </w:p>
    <w:p w:rsidR="002B1B12" w:rsidRPr="005A7B13" w:rsidRDefault="00BF17A0" w:rsidP="008108A5">
      <w:pPr>
        <w:pStyle w:val="phnormal"/>
      </w:pPr>
      <w:r>
        <w:t>На форме</w:t>
      </w:r>
      <w:r w:rsidR="00C629C7" w:rsidRPr="005A7B13">
        <w:t xml:space="preserve"> </w:t>
      </w:r>
      <w:r w:rsidR="005A7B13">
        <w:t>«</w:t>
      </w:r>
      <w:r w:rsidR="00C629C7" w:rsidRPr="005A7B13">
        <w:t>Информация о листках нетрудоспособности</w:t>
      </w:r>
      <w:r w:rsidR="005A7B13">
        <w:t>»</w:t>
      </w:r>
      <w:r w:rsidR="00C629C7" w:rsidRPr="005A7B13">
        <w:t xml:space="preserve"> отображается следующая информация о ЛН</w:t>
      </w:r>
      <w:r>
        <w:t xml:space="preserve"> (</w:t>
      </w:r>
      <w:r>
        <w:fldChar w:fldCharType="begin"/>
      </w:r>
      <w:r>
        <w:instrText xml:space="preserve"> REF _Ref209086177 \h </w:instrText>
      </w:r>
      <w:r>
        <w:fldChar w:fldCharType="separate"/>
      </w:r>
      <w:r w:rsidR="005332ED">
        <w:t>Рисунок </w:t>
      </w:r>
      <w:r w:rsidR="005332ED">
        <w:rPr>
          <w:noProof/>
        </w:rPr>
        <w:t>129</w:t>
      </w:r>
      <w:r>
        <w:fldChar w:fldCharType="end"/>
      </w:r>
      <w:r>
        <w:t>)</w:t>
      </w:r>
      <w:r w:rsidR="00C629C7" w:rsidRPr="005A7B13">
        <w:t>: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Номер ЛН</w:t>
      </w:r>
      <w:r>
        <w:t xml:space="preserve">» </w:t>
      </w:r>
      <w:r w:rsidR="00C629C7" w:rsidRPr="005A7B13">
        <w:t>– отображается номер ЛН и дата его выдачи;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Тип ЛН</w:t>
      </w:r>
      <w:r>
        <w:t xml:space="preserve">» </w:t>
      </w:r>
      <w:r w:rsidR="00C629C7" w:rsidRPr="005A7B13">
        <w:t>– отображается тип ЛН, выданного пациенту;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ФИО врача</w:t>
      </w:r>
      <w:r>
        <w:t xml:space="preserve">» </w:t>
      </w:r>
      <w:r w:rsidR="00C629C7" w:rsidRPr="005A7B13">
        <w:t>–</w:t>
      </w:r>
      <w:r>
        <w:t xml:space="preserve"> </w:t>
      </w:r>
      <w:r w:rsidR="00C629C7" w:rsidRPr="005A7B13">
        <w:t>отображается ФИО врача, которым был выдан ЛН;</w:t>
      </w:r>
    </w:p>
    <w:p w:rsidR="002B1B12" w:rsidRPr="005A7B13" w:rsidRDefault="005A7B13" w:rsidP="00AB54E9">
      <w:pPr>
        <w:pStyle w:val="phlistitemized1"/>
      </w:pPr>
      <w:r>
        <w:t>«</w:t>
      </w:r>
      <w:r w:rsidR="00C629C7" w:rsidRPr="005A7B13">
        <w:t>Наименование МО</w:t>
      </w:r>
      <w:r>
        <w:t xml:space="preserve">» </w:t>
      </w:r>
      <w:r w:rsidR="00C629C7" w:rsidRPr="005A7B13">
        <w:t>–</w:t>
      </w:r>
      <w:r>
        <w:t xml:space="preserve"> </w:t>
      </w:r>
      <w:r w:rsidR="00C629C7" w:rsidRPr="005A7B13">
        <w:t>отображается наименование медицинской организации, к которой прикреплен пациент;</w:t>
      </w:r>
    </w:p>
    <w:p w:rsidR="002B1B12" w:rsidRDefault="005A7B13" w:rsidP="00AB54E9">
      <w:pPr>
        <w:pStyle w:val="phlistitemized1"/>
      </w:pPr>
      <w:r>
        <w:t>«</w:t>
      </w:r>
      <w:r w:rsidR="00C629C7" w:rsidRPr="005A7B13">
        <w:t>Период нетрудоспособности</w:t>
      </w:r>
      <w:r>
        <w:t xml:space="preserve">» </w:t>
      </w:r>
      <w:r w:rsidR="00C629C7" w:rsidRPr="005A7B13">
        <w:t>– отображается период действия выданного ЛН.</w:t>
      </w:r>
    </w:p>
    <w:p w:rsidR="00BF17A0" w:rsidRPr="005A7B13" w:rsidRDefault="00BF17A0" w:rsidP="00BF17A0">
      <w:pPr>
        <w:pStyle w:val="phfigure"/>
      </w:pPr>
      <w:r w:rsidRPr="005A7B13">
        <w:rPr>
          <w:noProof/>
        </w:rPr>
        <w:drawing>
          <wp:inline distT="0" distB="0" distL="0" distR="0" wp14:anchorId="070E5636" wp14:editId="4C0E190D">
            <wp:extent cx="6295390" cy="2483389"/>
            <wp:effectExtent l="19050" t="19050" r="10160" b="12700"/>
            <wp:docPr id="100166" name="Рисунок 100166" descr="Информация о листках нетрудоспособ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053468" name="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48338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BF17A0" w:rsidRPr="005A7B13" w:rsidRDefault="00FE2DC7" w:rsidP="00BF17A0">
      <w:pPr>
        <w:pStyle w:val="phfiguretitle"/>
      </w:pPr>
      <w:bookmarkStart w:id="250" w:name="_Ref209086177"/>
      <w:r>
        <w:t>Рисунок </w:t>
      </w:r>
      <w:r w:rsidR="00BF17A0" w:rsidRPr="005A7B13">
        <w:fldChar w:fldCharType="begin"/>
      </w:r>
      <w:r w:rsidR="00BF17A0" w:rsidRPr="005A7B13">
        <w:instrText>SEQ Рисунок \* ARABIC</w:instrText>
      </w:r>
      <w:r w:rsidR="00BF17A0" w:rsidRPr="005A7B13">
        <w:fldChar w:fldCharType="separate"/>
      </w:r>
      <w:r w:rsidR="005332ED">
        <w:rPr>
          <w:noProof/>
        </w:rPr>
        <w:t>129</w:t>
      </w:r>
      <w:r w:rsidR="00BF17A0" w:rsidRPr="005A7B13">
        <w:fldChar w:fldCharType="end"/>
      </w:r>
      <w:bookmarkEnd w:id="250"/>
      <w:r w:rsidR="00BF17A0" w:rsidRPr="005A7B13">
        <w:t xml:space="preserve"> </w:t>
      </w:r>
      <w:r w:rsidR="00BF17A0">
        <w:t xml:space="preserve">– </w:t>
      </w:r>
      <w:r w:rsidR="00BF17A0" w:rsidRPr="005A7B13">
        <w:t>Информация о листках нетрудоспособности</w:t>
      </w:r>
    </w:p>
    <w:p w:rsidR="002B1B12" w:rsidRPr="005A7B13" w:rsidRDefault="00C629C7">
      <w:pPr>
        <w:pStyle w:val="2"/>
      </w:pPr>
      <w:bookmarkStart w:id="251" w:name="scroll-bookmark-44"/>
      <w:bookmarkStart w:id="252" w:name="_Toc208412211"/>
      <w:bookmarkStart w:id="253" w:name="_Toc209093465"/>
      <w:r w:rsidRPr="005A7B13">
        <w:t>Просмотр полезной информации, размещаемой МО</w:t>
      </w:r>
      <w:bookmarkEnd w:id="251"/>
      <w:bookmarkEnd w:id="252"/>
      <w:bookmarkEnd w:id="253"/>
    </w:p>
    <w:p w:rsidR="002B1B12" w:rsidRPr="005A7B13" w:rsidRDefault="00C629C7" w:rsidP="00BF17A0">
      <w:pPr>
        <w:pStyle w:val="phlistitemizedtitle"/>
      </w:pPr>
      <w:r w:rsidRPr="005A7B13">
        <w:t>Для просмотра полезной информации, размещаемой МО, списка пациентов, чьим представителем является пользователь, и списка своих представителей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Личный кабинет</w:t>
      </w:r>
      <w:r w:rsidR="005A7B13">
        <w:t>»</w:t>
      </w:r>
      <w:r w:rsidRPr="005A7B13">
        <w:t xml:space="preserve"> в главном окне ЕР</w:t>
      </w:r>
      <w:r w:rsidR="00BF17A0">
        <w:t xml:space="preserve"> (</w:t>
      </w:r>
      <w:r w:rsidR="00BF17A0">
        <w:fldChar w:fldCharType="begin"/>
      </w:r>
      <w:r w:rsidR="00BF17A0">
        <w:instrText xml:space="preserve"> REF _Ref209086234 \h </w:instrText>
      </w:r>
      <w:r w:rsidR="00BF17A0">
        <w:fldChar w:fldCharType="separate"/>
      </w:r>
      <w:r w:rsidR="005332ED">
        <w:t>Рисунок </w:t>
      </w:r>
      <w:r w:rsidR="005332ED">
        <w:rPr>
          <w:noProof/>
        </w:rPr>
        <w:t>130</w:t>
      </w:r>
      <w:r w:rsidR="00BF17A0">
        <w:fldChar w:fldCharType="end"/>
      </w:r>
      <w:r w:rsidR="00BF17A0">
        <w:t>)</w:t>
      </w:r>
      <w:r w:rsidRPr="005A7B13">
        <w:t>. Откроется личный кабинет пациента;</w:t>
      </w:r>
    </w:p>
    <w:p w:rsidR="00524EEA" w:rsidRPr="005A7B13" w:rsidRDefault="00524EEA" w:rsidP="00524EEA">
      <w:pPr>
        <w:pStyle w:val="phfigure"/>
      </w:pPr>
      <w:r w:rsidRPr="005A7B13">
        <w:rPr>
          <w:noProof/>
        </w:rPr>
        <w:drawing>
          <wp:inline distT="0" distB="0" distL="0" distR="0" wp14:anchorId="53E3F3D8" wp14:editId="6B0E836D">
            <wp:extent cx="6295390" cy="3320832"/>
            <wp:effectExtent l="19050" t="19050" r="10160" b="13335"/>
            <wp:docPr id="9" name="Рисунок 9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00970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24EEA" w:rsidRPr="005A7B13" w:rsidRDefault="00FE2DC7" w:rsidP="00524EEA">
      <w:pPr>
        <w:pStyle w:val="phfiguretitle"/>
      </w:pPr>
      <w:bookmarkStart w:id="254" w:name="_Ref209086234"/>
      <w:r>
        <w:t>Рисунок </w:t>
      </w:r>
      <w:r w:rsidR="00524EEA" w:rsidRPr="005A7B13">
        <w:fldChar w:fldCharType="begin"/>
      </w:r>
      <w:r w:rsidR="00524EEA" w:rsidRPr="005A7B13">
        <w:instrText>SEQ Рисунок \* ARABIC</w:instrText>
      </w:r>
      <w:r w:rsidR="00524EEA" w:rsidRPr="005A7B13">
        <w:fldChar w:fldCharType="separate"/>
      </w:r>
      <w:r w:rsidR="005332ED">
        <w:rPr>
          <w:noProof/>
        </w:rPr>
        <w:t>130</w:t>
      </w:r>
      <w:r w:rsidR="00524EEA" w:rsidRPr="005A7B13">
        <w:fldChar w:fldCharType="end"/>
      </w:r>
      <w:bookmarkEnd w:id="254"/>
      <w:r w:rsidR="00524EEA">
        <w:t xml:space="preserve"> –</w:t>
      </w:r>
      <w:r w:rsidR="00524EEA" w:rsidRPr="005A7B13">
        <w:t xml:space="preserve"> </w:t>
      </w:r>
      <w:r w:rsidR="00524EEA">
        <w:t>Кнопка</w:t>
      </w:r>
      <w:r w:rsidR="00524EEA" w:rsidRPr="005A7B13">
        <w:t xml:space="preserve"> </w:t>
      </w:r>
      <w:r w:rsidR="00524EEA">
        <w:t>«</w:t>
      </w:r>
      <w:r w:rsidR="00524EEA" w:rsidRPr="005A7B13">
        <w:t>Личный кабинет</w:t>
      </w:r>
      <w:r w:rsidR="00524EEA">
        <w:t>»</w:t>
      </w:r>
    </w:p>
    <w:p w:rsidR="002B1B12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Полезная информация</w:t>
      </w:r>
      <w:r w:rsidR="005A7B13">
        <w:t>»</w:t>
      </w:r>
      <w:r w:rsidR="00BF17A0">
        <w:t xml:space="preserve"> (</w:t>
      </w:r>
      <w:r w:rsidR="00BF17A0">
        <w:fldChar w:fldCharType="begin"/>
      </w:r>
      <w:r w:rsidR="00BF17A0">
        <w:instrText xml:space="preserve"> REF _Ref209086256 \h </w:instrText>
      </w:r>
      <w:r w:rsidR="00BF17A0">
        <w:fldChar w:fldCharType="separate"/>
      </w:r>
      <w:r w:rsidR="005332ED">
        <w:t>Рисунок </w:t>
      </w:r>
      <w:r w:rsidR="005332ED">
        <w:rPr>
          <w:noProof/>
        </w:rPr>
        <w:t>131</w:t>
      </w:r>
      <w:r w:rsidR="00BF17A0">
        <w:fldChar w:fldCharType="end"/>
      </w:r>
      <w:r w:rsidR="00BF17A0">
        <w:t>)</w:t>
      </w:r>
      <w:r w:rsidRPr="005A7B13">
        <w:t xml:space="preserve">. </w:t>
      </w:r>
      <w:r w:rsidR="00BF17A0">
        <w:t>Отобразится п</w:t>
      </w:r>
      <w:r w:rsidRPr="005A7B13">
        <w:t>олезная информация</w:t>
      </w:r>
      <w:r w:rsidR="00BF17A0">
        <w:t xml:space="preserve"> (</w:t>
      </w:r>
      <w:r w:rsidR="00BF17A0">
        <w:fldChar w:fldCharType="begin"/>
      </w:r>
      <w:r w:rsidR="00BF17A0">
        <w:instrText xml:space="preserve"> REF _Ref209086298 \h </w:instrText>
      </w:r>
      <w:r w:rsidR="00BF17A0">
        <w:fldChar w:fldCharType="separate"/>
      </w:r>
      <w:r w:rsidR="005332ED">
        <w:t>Рисунок </w:t>
      </w:r>
      <w:r w:rsidR="005332ED">
        <w:rPr>
          <w:noProof/>
        </w:rPr>
        <w:t>132</w:t>
      </w:r>
      <w:r w:rsidR="00BF17A0">
        <w:fldChar w:fldCharType="end"/>
      </w:r>
      <w:r w:rsidR="00BF17A0">
        <w:t>)</w:t>
      </w:r>
      <w:r w:rsidRPr="005A7B13">
        <w:t>.</w:t>
      </w:r>
    </w:p>
    <w:p w:rsidR="00BF17A0" w:rsidRDefault="00BF17A0" w:rsidP="00BF17A0">
      <w:pPr>
        <w:pStyle w:val="phfigure"/>
      </w:pPr>
      <w:r w:rsidRPr="005A7B13">
        <w:rPr>
          <w:noProof/>
        </w:rPr>
        <w:drawing>
          <wp:inline distT="0" distB="0" distL="0" distR="0" wp14:anchorId="26D4E443" wp14:editId="504594F6">
            <wp:extent cx="6295390" cy="3975727"/>
            <wp:effectExtent l="19050" t="19050" r="10160" b="25400"/>
            <wp:docPr id="100168" name="Рисунок 100168" descr="_scroll_external/attachments/image2024-4-17_9-8-55-94d9a0e90f4bee7475892fb35a40aa2fbf202c73aa854ca42a4a1afc78246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994766" name="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7572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BF17A0" w:rsidRPr="005A7B13" w:rsidRDefault="00FE2DC7" w:rsidP="00BF17A0">
      <w:pPr>
        <w:pStyle w:val="phfiguretitle"/>
      </w:pPr>
      <w:bookmarkStart w:id="255" w:name="_Ref209086256"/>
      <w:r>
        <w:t>Рисунок </w:t>
      </w:r>
      <w:r w:rsidR="00BF17A0">
        <w:fldChar w:fldCharType="begin"/>
      </w:r>
      <w:r w:rsidR="00BF17A0">
        <w:instrText xml:space="preserve"> SEQ Рисунок \* ARABIC </w:instrText>
      </w:r>
      <w:r w:rsidR="00BF17A0">
        <w:fldChar w:fldCharType="separate"/>
      </w:r>
      <w:r w:rsidR="005332ED">
        <w:rPr>
          <w:noProof/>
        </w:rPr>
        <w:t>131</w:t>
      </w:r>
      <w:r w:rsidR="00BF17A0">
        <w:fldChar w:fldCharType="end"/>
      </w:r>
      <w:bookmarkEnd w:id="255"/>
      <w:r w:rsidR="00BF17A0">
        <w:t xml:space="preserve"> – Кнопка</w:t>
      </w:r>
      <w:r w:rsidR="00BF17A0" w:rsidRPr="005A7B13">
        <w:t xml:space="preserve"> </w:t>
      </w:r>
      <w:r w:rsidR="00BF17A0">
        <w:t>«</w:t>
      </w:r>
      <w:r w:rsidR="00BF17A0" w:rsidRPr="005A7B13">
        <w:t>Полезная информация</w:t>
      </w:r>
      <w:r w:rsidR="00BF17A0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18708B2B" wp14:editId="3097B661">
            <wp:extent cx="6295390" cy="5621197"/>
            <wp:effectExtent l="19050" t="19050" r="10160" b="17780"/>
            <wp:docPr id="100169" name="Рисунок 100169" descr="Полезная информа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555994" name="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562119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56" w:name="_Ref209086298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132</w:t>
      </w:r>
      <w:r w:rsidR="00C629C7" w:rsidRPr="005A7B13">
        <w:fldChar w:fldCharType="end"/>
      </w:r>
      <w:bookmarkEnd w:id="256"/>
      <w:r w:rsidR="00C629C7" w:rsidRPr="005A7B13">
        <w:t xml:space="preserve"> </w:t>
      </w:r>
      <w:r w:rsidR="00BF17A0">
        <w:t xml:space="preserve">– </w:t>
      </w:r>
      <w:r w:rsidR="00C629C7" w:rsidRPr="005A7B13">
        <w:t>Полезная информация</w:t>
      </w:r>
    </w:p>
    <w:p w:rsidR="002B1B12" w:rsidRPr="005A7B13" w:rsidRDefault="00C629C7">
      <w:pPr>
        <w:pStyle w:val="10"/>
      </w:pPr>
      <w:bookmarkStart w:id="257" w:name="scroll-bookmark-45"/>
      <w:bookmarkStart w:id="258" w:name="_Toc208412212"/>
      <w:bookmarkStart w:id="259" w:name="_Toc209093466"/>
      <w:r w:rsidRPr="005A7B13">
        <w:t>Просмотр расписания МО</w:t>
      </w:r>
      <w:bookmarkEnd w:id="257"/>
      <w:bookmarkEnd w:id="258"/>
      <w:bookmarkEnd w:id="259"/>
    </w:p>
    <w:p w:rsidR="002B1B12" w:rsidRPr="005A7B13" w:rsidRDefault="00C629C7" w:rsidP="00BF17A0">
      <w:pPr>
        <w:pStyle w:val="phlistitemizedtitle"/>
      </w:pPr>
      <w:r w:rsidRPr="005A7B13">
        <w:t>Для ознакомления с расписанием МО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Расписание врачей</w:t>
      </w:r>
      <w:r w:rsidR="005A7B13">
        <w:t>»</w:t>
      </w:r>
      <w:r w:rsidRPr="005A7B13">
        <w:t xml:space="preserve"> в главном окне ЕР</w:t>
      </w:r>
      <w:r w:rsidR="00BF17A0">
        <w:t xml:space="preserve"> (</w:t>
      </w:r>
      <w:r w:rsidR="00BF17A0">
        <w:fldChar w:fldCharType="begin"/>
      </w:r>
      <w:r w:rsidR="00BF17A0">
        <w:instrText xml:space="preserve"> REF _Ref209086326 \h </w:instrText>
      </w:r>
      <w:r w:rsidR="00BF17A0">
        <w:fldChar w:fldCharType="separate"/>
      </w:r>
      <w:r w:rsidR="005332ED">
        <w:t>Рисунок </w:t>
      </w:r>
      <w:r w:rsidR="005332ED">
        <w:rPr>
          <w:noProof/>
        </w:rPr>
        <w:t>133</w:t>
      </w:r>
      <w:r w:rsidR="00BF17A0">
        <w:fldChar w:fldCharType="end"/>
      </w:r>
      <w:r w:rsidR="00BF17A0">
        <w:t>)</w:t>
      </w:r>
      <w:r w:rsidRPr="005A7B13">
        <w:t xml:space="preserve">. Откроется </w:t>
      </w:r>
      <w:r w:rsidR="00BF17A0">
        <w:t>форма</w:t>
      </w:r>
      <w:r w:rsidRPr="005A7B13">
        <w:t xml:space="preserve"> </w:t>
      </w:r>
      <w:r w:rsidR="005A7B13">
        <w:t>«</w:t>
      </w:r>
      <w:r w:rsidRPr="005A7B13">
        <w:t>Выбор Группы или МО</w:t>
      </w:r>
      <w:r w:rsidR="005A7B13">
        <w:t>»</w:t>
      </w:r>
      <w:r w:rsidR="00BF17A0">
        <w:t xml:space="preserve"> (</w:t>
      </w:r>
      <w:r w:rsidR="00BF17A0">
        <w:fldChar w:fldCharType="begin"/>
      </w:r>
      <w:r w:rsidR="00BF17A0">
        <w:instrText xml:space="preserve"> REF _Ref209086381 \h </w:instrText>
      </w:r>
      <w:r w:rsidR="00BF17A0">
        <w:fldChar w:fldCharType="separate"/>
      </w:r>
      <w:r w:rsidR="005332ED">
        <w:t>Рисунок </w:t>
      </w:r>
      <w:r w:rsidR="005332ED">
        <w:rPr>
          <w:noProof/>
        </w:rPr>
        <w:t>134</w:t>
      </w:r>
      <w:r w:rsidR="00BF17A0">
        <w:fldChar w:fldCharType="end"/>
      </w:r>
      <w:r w:rsidR="00BF17A0">
        <w:t>)</w:t>
      </w:r>
      <w:r w:rsidRPr="005A7B13">
        <w:t xml:space="preserve">. В блоке </w:t>
      </w:r>
      <w:r w:rsidR="005A7B13">
        <w:t>«</w:t>
      </w:r>
      <w:r w:rsidRPr="005A7B13">
        <w:t>Группы медицинских организаций</w:t>
      </w:r>
      <w:r w:rsidR="005A7B13">
        <w:t>»</w:t>
      </w:r>
      <w:r w:rsidRPr="005A7B13">
        <w:t xml:space="preserve"> отображаются наименования групп, на которые разделены МО. В блоке </w:t>
      </w:r>
      <w:r w:rsidR="005A7B13">
        <w:t>«</w:t>
      </w:r>
      <w:r w:rsidRPr="005A7B13">
        <w:t>Медицинские организации</w:t>
      </w:r>
      <w:r w:rsidR="005A7B13">
        <w:t>»</w:t>
      </w:r>
      <w:r w:rsidRPr="005A7B13">
        <w:t xml:space="preserve"> отображаются наименования МО без группы;</w:t>
      </w:r>
    </w:p>
    <w:p w:rsidR="00BF17A0" w:rsidRPr="005A7B13" w:rsidRDefault="00BF17A0" w:rsidP="00BF17A0">
      <w:pPr>
        <w:pStyle w:val="phfigure"/>
      </w:pPr>
      <w:r w:rsidRPr="005A7B13">
        <w:rPr>
          <w:noProof/>
        </w:rPr>
        <w:drawing>
          <wp:inline distT="0" distB="0" distL="0" distR="0" wp14:anchorId="473C8533" wp14:editId="77CEC6D2">
            <wp:extent cx="6295390" cy="3320832"/>
            <wp:effectExtent l="19050" t="19050" r="10160" b="13335"/>
            <wp:docPr id="100170" name="Рисунок 100170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732418" name="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BF17A0" w:rsidRPr="005A7B13" w:rsidRDefault="00FE2DC7" w:rsidP="00BF17A0">
      <w:pPr>
        <w:pStyle w:val="phfiguretitle"/>
      </w:pPr>
      <w:bookmarkStart w:id="260" w:name="_Ref209086326"/>
      <w:r>
        <w:t>Рисунок </w:t>
      </w:r>
      <w:r w:rsidR="00BF17A0" w:rsidRPr="005A7B13">
        <w:fldChar w:fldCharType="begin"/>
      </w:r>
      <w:r w:rsidR="00BF17A0" w:rsidRPr="005A7B13">
        <w:instrText>SEQ Рисунок \* ARABIC</w:instrText>
      </w:r>
      <w:r w:rsidR="00BF17A0" w:rsidRPr="005A7B13">
        <w:fldChar w:fldCharType="separate"/>
      </w:r>
      <w:r w:rsidR="005332ED">
        <w:rPr>
          <w:noProof/>
        </w:rPr>
        <w:t>133</w:t>
      </w:r>
      <w:r w:rsidR="00BF17A0" w:rsidRPr="005A7B13">
        <w:fldChar w:fldCharType="end"/>
      </w:r>
      <w:bookmarkEnd w:id="260"/>
      <w:r w:rsidR="00BF17A0">
        <w:t xml:space="preserve"> – Кнопка</w:t>
      </w:r>
      <w:r w:rsidR="00BF17A0" w:rsidRPr="005A7B13">
        <w:t xml:space="preserve"> </w:t>
      </w:r>
      <w:r w:rsidR="00BF17A0">
        <w:t>«</w:t>
      </w:r>
      <w:r w:rsidR="00BF17A0" w:rsidRPr="005A7B13">
        <w:t>Расписание врачей</w:t>
      </w:r>
      <w:r w:rsidR="00BF17A0">
        <w:t>»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52AE6990" wp14:editId="08149C26">
            <wp:extent cx="6295390" cy="4403950"/>
            <wp:effectExtent l="19050" t="19050" r="10160" b="15875"/>
            <wp:docPr id="100171" name="Рисунок 100171" descr="Окно выбора Группы или М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018629" name="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4039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61" w:name="_Ref209086381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134</w:t>
      </w:r>
      <w:r w:rsidR="00C629C7" w:rsidRPr="005A7B13">
        <w:fldChar w:fldCharType="end"/>
      </w:r>
      <w:bookmarkEnd w:id="261"/>
      <w:r w:rsidR="00C629C7" w:rsidRPr="005A7B13">
        <w:t xml:space="preserve"> </w:t>
      </w:r>
      <w:r w:rsidR="00BF17A0">
        <w:t>– Форма</w:t>
      </w:r>
      <w:r w:rsidR="00BF17A0" w:rsidRPr="005A7B13">
        <w:t xml:space="preserve"> </w:t>
      </w:r>
      <w:r w:rsidR="00BF17A0">
        <w:t>«</w:t>
      </w:r>
      <w:r w:rsidR="00BF17A0" w:rsidRPr="005A7B13">
        <w:t>Выбор Группы или МО</w:t>
      </w:r>
      <w:r w:rsidR="00BF17A0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начните вводить наименование необходимой МО в верхнем блоке </w:t>
      </w:r>
      <w:r w:rsidR="00BF17A0">
        <w:t>формы</w:t>
      </w:r>
      <w:r w:rsidRPr="005A7B13">
        <w:t xml:space="preserve"> в поле поиска. Отобразится список подходящих МО по заданному наименованию</w:t>
      </w:r>
      <w:r w:rsidR="00BF17A0">
        <w:t xml:space="preserve"> (</w:t>
      </w:r>
      <w:r w:rsidR="00BF17A0">
        <w:fldChar w:fldCharType="begin"/>
      </w:r>
      <w:r w:rsidR="00BF17A0">
        <w:instrText xml:space="preserve"> REF _Ref209086432 \h </w:instrText>
      </w:r>
      <w:r w:rsidR="00BF17A0">
        <w:fldChar w:fldCharType="separate"/>
      </w:r>
      <w:r w:rsidR="005332ED">
        <w:t>Рисунок </w:t>
      </w:r>
      <w:r w:rsidR="005332ED">
        <w:rPr>
          <w:noProof/>
        </w:rPr>
        <w:t>135</w:t>
      </w:r>
      <w:r w:rsidR="00BF17A0">
        <w:fldChar w:fldCharType="end"/>
      </w:r>
      <w:r w:rsidR="00BF17A0">
        <w:t>)</w:t>
      </w:r>
      <w:r w:rsidRPr="005A7B13">
        <w:t>;</w:t>
      </w:r>
    </w:p>
    <w:p w:rsidR="00BF17A0" w:rsidRPr="005A7B13" w:rsidRDefault="00BF17A0" w:rsidP="00BF17A0">
      <w:pPr>
        <w:pStyle w:val="phnormalnotetext"/>
      </w:pPr>
      <w:r w:rsidRPr="00BF17A0">
        <w:rPr>
          <w:rStyle w:val="phnormalnote0"/>
        </w:rPr>
        <w:t>Примечание</w:t>
      </w:r>
      <w:r>
        <w:t xml:space="preserve"> – </w:t>
      </w:r>
      <w:r w:rsidRPr="005A7B13">
        <w:t>Для быстрого поиска попробуйте ввести номер МО.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19B70153" wp14:editId="1CBA8461">
            <wp:extent cx="6295390" cy="3134039"/>
            <wp:effectExtent l="19050" t="19050" r="10160" b="28575"/>
            <wp:docPr id="100172" name="Рисунок 100172" descr="Окно выбора М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068170" name="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13403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62" w:name="_Ref209086432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135</w:t>
      </w:r>
      <w:r w:rsidR="00C629C7" w:rsidRPr="005A7B13">
        <w:fldChar w:fldCharType="end"/>
      </w:r>
      <w:bookmarkEnd w:id="262"/>
      <w:r w:rsidR="00C629C7" w:rsidRPr="005A7B13">
        <w:t xml:space="preserve"> </w:t>
      </w:r>
      <w:r w:rsidR="00BF17A0">
        <w:t>– Список подходящих МО</w:t>
      </w:r>
    </w:p>
    <w:p w:rsidR="002B1B12" w:rsidRPr="005A7B13" w:rsidRDefault="00C629C7" w:rsidP="00AB54E9">
      <w:pPr>
        <w:pStyle w:val="phlistitemized1"/>
      </w:pPr>
      <w:r w:rsidRPr="005A7B13">
        <w:t>выберите необходимую МО. Если у МО есть филиал</w:t>
      </w:r>
      <w:r w:rsidR="00BF17A0">
        <w:t xml:space="preserve">ы, то откроется соответствующая форма </w:t>
      </w:r>
      <w:r w:rsidR="005A7B13">
        <w:t>«</w:t>
      </w:r>
      <w:r w:rsidRPr="005A7B13">
        <w:t>Филиалы</w:t>
      </w:r>
      <w:r w:rsidR="005A7B13">
        <w:t>»</w:t>
      </w:r>
      <w:r w:rsidR="00BF17A0">
        <w:t xml:space="preserve"> (</w:t>
      </w:r>
      <w:r w:rsidR="00BF17A0">
        <w:fldChar w:fldCharType="begin"/>
      </w:r>
      <w:r w:rsidR="00BF17A0">
        <w:instrText xml:space="preserve"> REF _Ref209086472 \h </w:instrText>
      </w:r>
      <w:r w:rsidR="00BF17A0">
        <w:fldChar w:fldCharType="separate"/>
      </w:r>
      <w:r w:rsidR="005332ED">
        <w:t>Рисунок </w:t>
      </w:r>
      <w:r w:rsidR="005332ED">
        <w:rPr>
          <w:noProof/>
        </w:rPr>
        <w:t>136</w:t>
      </w:r>
      <w:r w:rsidR="00BF17A0">
        <w:fldChar w:fldCharType="end"/>
      </w:r>
      <w:r w:rsidR="00BF17A0">
        <w:t>)</w:t>
      </w:r>
      <w:r w:rsidRPr="005A7B13">
        <w:t xml:space="preserve">, иначе отобразится </w:t>
      </w:r>
      <w:r w:rsidR="00BF17A0">
        <w:t>форма</w:t>
      </w:r>
      <w:r w:rsidRPr="005A7B13">
        <w:t xml:space="preserve"> </w:t>
      </w:r>
      <w:r w:rsidR="005A7B13">
        <w:t>«</w:t>
      </w:r>
      <w:r w:rsidRPr="005A7B13">
        <w:t>Расписание врачей</w:t>
      </w:r>
      <w:r w:rsidR="005A7B13">
        <w:t>»</w:t>
      </w:r>
      <w:r w:rsidR="00BF17A0">
        <w:t xml:space="preserve"> (</w:t>
      </w:r>
      <w:r w:rsidR="00BF17A0">
        <w:fldChar w:fldCharType="begin"/>
      </w:r>
      <w:r w:rsidR="00BF17A0">
        <w:instrText xml:space="preserve"> REF _Ref209086510 \h </w:instrText>
      </w:r>
      <w:r w:rsidR="00BF17A0">
        <w:fldChar w:fldCharType="separate"/>
      </w:r>
      <w:r w:rsidR="005332ED">
        <w:t>Рисунок </w:t>
      </w:r>
      <w:r w:rsidR="005332ED">
        <w:rPr>
          <w:noProof/>
        </w:rPr>
        <w:t>137</w:t>
      </w:r>
      <w:r w:rsidR="00BF17A0">
        <w:fldChar w:fldCharType="end"/>
      </w:r>
      <w:r w:rsidR="00BF17A0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3A752BB2" wp14:editId="3C1A16D1">
            <wp:extent cx="6295390" cy="3137464"/>
            <wp:effectExtent l="19050" t="19050" r="10160" b="25400"/>
            <wp:docPr id="100173" name="Рисунок 100173" descr="Окно выбора филиала М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484836" name="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13746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63" w:name="_Ref209086472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136</w:t>
      </w:r>
      <w:r w:rsidR="00C629C7" w:rsidRPr="005A7B13">
        <w:fldChar w:fldCharType="end"/>
      </w:r>
      <w:bookmarkEnd w:id="263"/>
      <w:r w:rsidR="00C629C7" w:rsidRPr="005A7B13">
        <w:t xml:space="preserve"> </w:t>
      </w:r>
      <w:r w:rsidR="00BF17A0">
        <w:t>– Форма «</w:t>
      </w:r>
      <w:r w:rsidR="00BF17A0" w:rsidRPr="005A7B13">
        <w:t>Филиалы</w:t>
      </w:r>
      <w:r w:rsidR="00BF17A0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выберите филиал. Откроется </w:t>
      </w:r>
      <w:r w:rsidR="00BF17A0">
        <w:t>форма</w:t>
      </w:r>
      <w:r w:rsidRPr="005A7B13">
        <w:t xml:space="preserve"> </w:t>
      </w:r>
      <w:r w:rsidR="005A7B13">
        <w:t>«</w:t>
      </w:r>
      <w:r w:rsidRPr="005A7B13">
        <w:t>Расписание врачей</w:t>
      </w:r>
      <w:r w:rsidR="005A7B13">
        <w:t>»</w:t>
      </w:r>
      <w:r w:rsidR="00BF17A0">
        <w:t xml:space="preserve"> (</w:t>
      </w:r>
      <w:r w:rsidR="00BF17A0">
        <w:fldChar w:fldCharType="begin"/>
      </w:r>
      <w:r w:rsidR="00BF17A0">
        <w:instrText xml:space="preserve"> REF _Ref209086510 \h </w:instrText>
      </w:r>
      <w:r w:rsidR="00BF17A0">
        <w:fldChar w:fldCharType="separate"/>
      </w:r>
      <w:r w:rsidR="005332ED">
        <w:t>Рисунок </w:t>
      </w:r>
      <w:r w:rsidR="005332ED">
        <w:rPr>
          <w:noProof/>
        </w:rPr>
        <w:t>137</w:t>
      </w:r>
      <w:r w:rsidR="00BF17A0">
        <w:fldChar w:fldCharType="end"/>
      </w:r>
      <w:r w:rsidR="00BF17A0">
        <w:t>)</w:t>
      </w:r>
      <w:r w:rsidRPr="005A7B13">
        <w:t>. По умолчанию будет отображаться расписание на текущую неделю. Для перемещения между неделями используйте кнопки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4FEA30E2" wp14:editId="66622996">
            <wp:extent cx="238125" cy="178594"/>
            <wp:effectExtent l="19050" t="19050" r="9525" b="12065"/>
            <wp:docPr id="100174" name="Рисунок 100174" descr="_scroll_external/attachments/screenshot_433-554e5365313c0650e1d5828ef85d6305ee7d1445f202fc6a4c56497ee87c2f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132295" name="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17859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>и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5EE25760" wp14:editId="2C3EEFB1">
            <wp:extent cx="238125" cy="174342"/>
            <wp:effectExtent l="19050" t="19050" r="9525" b="16510"/>
            <wp:docPr id="100175" name="Рисунок 100175" descr="_scroll_external/attachments/screenshot_434-49ee2abc7d7d439a4ea91fee1f8d0435e6c1bd51d2213c44f422a600c92d5c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093634" name="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17434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057E2FC6" wp14:editId="54FB6392">
            <wp:extent cx="6295390" cy="3727361"/>
            <wp:effectExtent l="19050" t="19050" r="10160" b="26035"/>
            <wp:docPr id="100176" name="Рисунок 100176" descr="Окно расписания врач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870447" name="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72736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BF17A0">
      <w:pPr>
        <w:pStyle w:val="phfiguretitle"/>
      </w:pPr>
      <w:bookmarkStart w:id="264" w:name="_Ref209086510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137</w:t>
      </w:r>
      <w:r w:rsidR="00C629C7" w:rsidRPr="005A7B13">
        <w:fldChar w:fldCharType="end"/>
      </w:r>
      <w:bookmarkEnd w:id="264"/>
      <w:r w:rsidR="00C629C7" w:rsidRPr="005A7B13">
        <w:t xml:space="preserve"> </w:t>
      </w:r>
      <w:r w:rsidR="00BF17A0">
        <w:t>– Форма «</w:t>
      </w:r>
      <w:r w:rsidR="00BF17A0" w:rsidRPr="005A7B13">
        <w:t>Расписание врачей</w:t>
      </w:r>
      <w:r w:rsidR="00BF17A0">
        <w:t>»</w:t>
      </w:r>
    </w:p>
    <w:p w:rsidR="00BF17A0" w:rsidRPr="005A7B13" w:rsidRDefault="00BF17A0" w:rsidP="00BF17A0">
      <w:pPr>
        <w:pStyle w:val="phnormalnotetext"/>
      </w:pPr>
      <w:r w:rsidRPr="00BF17A0">
        <w:rPr>
          <w:rStyle w:val="phnormalnote0"/>
        </w:rPr>
        <w:t>Примечание</w:t>
      </w:r>
      <w:r w:rsidRPr="005A7B13">
        <w:t xml:space="preserve"> – Если врач отсутствует, то в расписании вместо времени приема будет отображаться примечание с указанием причины. Например, «В отпуске».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На главную</w:t>
      </w:r>
      <w:r w:rsidR="005A7B13">
        <w:t>»</w:t>
      </w:r>
      <w:r w:rsidRPr="005A7B13">
        <w:t xml:space="preserve"> для возврата в начало.</w:t>
      </w:r>
    </w:p>
    <w:p w:rsidR="002B1B12" w:rsidRPr="005A7B13" w:rsidRDefault="00C629C7">
      <w:pPr>
        <w:pStyle w:val="10"/>
      </w:pPr>
      <w:bookmarkStart w:id="265" w:name="scroll-bookmark-46"/>
      <w:bookmarkStart w:id="266" w:name="_Toc208412213"/>
      <w:bookmarkStart w:id="267" w:name="_Toc209093467"/>
      <w:r w:rsidRPr="005A7B13">
        <w:t>Просмотр справочной информации</w:t>
      </w:r>
      <w:bookmarkEnd w:id="265"/>
      <w:bookmarkEnd w:id="266"/>
      <w:bookmarkEnd w:id="267"/>
    </w:p>
    <w:p w:rsidR="002B1B12" w:rsidRPr="005A7B13" w:rsidRDefault="00C629C7">
      <w:pPr>
        <w:pStyle w:val="2"/>
      </w:pPr>
      <w:bookmarkStart w:id="268" w:name="scroll-bookmark-47"/>
      <w:bookmarkStart w:id="269" w:name="_Toc208412214"/>
      <w:bookmarkStart w:id="270" w:name="_Toc209093468"/>
      <w:r w:rsidRPr="005A7B13">
        <w:t>Просмотр справочной информации о главном окне</w:t>
      </w:r>
      <w:bookmarkEnd w:id="268"/>
      <w:bookmarkEnd w:id="269"/>
      <w:bookmarkEnd w:id="270"/>
    </w:p>
    <w:p w:rsidR="002B1B12" w:rsidRPr="005A7B13" w:rsidRDefault="00C629C7" w:rsidP="008A79B7">
      <w:pPr>
        <w:pStyle w:val="phlistitemizedtitle"/>
      </w:pPr>
      <w:r w:rsidRPr="005A7B13">
        <w:t>Для просмотра справочной информации в</w:t>
      </w:r>
      <w:r w:rsidR="005A7B13">
        <w:t xml:space="preserve"> </w:t>
      </w:r>
      <w:r w:rsidRPr="005A7B13">
        <w:t>главном окне ЕР</w:t>
      </w:r>
      <w:r w:rsidR="005A7B13">
        <w:t xml:space="preserve"> </w:t>
      </w:r>
      <w:r w:rsidRPr="005A7B13">
        <w:t>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Pr="005A7B13" w:rsidRDefault="00C629C7" w:rsidP="00AB54E9">
      <w:pPr>
        <w:pStyle w:val="phlistitemized1"/>
      </w:pPr>
      <w:r w:rsidRPr="005A7B13">
        <w:t>нажмите на кнопку</w:t>
      </w:r>
      <w:r w:rsidR="00493920">
        <w:t xml:space="preserve"> </w:t>
      </w:r>
      <w:r w:rsidR="00493920" w:rsidRPr="005A7B13">
        <w:t>для просмотра справочной информации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4B27AB0F" wp14:editId="4BDA422E">
            <wp:extent cx="285750" cy="295275"/>
            <wp:effectExtent l="19050" t="19050" r="19050" b="28575"/>
            <wp:docPr id="100178" name="Рисунок 100178" descr="_scroll_external/attachments/image2024-4-9_15-31-45-af7a56f241b40149b524549c1283746d8f1aebebf62f6e718c2c715b839458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736172" name="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952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346E5D">
        <w:t xml:space="preserve"> (</w:t>
      </w:r>
      <w:r w:rsidR="00346E5D">
        <w:fldChar w:fldCharType="begin"/>
      </w:r>
      <w:r w:rsidR="00346E5D">
        <w:instrText xml:space="preserve"> REF _Ref209086844 \h </w:instrText>
      </w:r>
      <w:r w:rsidR="00346E5D">
        <w:fldChar w:fldCharType="separate"/>
      </w:r>
      <w:r w:rsidR="005332ED">
        <w:t>Рисунок </w:t>
      </w:r>
      <w:r w:rsidR="005332ED">
        <w:rPr>
          <w:noProof/>
        </w:rPr>
        <w:t>138</w:t>
      </w:r>
      <w:r w:rsidR="00346E5D">
        <w:fldChar w:fldCharType="end"/>
      </w:r>
      <w:r w:rsidR="00346E5D">
        <w:t>). Отобразится форма</w:t>
      </w:r>
      <w:r w:rsidRPr="005A7B13">
        <w:t xml:space="preserve"> </w:t>
      </w:r>
      <w:r w:rsidR="005A7B13">
        <w:t>«</w:t>
      </w:r>
      <w:r w:rsidRPr="005A7B13">
        <w:t>Справочная</w:t>
      </w:r>
      <w:r w:rsidR="005A7B13">
        <w:t>»</w:t>
      </w:r>
      <w:r w:rsidRPr="005A7B13">
        <w:t xml:space="preserve"> с кратким описанием основных возможностей ЕР</w:t>
      </w:r>
      <w:r w:rsidR="00346E5D">
        <w:t xml:space="preserve"> (</w:t>
      </w:r>
      <w:r w:rsidR="00346E5D">
        <w:fldChar w:fldCharType="begin"/>
      </w:r>
      <w:r w:rsidR="00346E5D">
        <w:instrText xml:space="preserve"> REF _Ref209086885 \h </w:instrText>
      </w:r>
      <w:r w:rsidR="00346E5D">
        <w:fldChar w:fldCharType="separate"/>
      </w:r>
      <w:r w:rsidR="005332ED">
        <w:t>Рисунок </w:t>
      </w:r>
      <w:r w:rsidR="005332ED">
        <w:rPr>
          <w:noProof/>
        </w:rPr>
        <w:t>139</w:t>
      </w:r>
      <w:r w:rsidR="00346E5D">
        <w:fldChar w:fldCharType="end"/>
      </w:r>
      <w:r w:rsidR="00346E5D">
        <w:t>)</w:t>
      </w:r>
      <w:r w:rsidRPr="005A7B13">
        <w:t>;</w:t>
      </w:r>
    </w:p>
    <w:p w:rsidR="00346E5D" w:rsidRPr="005A7B13" w:rsidRDefault="00346E5D" w:rsidP="00346E5D">
      <w:pPr>
        <w:pStyle w:val="phfigure"/>
      </w:pPr>
      <w:r w:rsidRPr="005A7B13">
        <w:rPr>
          <w:noProof/>
        </w:rPr>
        <w:drawing>
          <wp:inline distT="0" distB="0" distL="0" distR="0" wp14:anchorId="0F29AF7D" wp14:editId="4D3DFA8B">
            <wp:extent cx="6295390" cy="3320832"/>
            <wp:effectExtent l="19050" t="19050" r="10160" b="13335"/>
            <wp:docPr id="100177" name="Рисунок 100177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00186" name="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08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346E5D" w:rsidRPr="005A7B13" w:rsidRDefault="00FE2DC7" w:rsidP="00346E5D">
      <w:pPr>
        <w:pStyle w:val="phfiguretitle"/>
      </w:pPr>
      <w:bookmarkStart w:id="271" w:name="_Ref209086844"/>
      <w:r>
        <w:t>Рисунок </w:t>
      </w:r>
      <w:r w:rsidR="00346E5D" w:rsidRPr="005A7B13">
        <w:fldChar w:fldCharType="begin"/>
      </w:r>
      <w:r w:rsidR="00346E5D" w:rsidRPr="005A7B13">
        <w:instrText>SEQ Рисунок \* ARABIC</w:instrText>
      </w:r>
      <w:r w:rsidR="00346E5D" w:rsidRPr="005A7B13">
        <w:fldChar w:fldCharType="separate"/>
      </w:r>
      <w:r w:rsidR="005332ED">
        <w:rPr>
          <w:noProof/>
        </w:rPr>
        <w:t>138</w:t>
      </w:r>
      <w:r w:rsidR="00346E5D" w:rsidRPr="005A7B13">
        <w:fldChar w:fldCharType="end"/>
      </w:r>
      <w:bookmarkEnd w:id="271"/>
      <w:r w:rsidR="00346E5D" w:rsidRPr="005A7B13">
        <w:t xml:space="preserve"> </w:t>
      </w:r>
      <w:r w:rsidR="00346E5D">
        <w:t xml:space="preserve">– </w:t>
      </w:r>
      <w:r w:rsidR="00493920">
        <w:t xml:space="preserve">Кнопка </w:t>
      </w:r>
      <w:r w:rsidR="00493920" w:rsidRPr="005A7B13">
        <w:t>для просмотра справочной информации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5DC17FCF" wp14:editId="635115D1">
            <wp:extent cx="6295390" cy="2996711"/>
            <wp:effectExtent l="19050" t="19050" r="10160" b="13335"/>
            <wp:docPr id="100179" name="Рисунок 100179" descr="Окно справочной информ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314241" name="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99671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72" w:name="_Ref209086885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139</w:t>
      </w:r>
      <w:r w:rsidR="00C629C7" w:rsidRPr="005A7B13">
        <w:fldChar w:fldCharType="end"/>
      </w:r>
      <w:bookmarkEnd w:id="272"/>
      <w:r w:rsidR="00C629C7" w:rsidRPr="005A7B13">
        <w:t xml:space="preserve"> </w:t>
      </w:r>
      <w:r w:rsidR="00346E5D">
        <w:t>– Форма</w:t>
      </w:r>
      <w:r w:rsidR="00C629C7" w:rsidRPr="005A7B13">
        <w:t xml:space="preserve"> </w:t>
      </w:r>
      <w:r w:rsidR="00346E5D">
        <w:t>«</w:t>
      </w:r>
      <w:r w:rsidR="00346E5D" w:rsidRPr="005A7B13">
        <w:t>Справочная</w:t>
      </w:r>
      <w:r w:rsidR="00346E5D">
        <w:t>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Назад</w:t>
      </w:r>
      <w:r w:rsidR="005A7B13">
        <w:t>»</w:t>
      </w:r>
      <w:r w:rsidRPr="005A7B13">
        <w:t xml:space="preserve"> при необходимости</w:t>
      </w:r>
      <w:r w:rsidR="005A7B13">
        <w:t xml:space="preserve"> </w:t>
      </w:r>
      <w:r w:rsidRPr="005A7B13">
        <w:t>возврата в главное окно ЕР.</w:t>
      </w:r>
    </w:p>
    <w:p w:rsidR="002B1B12" w:rsidRPr="005A7B13" w:rsidRDefault="00C629C7">
      <w:pPr>
        <w:pStyle w:val="2"/>
      </w:pPr>
      <w:bookmarkStart w:id="273" w:name="scroll-bookmark-48"/>
      <w:bookmarkStart w:id="274" w:name="_Toc208412215"/>
      <w:bookmarkStart w:id="275" w:name="_Toc209093469"/>
      <w:r w:rsidRPr="005A7B13">
        <w:t>Просмотр справочной информации об окне</w:t>
      </w:r>
      <w:bookmarkEnd w:id="273"/>
      <w:bookmarkEnd w:id="274"/>
      <w:bookmarkEnd w:id="275"/>
    </w:p>
    <w:p w:rsidR="002B1B12" w:rsidRPr="005A7B13" w:rsidRDefault="00C629C7" w:rsidP="00346E5D">
      <w:pPr>
        <w:pStyle w:val="phlistitemizedtitle"/>
      </w:pPr>
      <w:r w:rsidRPr="005A7B13">
        <w:t>Для просмотра справочной информации по работе с окном</w:t>
      </w:r>
      <w:r w:rsidR="005A7B13">
        <w:t xml:space="preserve"> </w:t>
      </w:r>
      <w:r w:rsidRPr="005A7B13">
        <w:t>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нажмите на кнопку</w:t>
      </w:r>
      <w:r w:rsidR="00346E5D">
        <w:t xml:space="preserve"> </w:t>
      </w:r>
      <w:r w:rsidR="00346E5D" w:rsidRPr="005A7B13">
        <w:t>для просмотра справочной информации</w:t>
      </w:r>
      <w:r w:rsid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38BEE92A" wp14:editId="0F03BBDD">
            <wp:extent cx="285750" cy="295275"/>
            <wp:effectExtent l="19050" t="19050" r="19050" b="28575"/>
            <wp:docPr id="100180" name="Рисунок 100180" descr="_scroll_external/attachments/image2024-4-9_15-31-45-af7a56f241b40149b524549c1283746d8f1aebebf62f6e718c2c715b839458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95701" name="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952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346E5D">
        <w:t xml:space="preserve"> (</w:t>
      </w:r>
      <w:r w:rsidR="00346E5D">
        <w:fldChar w:fldCharType="begin"/>
      </w:r>
      <w:r w:rsidR="00346E5D">
        <w:instrText xml:space="preserve"> REF _Ref209086926 \h </w:instrText>
      </w:r>
      <w:r w:rsidR="00346E5D">
        <w:fldChar w:fldCharType="separate"/>
      </w:r>
      <w:r w:rsidR="005332ED">
        <w:t>Рисунок </w:t>
      </w:r>
      <w:r w:rsidR="005332ED">
        <w:rPr>
          <w:noProof/>
        </w:rPr>
        <w:t>140</w:t>
      </w:r>
      <w:r w:rsidR="00346E5D">
        <w:fldChar w:fldCharType="end"/>
      </w:r>
      <w:r w:rsidR="00346E5D">
        <w:t>). Отобразится форма</w:t>
      </w:r>
      <w:r w:rsidRPr="005A7B13">
        <w:t xml:space="preserve"> </w:t>
      </w:r>
      <w:r w:rsidR="005A7B13">
        <w:t>«</w:t>
      </w:r>
      <w:r w:rsidRPr="005A7B13">
        <w:t>Справочная</w:t>
      </w:r>
      <w:r w:rsidR="005A7B13">
        <w:t>»</w:t>
      </w:r>
      <w:r w:rsidR="00346E5D">
        <w:t xml:space="preserve"> (</w:t>
      </w:r>
      <w:r w:rsidR="00346E5D">
        <w:fldChar w:fldCharType="begin"/>
      </w:r>
      <w:r w:rsidR="00346E5D">
        <w:instrText xml:space="preserve"> REF _Ref209086959 \h </w:instrText>
      </w:r>
      <w:r w:rsidR="00346E5D">
        <w:fldChar w:fldCharType="separate"/>
      </w:r>
      <w:r w:rsidR="005332ED">
        <w:t>Рисунок </w:t>
      </w:r>
      <w:r w:rsidR="005332ED">
        <w:rPr>
          <w:noProof/>
        </w:rPr>
        <w:t>141</w:t>
      </w:r>
      <w:r w:rsidR="00346E5D">
        <w:fldChar w:fldCharType="end"/>
      </w:r>
      <w:r w:rsidR="00346E5D">
        <w:t>), в которой</w:t>
      </w:r>
      <w:r w:rsidRPr="005A7B13">
        <w:t xml:space="preserve"> описана работа с предыдущим</w:t>
      </w:r>
      <w:r w:rsidR="005A7B13">
        <w:t xml:space="preserve"> </w:t>
      </w:r>
      <w:r w:rsidRPr="005A7B13">
        <w:t>окном;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1D4ACB54" wp14:editId="59671847">
            <wp:extent cx="6295390" cy="3834847"/>
            <wp:effectExtent l="19050" t="19050" r="10160" b="13335"/>
            <wp:docPr id="100181" name="Рисунок 100181" descr="Кнопка для просмотра справочной информ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222898" name="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83484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76" w:name="_Ref209086926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140</w:t>
      </w:r>
      <w:r w:rsidR="00C629C7" w:rsidRPr="005A7B13">
        <w:fldChar w:fldCharType="end"/>
      </w:r>
      <w:bookmarkEnd w:id="276"/>
      <w:r w:rsidR="00C629C7" w:rsidRPr="005A7B13">
        <w:t xml:space="preserve"> </w:t>
      </w:r>
      <w:r w:rsidR="00346E5D">
        <w:t xml:space="preserve">– </w:t>
      </w:r>
      <w:r w:rsidR="00C629C7" w:rsidRPr="005A7B13">
        <w:t>Кнопка для просмотра справочной информации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631B2F90" wp14:editId="24FC8400">
            <wp:extent cx="6295390" cy="3021262"/>
            <wp:effectExtent l="19050" t="19050" r="10160" b="27305"/>
            <wp:docPr id="100182" name="Рисунок 100182" descr="Окно справочной информ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833582" name="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02126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77" w:name="_Ref209086959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141</w:t>
      </w:r>
      <w:r w:rsidR="00C629C7" w:rsidRPr="005A7B13">
        <w:fldChar w:fldCharType="end"/>
      </w:r>
      <w:bookmarkEnd w:id="277"/>
      <w:r w:rsidR="00C629C7" w:rsidRPr="005A7B13">
        <w:t xml:space="preserve"> </w:t>
      </w:r>
      <w:r w:rsidR="00346E5D">
        <w:t>– Форма «Справочная»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Назад</w:t>
      </w:r>
      <w:r w:rsidR="005A7B13">
        <w:t>»</w:t>
      </w:r>
      <w:r w:rsidRPr="005A7B13">
        <w:t xml:space="preserve"> при необходимости</w:t>
      </w:r>
      <w:r w:rsidR="005A7B13">
        <w:t xml:space="preserve"> </w:t>
      </w:r>
      <w:r w:rsidRPr="005A7B13">
        <w:t>возврата в главное окно ЕР.</w:t>
      </w:r>
    </w:p>
    <w:p w:rsidR="002B1B12" w:rsidRPr="005A7B13" w:rsidRDefault="00C629C7">
      <w:pPr>
        <w:pStyle w:val="2"/>
      </w:pPr>
      <w:bookmarkStart w:id="278" w:name="scroll-bookmark-49"/>
      <w:bookmarkStart w:id="279" w:name="_Toc208412216"/>
      <w:bookmarkStart w:id="280" w:name="_Toc209093470"/>
      <w:r w:rsidRPr="005A7B13">
        <w:t>Просмотр справочной информации об объекте</w:t>
      </w:r>
      <w:bookmarkEnd w:id="278"/>
      <w:bookmarkEnd w:id="279"/>
      <w:bookmarkEnd w:id="280"/>
    </w:p>
    <w:p w:rsidR="002B1B12" w:rsidRPr="005A7B13" w:rsidRDefault="00C629C7" w:rsidP="00346E5D">
      <w:pPr>
        <w:pStyle w:val="phlistitemizedtitle"/>
      </w:pPr>
      <w:r w:rsidRPr="005A7B13">
        <w:t>Для просмотра справочной информации об объекте</w:t>
      </w:r>
      <w:r w:rsidR="005A7B13">
        <w:t xml:space="preserve"> </w:t>
      </w:r>
      <w:r w:rsidRPr="005A7B13">
        <w:t>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нажмите на кнопку</w:t>
      </w:r>
      <w:r w:rsidR="00346E5D">
        <w:t xml:space="preserve"> </w:t>
      </w:r>
      <w:r w:rsidR="00346E5D" w:rsidRPr="005A7B13">
        <w:t>для просмотра справочной информации</w:t>
      </w:r>
      <w:r w:rsidRPr="005A7B13">
        <w:t xml:space="preserve"> </w:t>
      </w:r>
      <w:r w:rsidRPr="005A7B13">
        <w:rPr>
          <w:noProof/>
          <w:lang w:eastAsia="ru-RU"/>
        </w:rPr>
        <w:drawing>
          <wp:inline distT="0" distB="0" distL="0" distR="0" wp14:anchorId="0660C1EE" wp14:editId="48FC7757">
            <wp:extent cx="285750" cy="336448"/>
            <wp:effectExtent l="19050" t="19050" r="19050" b="26035"/>
            <wp:docPr id="100183" name="Рисунок 100183" descr="_scroll_external/attachments/image2024-4-9_15-42-1-04b35fec1ba238688f56df73b03b23edc702c1fc269520e35dae4953cf038cc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265002" name="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3644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5A7B13">
        <w:t xml:space="preserve"> </w:t>
      </w:r>
      <w:r w:rsidRPr="005A7B13">
        <w:t>рядом с объектом</w:t>
      </w:r>
      <w:r w:rsidR="005332ED">
        <w:t xml:space="preserve"> (</w:t>
      </w:r>
      <w:r w:rsidR="005332ED">
        <w:fldChar w:fldCharType="begin"/>
      </w:r>
      <w:r w:rsidR="005332ED">
        <w:instrText xml:space="preserve"> REF _Ref209093405 \h </w:instrText>
      </w:r>
      <w:r w:rsidR="005332ED">
        <w:fldChar w:fldCharType="separate"/>
      </w:r>
      <w:r w:rsidR="005332ED">
        <w:t>Рисунок </w:t>
      </w:r>
      <w:r w:rsidR="005332ED">
        <w:rPr>
          <w:noProof/>
        </w:rPr>
        <w:t>142</w:t>
      </w:r>
      <w:r w:rsidR="005332ED">
        <w:fldChar w:fldCharType="end"/>
      </w:r>
      <w:r w:rsidR="005332ED">
        <w:t>)</w:t>
      </w:r>
      <w:r w:rsidRPr="005A7B13">
        <w:t>.</w:t>
      </w:r>
      <w:r w:rsidR="005A7B13">
        <w:t xml:space="preserve"> </w:t>
      </w:r>
      <w:r w:rsidR="00346E5D">
        <w:t>Отобразится форма</w:t>
      </w:r>
      <w:r w:rsidRPr="005A7B13">
        <w:t xml:space="preserve"> </w:t>
      </w:r>
      <w:r w:rsidR="005A7B13">
        <w:t>«</w:t>
      </w:r>
      <w:r w:rsidRPr="005A7B13">
        <w:t>Справочная</w:t>
      </w:r>
      <w:r w:rsidR="005A7B13">
        <w:t>»</w:t>
      </w:r>
      <w:r w:rsidRPr="005A7B13">
        <w:t xml:space="preserve"> с описанием объекта</w:t>
      </w:r>
      <w:r w:rsidR="00346E5D">
        <w:t xml:space="preserve"> (</w:t>
      </w:r>
      <w:r w:rsidR="00346E5D">
        <w:fldChar w:fldCharType="begin"/>
      </w:r>
      <w:r w:rsidR="00346E5D">
        <w:instrText xml:space="preserve"> REF _Ref209087114 \h </w:instrText>
      </w:r>
      <w:r w:rsidR="00346E5D">
        <w:fldChar w:fldCharType="separate"/>
      </w:r>
      <w:r w:rsidR="005332ED">
        <w:t>Рисунок </w:t>
      </w:r>
      <w:r w:rsidR="005332ED">
        <w:rPr>
          <w:noProof/>
        </w:rPr>
        <w:t>143</w:t>
      </w:r>
      <w:r w:rsidR="00346E5D">
        <w:fldChar w:fldCharType="end"/>
      </w:r>
      <w:r w:rsidR="00346E5D">
        <w:t>)</w:t>
      </w:r>
      <w:r w:rsidRPr="005A7B13">
        <w:t>;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1F0591AB" wp14:editId="33B20E62">
            <wp:extent cx="4048125" cy="1104900"/>
            <wp:effectExtent l="19050" t="19050" r="28575" b="19050"/>
            <wp:docPr id="100184" name="Рисунок 100184" descr="Кнопка для просмотра справочной информ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449795" name="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11049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81" w:name="_Ref209093405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142</w:t>
      </w:r>
      <w:r w:rsidR="00C629C7" w:rsidRPr="005A7B13">
        <w:fldChar w:fldCharType="end"/>
      </w:r>
      <w:bookmarkEnd w:id="281"/>
      <w:r w:rsidR="00C629C7" w:rsidRPr="005A7B13">
        <w:t xml:space="preserve"> </w:t>
      </w:r>
      <w:r w:rsidR="00346E5D">
        <w:t xml:space="preserve">– </w:t>
      </w:r>
      <w:r w:rsidR="00C629C7" w:rsidRPr="005A7B13">
        <w:t>Кнопка для просмотра справочной информации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78A8188D" wp14:editId="63C2DAEC">
            <wp:extent cx="6295390" cy="2998118"/>
            <wp:effectExtent l="19050" t="19050" r="10160" b="12065"/>
            <wp:docPr id="100185" name="Рисунок 100185" descr="Окно справочной информ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575669" name="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99811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82" w:name="_Ref209087114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143</w:t>
      </w:r>
      <w:r w:rsidR="00C629C7" w:rsidRPr="005A7B13">
        <w:fldChar w:fldCharType="end"/>
      </w:r>
      <w:bookmarkEnd w:id="282"/>
      <w:r w:rsidR="00C629C7" w:rsidRPr="005A7B13">
        <w:t xml:space="preserve"> </w:t>
      </w:r>
      <w:r w:rsidR="00346E5D">
        <w:t>– Форма «Справочная»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Назад</w:t>
      </w:r>
      <w:r w:rsidR="005A7B13">
        <w:t>»</w:t>
      </w:r>
      <w:r w:rsidRPr="005A7B13">
        <w:t xml:space="preserve"> при необходимости</w:t>
      </w:r>
      <w:r w:rsidR="005A7B13">
        <w:t xml:space="preserve"> </w:t>
      </w:r>
      <w:r w:rsidRPr="005A7B13">
        <w:t>возврата в главное окно ЕР.</w:t>
      </w:r>
    </w:p>
    <w:p w:rsidR="002B1B12" w:rsidRPr="005A7B13" w:rsidRDefault="00C629C7">
      <w:pPr>
        <w:pStyle w:val="10"/>
      </w:pPr>
      <w:bookmarkStart w:id="283" w:name="scroll-bookmark-50"/>
      <w:bookmarkStart w:id="284" w:name="_Toc208412217"/>
      <w:bookmarkStart w:id="285" w:name="_Toc209093471"/>
      <w:r w:rsidRPr="005A7B13">
        <w:t>Просмотр новостей МО</w:t>
      </w:r>
      <w:bookmarkEnd w:id="283"/>
      <w:bookmarkEnd w:id="284"/>
      <w:bookmarkEnd w:id="285"/>
    </w:p>
    <w:p w:rsidR="002B1B12" w:rsidRPr="005A7B13" w:rsidRDefault="00C629C7" w:rsidP="00346E5D">
      <w:pPr>
        <w:pStyle w:val="phlistitemizedtitle"/>
      </w:pPr>
      <w:r w:rsidRPr="005A7B13">
        <w:t>Для просмотра новостей МО выполните следующие действия:</w:t>
      </w:r>
    </w:p>
    <w:p w:rsidR="002B1B12" w:rsidRPr="005A7B13" w:rsidRDefault="00C629C7" w:rsidP="00AB54E9">
      <w:pPr>
        <w:pStyle w:val="phlistitemized1"/>
      </w:pPr>
      <w:r w:rsidRPr="005A7B13">
        <w:t>откройте сайт ЕР с помощью Интернет или воспользуйтесь инфоматом;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ссылку </w:t>
      </w:r>
      <w:r w:rsidR="005A7B13">
        <w:t>«</w:t>
      </w:r>
      <w:r w:rsidRPr="005A7B13">
        <w:t>Подробнее</w:t>
      </w:r>
      <w:r w:rsidR="005A7B13">
        <w:t xml:space="preserve">» </w:t>
      </w:r>
      <w:r w:rsidR="00346E5D">
        <w:t>(</w:t>
      </w:r>
      <w:r w:rsidR="00346E5D">
        <w:fldChar w:fldCharType="begin"/>
      </w:r>
      <w:r w:rsidR="00346E5D">
        <w:instrText xml:space="preserve"> REF _Ref209087148 \h </w:instrText>
      </w:r>
      <w:r w:rsidR="00346E5D">
        <w:fldChar w:fldCharType="separate"/>
      </w:r>
      <w:r w:rsidR="005332ED">
        <w:t>Рисунок </w:t>
      </w:r>
      <w:r w:rsidR="005332ED">
        <w:rPr>
          <w:noProof/>
        </w:rPr>
        <w:t>144</w:t>
      </w:r>
      <w:r w:rsidR="00346E5D">
        <w:fldChar w:fldCharType="end"/>
      </w:r>
      <w:r w:rsidR="00346E5D">
        <w:t xml:space="preserve">) </w:t>
      </w:r>
      <w:r w:rsidRPr="005A7B13">
        <w:t xml:space="preserve">в главном окне ЕР в блоке </w:t>
      </w:r>
      <w:r w:rsidR="005A7B13">
        <w:t>«</w:t>
      </w:r>
      <w:r w:rsidRPr="005A7B13">
        <w:t>Новости</w:t>
      </w:r>
      <w:r w:rsidR="005A7B13">
        <w:t>»</w:t>
      </w:r>
      <w:r w:rsidRPr="005A7B13">
        <w:t xml:space="preserve"> или на кнопку </w:t>
      </w:r>
      <w:r w:rsidRPr="005A7B13">
        <w:rPr>
          <w:noProof/>
          <w:lang w:eastAsia="ru-RU"/>
        </w:rPr>
        <w:drawing>
          <wp:inline distT="0" distB="0" distL="0" distR="0" wp14:anchorId="65256FAB" wp14:editId="6839DF04">
            <wp:extent cx="285750" cy="267012"/>
            <wp:effectExtent l="19050" t="19050" r="19050" b="19050"/>
            <wp:docPr id="100187" name="Рисунок 100187" descr="_scroll_external/attachments/image2024-4-11_10-27-15-8e2ffdd21696238d3ed5c0c381bd182a99fdcc34cae735c6c305a870299dd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687722" name="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6701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5A7B13">
        <w:t xml:space="preserve">. Откроется </w:t>
      </w:r>
      <w:r w:rsidR="00346E5D">
        <w:t>форма</w:t>
      </w:r>
      <w:r w:rsidRPr="005A7B13">
        <w:t xml:space="preserve"> с новостями МО</w:t>
      </w:r>
      <w:r w:rsidR="00346E5D">
        <w:t xml:space="preserve"> (</w:t>
      </w:r>
      <w:r w:rsidR="005332ED">
        <w:fldChar w:fldCharType="begin"/>
      </w:r>
      <w:r w:rsidR="005332ED">
        <w:instrText xml:space="preserve"> REF _Ref209093414 \h </w:instrText>
      </w:r>
      <w:r w:rsidR="005332ED">
        <w:fldChar w:fldCharType="separate"/>
      </w:r>
      <w:r w:rsidR="005332ED">
        <w:t>Рисунок </w:t>
      </w:r>
      <w:r w:rsidR="005332ED">
        <w:rPr>
          <w:noProof/>
        </w:rPr>
        <w:t>145</w:t>
      </w:r>
      <w:r w:rsidR="005332ED">
        <w:fldChar w:fldCharType="end"/>
      </w:r>
      <w:r w:rsidR="00346E5D">
        <w:t>)</w:t>
      </w:r>
      <w:r w:rsidRPr="005A7B13">
        <w:t>;</w:t>
      </w:r>
    </w:p>
    <w:p w:rsidR="00346E5D" w:rsidRPr="005A7B13" w:rsidRDefault="00346E5D" w:rsidP="00346E5D">
      <w:pPr>
        <w:pStyle w:val="phfigure"/>
      </w:pPr>
      <w:r w:rsidRPr="005A7B13">
        <w:rPr>
          <w:noProof/>
        </w:rPr>
        <w:drawing>
          <wp:inline distT="0" distB="0" distL="0" distR="0" wp14:anchorId="34C70492" wp14:editId="5207218A">
            <wp:extent cx="5802085" cy="3060612"/>
            <wp:effectExtent l="19050" t="19050" r="27305" b="26035"/>
            <wp:docPr id="100186" name="Рисунок 100186" descr="Главное окно 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383422" name="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805265" cy="306228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346E5D" w:rsidRPr="005A7B13" w:rsidRDefault="00FE2DC7" w:rsidP="00346E5D">
      <w:pPr>
        <w:pStyle w:val="phfiguretitle"/>
      </w:pPr>
      <w:bookmarkStart w:id="286" w:name="_Ref209087148"/>
      <w:r>
        <w:t>Рисунок </w:t>
      </w:r>
      <w:r w:rsidR="00346E5D" w:rsidRPr="005A7B13">
        <w:fldChar w:fldCharType="begin"/>
      </w:r>
      <w:r w:rsidR="00346E5D" w:rsidRPr="005A7B13">
        <w:instrText>SEQ Рисунок \* ARABIC</w:instrText>
      </w:r>
      <w:r w:rsidR="00346E5D" w:rsidRPr="005A7B13">
        <w:fldChar w:fldCharType="separate"/>
      </w:r>
      <w:r w:rsidR="005332ED">
        <w:rPr>
          <w:noProof/>
        </w:rPr>
        <w:t>144</w:t>
      </w:r>
      <w:r w:rsidR="00346E5D" w:rsidRPr="005A7B13">
        <w:fldChar w:fldCharType="end"/>
      </w:r>
      <w:bookmarkEnd w:id="286"/>
      <w:r w:rsidR="00346E5D" w:rsidRPr="005A7B13">
        <w:t xml:space="preserve"> </w:t>
      </w:r>
      <w:r w:rsidR="00346E5D">
        <w:t>– Ссылка</w:t>
      </w:r>
      <w:r w:rsidR="00346E5D" w:rsidRPr="005A7B13">
        <w:t xml:space="preserve"> </w:t>
      </w:r>
      <w:r w:rsidR="00346E5D">
        <w:t>«</w:t>
      </w:r>
      <w:r w:rsidR="00346E5D" w:rsidRPr="005A7B13">
        <w:t>Подробнее</w:t>
      </w:r>
      <w:r w:rsidR="00346E5D">
        <w:t>»</w:t>
      </w:r>
    </w:p>
    <w:p w:rsidR="00346E5D" w:rsidRDefault="00C629C7" w:rsidP="00346E5D">
      <w:pPr>
        <w:pStyle w:val="phfigure"/>
      </w:pPr>
      <w:r w:rsidRPr="005A7B13">
        <w:rPr>
          <w:noProof/>
        </w:rPr>
        <w:drawing>
          <wp:inline distT="0" distB="0" distL="0" distR="0" wp14:anchorId="769E966D" wp14:editId="3CFDD7FF">
            <wp:extent cx="6019800" cy="2431779"/>
            <wp:effectExtent l="19050" t="19050" r="19050" b="26035"/>
            <wp:docPr id="100188" name="Рисунок 100188" descr="_scroll_external/attachments/image2024-4-8_10-23-48-c642fe4642f9a44e9cc7c14b62db6ed8900624f29cd323e47a1ba04e163f3d9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116339" name="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035787" cy="243823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346E5D">
      <w:pPr>
        <w:pStyle w:val="phfiguretitle"/>
      </w:pPr>
      <w:bookmarkStart w:id="287" w:name="_Ref209093414"/>
      <w:r>
        <w:t>Рисунок </w:t>
      </w:r>
      <w:r w:rsidR="00346E5D">
        <w:fldChar w:fldCharType="begin"/>
      </w:r>
      <w:r w:rsidR="00346E5D">
        <w:instrText xml:space="preserve"> SEQ Рисунок \* ARABIC </w:instrText>
      </w:r>
      <w:r w:rsidR="00346E5D">
        <w:fldChar w:fldCharType="separate"/>
      </w:r>
      <w:r w:rsidR="005332ED">
        <w:rPr>
          <w:noProof/>
        </w:rPr>
        <w:t>145</w:t>
      </w:r>
      <w:r w:rsidR="00346E5D">
        <w:fldChar w:fldCharType="end"/>
      </w:r>
      <w:bookmarkEnd w:id="287"/>
      <w:r w:rsidR="00346E5D">
        <w:t xml:space="preserve"> – Форма с новостями о МО</w:t>
      </w:r>
    </w:p>
    <w:p w:rsidR="002B1B12" w:rsidRPr="005A7B13" w:rsidRDefault="00C629C7" w:rsidP="00AB54E9">
      <w:pPr>
        <w:pStyle w:val="phlistitemized1"/>
      </w:pPr>
      <w:r w:rsidRPr="005A7B13">
        <w:t xml:space="preserve">нажмите на кнопку </w:t>
      </w:r>
      <w:r w:rsidR="005A7B13">
        <w:t>«</w:t>
      </w:r>
      <w:r w:rsidRPr="005A7B13">
        <w:t>Назад</w:t>
      </w:r>
      <w:r w:rsidR="005A7B13">
        <w:t>»</w:t>
      </w:r>
      <w:r w:rsidRPr="005A7B13">
        <w:t xml:space="preserve"> для возврата в начало.</w:t>
      </w:r>
    </w:p>
    <w:p w:rsidR="002B1B12" w:rsidRPr="005A7B13" w:rsidRDefault="00C629C7">
      <w:pPr>
        <w:pStyle w:val="10"/>
      </w:pPr>
      <w:bookmarkStart w:id="288" w:name="scroll-bookmark-51"/>
      <w:bookmarkStart w:id="289" w:name="_Toc208412218"/>
      <w:bookmarkStart w:id="290" w:name="_Toc209093472"/>
      <w:r w:rsidRPr="005A7B13">
        <w:t>Увеличение шрифта</w:t>
      </w:r>
      <w:bookmarkEnd w:id="288"/>
      <w:bookmarkEnd w:id="289"/>
      <w:bookmarkEnd w:id="290"/>
    </w:p>
    <w:p w:rsidR="002B1B12" w:rsidRPr="005A7B13" w:rsidRDefault="00C629C7" w:rsidP="008108A5">
      <w:pPr>
        <w:pStyle w:val="phnormal"/>
      </w:pPr>
      <w:r w:rsidRPr="005A7B13">
        <w:t>Для увеличения шрифта в главном окне ЕР</w:t>
      </w:r>
      <w:r w:rsidR="005A7B13">
        <w:t xml:space="preserve"> </w:t>
      </w:r>
      <w:r w:rsidRPr="005A7B13">
        <w:t>нажмите на кнопку</w:t>
      </w:r>
      <w:r w:rsidR="005A7B13">
        <w:t xml:space="preserve"> </w:t>
      </w:r>
      <w:r w:rsidRPr="005A7B13">
        <w:rPr>
          <w:noProof/>
        </w:rPr>
        <w:drawing>
          <wp:inline distT="0" distB="0" distL="0" distR="0" wp14:anchorId="62CA0C38" wp14:editId="7C43A904">
            <wp:extent cx="285750" cy="256442"/>
            <wp:effectExtent l="19050" t="19050" r="19050" b="10795"/>
            <wp:docPr id="100189" name="Рисунок 100189" descr="_scroll_external/attachments/screenshot_275-bc73dc90774e37bdff02ad85ef529acd7499d5703a6344c19a38052269e5f2c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967319" name="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5644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346E5D">
        <w:t xml:space="preserve"> (</w:t>
      </w:r>
      <w:r w:rsidR="00346E5D">
        <w:fldChar w:fldCharType="begin"/>
      </w:r>
      <w:r w:rsidR="00346E5D">
        <w:instrText xml:space="preserve"> REF _Ref209087163 \h </w:instrText>
      </w:r>
      <w:r w:rsidR="00346E5D">
        <w:fldChar w:fldCharType="separate"/>
      </w:r>
      <w:r w:rsidR="005332ED">
        <w:t>Рисунок </w:t>
      </w:r>
      <w:r w:rsidR="005332ED">
        <w:rPr>
          <w:noProof/>
        </w:rPr>
        <w:t>146</w:t>
      </w:r>
      <w:r w:rsidR="00346E5D">
        <w:fldChar w:fldCharType="end"/>
      </w:r>
      <w:r w:rsidR="00346E5D">
        <w:t>)</w:t>
      </w:r>
      <w:r w:rsidRPr="005A7B13">
        <w:t>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2C54AB22" wp14:editId="4735F5FE">
            <wp:extent cx="6295390" cy="2629568"/>
            <wp:effectExtent l="19050" t="19050" r="10160" b="18415"/>
            <wp:docPr id="100190" name="Рисунок 100190" descr="Главное окно ЕР до увеличения шриф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266159" name="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62956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91" w:name="_Ref209087163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146</w:t>
      </w:r>
      <w:r w:rsidR="00C629C7" w:rsidRPr="005A7B13">
        <w:fldChar w:fldCharType="end"/>
      </w:r>
      <w:bookmarkEnd w:id="291"/>
      <w:r w:rsidR="00C629C7" w:rsidRPr="005A7B13">
        <w:t xml:space="preserve"> </w:t>
      </w:r>
      <w:r w:rsidR="00346E5D">
        <w:t xml:space="preserve">– Кнопка для </w:t>
      </w:r>
      <w:r w:rsidR="00335DF9">
        <w:t>увеличения</w:t>
      </w:r>
      <w:r w:rsidR="00346E5D">
        <w:t xml:space="preserve"> шрифта</w:t>
      </w:r>
    </w:p>
    <w:p w:rsidR="002B1B12" w:rsidRPr="005A7B13" w:rsidRDefault="00346E5D" w:rsidP="008108A5">
      <w:pPr>
        <w:pStyle w:val="phnormal"/>
      </w:pPr>
      <w:r>
        <w:t xml:space="preserve">После нажатия на кнопку </w:t>
      </w:r>
      <w:r w:rsidRPr="005A7B13">
        <w:rPr>
          <w:noProof/>
        </w:rPr>
        <w:drawing>
          <wp:inline distT="0" distB="0" distL="0" distR="0" wp14:anchorId="41D7201A" wp14:editId="74F76B7F">
            <wp:extent cx="285750" cy="256442"/>
            <wp:effectExtent l="19050" t="19050" r="19050" b="10795"/>
            <wp:docPr id="11" name="Рисунок 11" descr="_scroll_external/attachments/screenshot_275-bc73dc90774e37bdff02ad85ef529acd7499d5703a6344c19a38052269e5f2c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967319" name="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5644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t xml:space="preserve"> ш</w:t>
      </w:r>
      <w:r w:rsidR="00C629C7" w:rsidRPr="005A7B13">
        <w:t>рифт надписей будет увеличен как показано на рисунке ниже</w:t>
      </w:r>
      <w:r>
        <w:t xml:space="preserve"> (</w:t>
      </w:r>
      <w:r>
        <w:fldChar w:fldCharType="begin"/>
      </w:r>
      <w:r>
        <w:instrText xml:space="preserve"> REF _Ref209087247 \h </w:instrText>
      </w:r>
      <w:r>
        <w:fldChar w:fldCharType="separate"/>
      </w:r>
      <w:r w:rsidR="005332ED">
        <w:t>Рисунок </w:t>
      </w:r>
      <w:r w:rsidR="005332ED">
        <w:rPr>
          <w:noProof/>
        </w:rPr>
        <w:t>147</w:t>
      </w:r>
      <w:r>
        <w:fldChar w:fldCharType="end"/>
      </w:r>
      <w:r>
        <w:t>)</w:t>
      </w:r>
      <w:r w:rsidR="00C629C7" w:rsidRPr="005A7B13">
        <w:t>.</w:t>
      </w:r>
    </w:p>
    <w:p w:rsidR="002B1B12" w:rsidRPr="005A7B13" w:rsidRDefault="00C629C7" w:rsidP="0004563C">
      <w:pPr>
        <w:pStyle w:val="phfigure"/>
      </w:pPr>
      <w:r w:rsidRPr="005A7B13">
        <w:rPr>
          <w:noProof/>
        </w:rPr>
        <w:drawing>
          <wp:inline distT="0" distB="0" distL="0" distR="0" wp14:anchorId="31EF0355" wp14:editId="395FB19D">
            <wp:extent cx="6295390" cy="2563464"/>
            <wp:effectExtent l="19050" t="19050" r="10160" b="27940"/>
            <wp:docPr id="100191" name="Рисунок 100191" descr="Главное окно ЕР после увеличения шриф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76946" name="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56346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04563C">
      <w:pPr>
        <w:pStyle w:val="phfiguretitle"/>
      </w:pPr>
      <w:bookmarkStart w:id="292" w:name="_Ref209087247"/>
      <w:r>
        <w:t>Рисунок </w:t>
      </w:r>
      <w:r w:rsidR="00C629C7" w:rsidRPr="005A7B13">
        <w:fldChar w:fldCharType="begin"/>
      </w:r>
      <w:r w:rsidR="00C629C7" w:rsidRPr="005A7B13">
        <w:instrText>SEQ Рисунок \* ARABIC</w:instrText>
      </w:r>
      <w:r w:rsidR="00C629C7" w:rsidRPr="005A7B13">
        <w:fldChar w:fldCharType="separate"/>
      </w:r>
      <w:r w:rsidR="005332ED">
        <w:rPr>
          <w:noProof/>
        </w:rPr>
        <w:t>147</w:t>
      </w:r>
      <w:r w:rsidR="00C629C7" w:rsidRPr="005A7B13">
        <w:fldChar w:fldCharType="end"/>
      </w:r>
      <w:bookmarkEnd w:id="292"/>
      <w:r w:rsidR="00C629C7" w:rsidRPr="005A7B13">
        <w:t xml:space="preserve"> </w:t>
      </w:r>
      <w:r w:rsidR="00346E5D">
        <w:t xml:space="preserve">– </w:t>
      </w:r>
      <w:r w:rsidR="00C629C7" w:rsidRPr="005A7B13">
        <w:t>Главное окно ЕР после увеличения шрифта</w:t>
      </w:r>
    </w:p>
    <w:p w:rsidR="002B1B12" w:rsidRPr="005A7B13" w:rsidRDefault="00C629C7">
      <w:pPr>
        <w:pStyle w:val="10"/>
      </w:pPr>
      <w:bookmarkStart w:id="293" w:name="scroll-bookmark-52"/>
      <w:bookmarkStart w:id="294" w:name="_Toc208412219"/>
      <w:bookmarkStart w:id="295" w:name="_Toc209093473"/>
      <w:r w:rsidRPr="005A7B13">
        <w:t>Версия для слабовидящих</w:t>
      </w:r>
      <w:bookmarkEnd w:id="293"/>
      <w:bookmarkEnd w:id="294"/>
      <w:bookmarkEnd w:id="295"/>
    </w:p>
    <w:p w:rsidR="002B1B12" w:rsidRPr="005A7B13" w:rsidRDefault="00C629C7" w:rsidP="008108A5">
      <w:pPr>
        <w:pStyle w:val="phnormal"/>
      </w:pPr>
      <w:r w:rsidRPr="005A7B13">
        <w:t>Для перехода на версию для слабовидящих</w:t>
      </w:r>
      <w:r w:rsidR="005A7B13">
        <w:t xml:space="preserve"> </w:t>
      </w:r>
      <w:r w:rsidRPr="005A7B13">
        <w:t>в главном окне ЕР</w:t>
      </w:r>
      <w:r w:rsidR="005A7B13">
        <w:t xml:space="preserve"> </w:t>
      </w:r>
      <w:r w:rsidRPr="005A7B13">
        <w:t>нажмите на кнопку</w:t>
      </w:r>
      <w:r w:rsidR="00346E5D">
        <w:t> </w:t>
      </w:r>
      <w:r w:rsidRPr="005A7B13">
        <w:rPr>
          <w:noProof/>
        </w:rPr>
        <w:drawing>
          <wp:inline distT="0" distB="0" distL="0" distR="0" wp14:anchorId="2201E91B" wp14:editId="3E587F7C">
            <wp:extent cx="285750" cy="263191"/>
            <wp:effectExtent l="19050" t="19050" r="19050" b="22860"/>
            <wp:docPr id="100192" name="Рисунок 100192" descr="_scroll_external/attachments/screenshot_278-98b56689ef7359e8c7fac687c0364592a2a0109418fbfe72b515ae0fc5eafe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001061" name="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6319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346E5D">
        <w:t xml:space="preserve"> (</w:t>
      </w:r>
      <w:r w:rsidR="00346E5D">
        <w:fldChar w:fldCharType="begin"/>
      </w:r>
      <w:r w:rsidR="00346E5D">
        <w:instrText xml:space="preserve"> REF _Ref209087281 \h </w:instrText>
      </w:r>
      <w:r w:rsidR="00346E5D">
        <w:fldChar w:fldCharType="separate"/>
      </w:r>
      <w:r w:rsidR="005332ED">
        <w:t>Рисунок </w:t>
      </w:r>
      <w:r w:rsidR="005332ED">
        <w:rPr>
          <w:noProof/>
        </w:rPr>
        <w:t>148</w:t>
      </w:r>
      <w:r w:rsidR="00346E5D">
        <w:fldChar w:fldCharType="end"/>
      </w:r>
      <w:r w:rsidR="00346E5D">
        <w:t>)</w:t>
      </w:r>
      <w:r w:rsidRPr="005A7B13">
        <w:t>.</w:t>
      </w:r>
    </w:p>
    <w:p w:rsidR="00346E5D" w:rsidRDefault="00C629C7" w:rsidP="00346E5D">
      <w:pPr>
        <w:pStyle w:val="phfigure"/>
      </w:pPr>
      <w:r w:rsidRPr="005A7B13">
        <w:rPr>
          <w:noProof/>
        </w:rPr>
        <w:drawing>
          <wp:inline distT="0" distB="0" distL="0" distR="0" wp14:anchorId="0288F03F" wp14:editId="5A7547A0">
            <wp:extent cx="6295390" cy="3428419"/>
            <wp:effectExtent l="19050" t="19050" r="10160" b="19685"/>
            <wp:docPr id="100193" name="Рисунок 100193" descr="_scroll_external/attachments/image2024-4-17_16-10-38-1e6c87b7a598b200e74983767b9493ae50c9f114dfe1bf89fad3740fd117046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106146" name="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42841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346E5D">
      <w:pPr>
        <w:pStyle w:val="phfiguretitle"/>
      </w:pPr>
      <w:bookmarkStart w:id="296" w:name="_Ref209087281"/>
      <w:r>
        <w:t>Рисунок </w:t>
      </w:r>
      <w:r w:rsidR="00346E5D">
        <w:fldChar w:fldCharType="begin"/>
      </w:r>
      <w:r w:rsidR="00346E5D">
        <w:instrText xml:space="preserve"> SEQ Рисунок \* ARABIC </w:instrText>
      </w:r>
      <w:r w:rsidR="00346E5D">
        <w:fldChar w:fldCharType="separate"/>
      </w:r>
      <w:r w:rsidR="005332ED">
        <w:rPr>
          <w:noProof/>
        </w:rPr>
        <w:t>148</w:t>
      </w:r>
      <w:r w:rsidR="00346E5D">
        <w:fldChar w:fldCharType="end"/>
      </w:r>
      <w:bookmarkEnd w:id="296"/>
      <w:r w:rsidR="00346E5D">
        <w:t xml:space="preserve"> – Кнопка для перехода на версию для слабовидящих</w:t>
      </w:r>
    </w:p>
    <w:p w:rsidR="002B1B12" w:rsidRPr="005A7B13" w:rsidRDefault="00346E5D" w:rsidP="008108A5">
      <w:pPr>
        <w:pStyle w:val="phnormal"/>
      </w:pPr>
      <w:r>
        <w:t xml:space="preserve">После нажатия на кнопку </w:t>
      </w:r>
      <w:r w:rsidRPr="005A7B13">
        <w:rPr>
          <w:noProof/>
        </w:rPr>
        <w:drawing>
          <wp:inline distT="0" distB="0" distL="0" distR="0" wp14:anchorId="7BCCBF3D" wp14:editId="78D19154">
            <wp:extent cx="285750" cy="263191"/>
            <wp:effectExtent l="19050" t="19050" r="19050" b="22860"/>
            <wp:docPr id="13" name="Рисунок 13" descr="_scroll_external/attachments/screenshot_278-98b56689ef7359e8c7fac687c0364592a2a0109418fbfe72b515ae0fc5eafe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001061" name="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6319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C629C7" w:rsidRPr="005A7B13">
        <w:t>ЕР примет вид как показано на рисунке ниже</w:t>
      </w:r>
      <w:r>
        <w:t xml:space="preserve"> (</w:t>
      </w:r>
      <w:r>
        <w:fldChar w:fldCharType="begin"/>
      </w:r>
      <w:r>
        <w:instrText xml:space="preserve"> REF _Ref209087318 \h </w:instrText>
      </w:r>
      <w:r>
        <w:fldChar w:fldCharType="separate"/>
      </w:r>
      <w:r w:rsidR="005332ED">
        <w:t>Рисунок </w:t>
      </w:r>
      <w:r w:rsidR="005332ED">
        <w:rPr>
          <w:noProof/>
        </w:rPr>
        <w:t>149</w:t>
      </w:r>
      <w:r>
        <w:fldChar w:fldCharType="end"/>
      </w:r>
      <w:r>
        <w:t>)</w:t>
      </w:r>
      <w:r w:rsidR="00C629C7" w:rsidRPr="005A7B13">
        <w:t>.</w:t>
      </w:r>
    </w:p>
    <w:p w:rsidR="00346E5D" w:rsidRDefault="00C629C7" w:rsidP="00346E5D">
      <w:pPr>
        <w:pStyle w:val="phfigure"/>
      </w:pPr>
      <w:r w:rsidRPr="005A7B13">
        <w:rPr>
          <w:noProof/>
        </w:rPr>
        <w:drawing>
          <wp:inline distT="0" distB="0" distL="0" distR="0" wp14:anchorId="3AA1090B" wp14:editId="4EE4CE03">
            <wp:extent cx="6295390" cy="3455006"/>
            <wp:effectExtent l="19050" t="19050" r="10160" b="12700"/>
            <wp:docPr id="100194" name="Рисунок 100194" descr="_scroll_external/attachments/image2024-4-17_16-10-55-0c8caeffa45a9219d3edadd1721079107718295cd71c64ee7906ffbb409ac9a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042236" name="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45500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B1B12" w:rsidRPr="005A7B13" w:rsidRDefault="00FE2DC7" w:rsidP="00346E5D">
      <w:pPr>
        <w:pStyle w:val="phfiguretitle"/>
      </w:pPr>
      <w:bookmarkStart w:id="297" w:name="_Ref209087318"/>
      <w:r>
        <w:t>Рисунок </w:t>
      </w:r>
      <w:r w:rsidR="00346E5D">
        <w:fldChar w:fldCharType="begin"/>
      </w:r>
      <w:r w:rsidR="00346E5D">
        <w:instrText xml:space="preserve"> SEQ Рисунок \* ARABIC </w:instrText>
      </w:r>
      <w:r w:rsidR="00346E5D">
        <w:fldChar w:fldCharType="separate"/>
      </w:r>
      <w:r w:rsidR="005332ED">
        <w:rPr>
          <w:noProof/>
        </w:rPr>
        <w:t>149</w:t>
      </w:r>
      <w:r w:rsidR="00346E5D">
        <w:fldChar w:fldCharType="end"/>
      </w:r>
      <w:bookmarkEnd w:id="297"/>
      <w:r w:rsidR="00346E5D">
        <w:t xml:space="preserve"> – </w:t>
      </w:r>
      <w:r w:rsidR="00346E5D" w:rsidRPr="005A7B13">
        <w:t xml:space="preserve">Главное окно ЕР после </w:t>
      </w:r>
      <w:r w:rsidR="00346E5D">
        <w:t>применения версии для слабовидящих</w:t>
      </w:r>
    </w:p>
    <w:sectPr w:rsidR="002B1B12" w:rsidRPr="005A7B13" w:rsidSect="000A5790">
      <w:footerReference w:type="default" r:id="rId155"/>
      <w:footerReference w:type="first" r:id="rId156"/>
      <w:pgSz w:w="11899" w:h="16838"/>
      <w:pgMar w:top="1134" w:right="567" w:bottom="1134" w:left="1134" w:header="567" w:footer="42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70374" w:rsidRDefault="00770374">
      <w:pPr>
        <w:spacing w:line="240" w:lineRule="auto"/>
      </w:pPr>
      <w:r>
        <w:separator/>
      </w:r>
    </w:p>
  </w:endnote>
  <w:endnote w:type="continuationSeparator" w:id="0">
    <w:p w:rsidR="00770374" w:rsidRDefault="0077037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27506557"/>
      <w:docPartObj>
        <w:docPartGallery w:val="Page Numbers (Bottom of Page)"/>
        <w:docPartUnique/>
      </w:docPartObj>
    </w:sdtPr>
    <w:sdtEndPr/>
    <w:sdtContent>
      <w:p w:rsidR="00925F71" w:rsidRDefault="00925F71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46D77">
          <w:rPr>
            <w:noProof/>
          </w:rPr>
          <w:t>5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5F71" w:rsidRDefault="00925F71" w:rsidP="000A5790">
    <w:pPr>
      <w:pStyle w:val="phtitlepagedocpart"/>
    </w:pPr>
    <w:r>
      <w:t>2025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70374" w:rsidRDefault="00770374">
      <w:pPr>
        <w:spacing w:line="240" w:lineRule="auto"/>
      </w:pPr>
      <w:r>
        <w:separator/>
      </w:r>
    </w:p>
  </w:footnote>
  <w:footnote w:type="continuationSeparator" w:id="0">
    <w:p w:rsidR="00770374" w:rsidRDefault="0077037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04A23F0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7B52676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DC1E0F0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F4EA5E3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406E0F3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6DD72C0"/>
    <w:multiLevelType w:val="hybridMultilevel"/>
    <w:tmpl w:val="12CECA20"/>
    <w:lvl w:ilvl="0" w:tplc="F1804BF2">
      <w:start w:val="1"/>
      <w:numFmt w:val="bullet"/>
      <w:pStyle w:val="phlistitemized4"/>
      <w:lvlText w:val=""/>
      <w:lvlJc w:val="left"/>
      <w:pPr>
        <w:ind w:left="264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36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08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80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52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24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96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68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402" w:hanging="360"/>
      </w:pPr>
      <w:rPr>
        <w:rFonts w:ascii="Wingdings" w:hAnsi="Wingdings" w:hint="default"/>
      </w:rPr>
    </w:lvl>
  </w:abstractNum>
  <w:abstractNum w:abstractNumId="6" w15:restartNumberingAfterBreak="0">
    <w:nsid w:val="0AF931BD"/>
    <w:multiLevelType w:val="hybridMultilevel"/>
    <w:tmpl w:val="AE42CB06"/>
    <w:lvl w:ilvl="0" w:tplc="68B4365E">
      <w:start w:val="1"/>
      <w:numFmt w:val="bullet"/>
      <w:pStyle w:val="phnormalexampleitemized1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 w15:restartNumberingAfterBreak="0">
    <w:nsid w:val="0DAF3711"/>
    <w:multiLevelType w:val="multilevel"/>
    <w:tmpl w:val="61BE3C5E"/>
    <w:lvl w:ilvl="0">
      <w:start w:val="1"/>
      <w:numFmt w:val="decimal"/>
      <w:lvlText w:val="%1"/>
      <w:lvlJc w:val="left"/>
      <w:pPr>
        <w:tabs>
          <w:tab w:val="num" w:pos="1418"/>
        </w:tabs>
        <w:ind w:left="851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571"/>
        </w:tabs>
        <w:ind w:left="851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43"/>
        </w:tabs>
        <w:ind w:left="851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985"/>
        </w:tabs>
        <w:ind w:left="851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985"/>
        </w:tabs>
        <w:ind w:left="851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268"/>
        </w:tabs>
        <w:ind w:left="851" w:firstLine="0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8" w15:restartNumberingAfterBreak="0">
    <w:nsid w:val="1140710D"/>
    <w:multiLevelType w:val="hybridMultilevel"/>
    <w:tmpl w:val="B89604AA"/>
    <w:lvl w:ilvl="0" w:tplc="1260536E">
      <w:start w:val="1"/>
      <w:numFmt w:val="decimal"/>
      <w:pStyle w:val="phnormalnoteordered1"/>
      <w:lvlText w:val="%1)"/>
      <w:lvlJc w:val="left"/>
      <w:pPr>
        <w:ind w:left="2779" w:hanging="360"/>
      </w:pPr>
    </w:lvl>
    <w:lvl w:ilvl="1" w:tplc="04190019" w:tentative="1">
      <w:start w:val="1"/>
      <w:numFmt w:val="lowerLetter"/>
      <w:lvlText w:val="%2."/>
      <w:lvlJc w:val="left"/>
      <w:pPr>
        <w:ind w:left="3499" w:hanging="360"/>
      </w:pPr>
    </w:lvl>
    <w:lvl w:ilvl="2" w:tplc="0419001B" w:tentative="1">
      <w:start w:val="1"/>
      <w:numFmt w:val="lowerRoman"/>
      <w:lvlText w:val="%3."/>
      <w:lvlJc w:val="right"/>
      <w:pPr>
        <w:ind w:left="4219" w:hanging="180"/>
      </w:pPr>
    </w:lvl>
    <w:lvl w:ilvl="3" w:tplc="0419000F" w:tentative="1">
      <w:start w:val="1"/>
      <w:numFmt w:val="decimal"/>
      <w:lvlText w:val="%4."/>
      <w:lvlJc w:val="left"/>
      <w:pPr>
        <w:ind w:left="4939" w:hanging="360"/>
      </w:pPr>
    </w:lvl>
    <w:lvl w:ilvl="4" w:tplc="04190019" w:tentative="1">
      <w:start w:val="1"/>
      <w:numFmt w:val="lowerLetter"/>
      <w:lvlText w:val="%5."/>
      <w:lvlJc w:val="left"/>
      <w:pPr>
        <w:ind w:left="5659" w:hanging="360"/>
      </w:pPr>
    </w:lvl>
    <w:lvl w:ilvl="5" w:tplc="0419001B" w:tentative="1">
      <w:start w:val="1"/>
      <w:numFmt w:val="lowerRoman"/>
      <w:lvlText w:val="%6."/>
      <w:lvlJc w:val="right"/>
      <w:pPr>
        <w:ind w:left="6379" w:hanging="180"/>
      </w:pPr>
    </w:lvl>
    <w:lvl w:ilvl="6" w:tplc="0419000F" w:tentative="1">
      <w:start w:val="1"/>
      <w:numFmt w:val="decimal"/>
      <w:lvlText w:val="%7."/>
      <w:lvlJc w:val="left"/>
      <w:pPr>
        <w:ind w:left="7099" w:hanging="360"/>
      </w:pPr>
    </w:lvl>
    <w:lvl w:ilvl="7" w:tplc="04190019" w:tentative="1">
      <w:start w:val="1"/>
      <w:numFmt w:val="lowerLetter"/>
      <w:lvlText w:val="%8."/>
      <w:lvlJc w:val="left"/>
      <w:pPr>
        <w:ind w:left="7819" w:hanging="360"/>
      </w:pPr>
    </w:lvl>
    <w:lvl w:ilvl="8" w:tplc="0419001B" w:tentative="1">
      <w:start w:val="1"/>
      <w:numFmt w:val="lowerRoman"/>
      <w:lvlText w:val="%9."/>
      <w:lvlJc w:val="right"/>
      <w:pPr>
        <w:ind w:left="8539" w:hanging="180"/>
      </w:pPr>
    </w:lvl>
  </w:abstractNum>
  <w:abstractNum w:abstractNumId="9" w15:restartNumberingAfterBreak="0">
    <w:nsid w:val="11495CF7"/>
    <w:multiLevelType w:val="multilevel"/>
    <w:tmpl w:val="D1DEAAF8"/>
    <w:lvl w:ilvl="0">
      <w:start w:val="1"/>
      <w:numFmt w:val="bullet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10" w15:restartNumberingAfterBreak="0">
    <w:nsid w:val="13BA77A7"/>
    <w:multiLevelType w:val="multilevel"/>
    <w:tmpl w:val="4258A418"/>
    <w:lvl w:ilvl="0">
      <w:start w:val="1"/>
      <w:numFmt w:val="decimal"/>
      <w:pStyle w:val="ScrollListNumber2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1" w15:restartNumberingAfterBreak="0">
    <w:nsid w:val="19952A7E"/>
    <w:multiLevelType w:val="multilevel"/>
    <w:tmpl w:val="82406CF2"/>
    <w:lvl w:ilvl="0">
      <w:start w:val="1"/>
      <w:numFmt w:val="russianLower"/>
      <w:pStyle w:val="phlistordereda"/>
      <w:lvlText w:val="%1)"/>
      <w:lvlJc w:val="left"/>
      <w:pPr>
        <w:tabs>
          <w:tab w:val="num" w:pos="1208"/>
        </w:tabs>
        <w:ind w:left="1208" w:hanging="357"/>
      </w:pPr>
      <w:rPr>
        <w:rFonts w:hint="default"/>
      </w:rPr>
    </w:lvl>
    <w:lvl w:ilvl="1">
      <w:start w:val="1"/>
      <w:numFmt w:val="decimal"/>
      <w:pStyle w:val="phlistordered1"/>
      <w:lvlText w:val="%2)"/>
      <w:lvlJc w:val="left"/>
      <w:pPr>
        <w:tabs>
          <w:tab w:val="num" w:pos="1565"/>
        </w:tabs>
        <w:ind w:left="1565" w:hanging="357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12" w15:restartNumberingAfterBreak="0">
    <w:nsid w:val="1DB862E0"/>
    <w:multiLevelType w:val="hybridMultilevel"/>
    <w:tmpl w:val="5DAE4584"/>
    <w:lvl w:ilvl="0" w:tplc="5922E858">
      <w:start w:val="1"/>
      <w:numFmt w:val="decimal"/>
      <w:pStyle w:val="1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D2504B3"/>
    <w:multiLevelType w:val="multilevel"/>
    <w:tmpl w:val="3440C532"/>
    <w:lvl w:ilvl="0">
      <w:start w:val="1"/>
      <w:numFmt w:val="bullet"/>
      <w:pStyle w:val="phtableitemizedlist1"/>
      <w:lvlText w:val=""/>
      <w:lvlJc w:val="left"/>
      <w:pPr>
        <w:ind w:left="346" w:hanging="340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tabs>
          <w:tab w:val="num" w:pos="697"/>
        </w:tabs>
        <w:ind w:left="697" w:hanging="345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C42DA7"/>
    <w:multiLevelType w:val="multilevel"/>
    <w:tmpl w:val="5A8E652C"/>
    <w:lvl w:ilvl="0">
      <w:start w:val="1"/>
      <w:numFmt w:val="decimal"/>
      <w:pStyle w:val="phtableorderedlist1"/>
      <w:lvlText w:val="%1)"/>
      <w:lvlJc w:val="left"/>
      <w:pPr>
        <w:ind w:left="346" w:hanging="34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5" w15:restartNumberingAfterBreak="0">
    <w:nsid w:val="40A23825"/>
    <w:multiLevelType w:val="hybridMultilevel"/>
    <w:tmpl w:val="4308DA74"/>
    <w:lvl w:ilvl="0" w:tplc="685AA528">
      <w:start w:val="1"/>
      <w:numFmt w:val="bullet"/>
      <w:pStyle w:val="phnormalnoteitemized2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 w15:restartNumberingAfterBreak="0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BFB32A9"/>
    <w:multiLevelType w:val="multilevel"/>
    <w:tmpl w:val="DF8697A0"/>
    <w:styleLink w:val="phadditiontitle"/>
    <w:lvl w:ilvl="0">
      <w:start w:val="1"/>
      <w:numFmt w:val="russianUpper"/>
      <w:pStyle w:val="phadditiontitle1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18" w15:restartNumberingAfterBreak="0">
    <w:nsid w:val="4C03661C"/>
    <w:multiLevelType w:val="hybridMultilevel"/>
    <w:tmpl w:val="39DC2A1A"/>
    <w:lvl w:ilvl="0" w:tplc="C866A586">
      <w:start w:val="1"/>
      <w:numFmt w:val="bullet"/>
      <w:pStyle w:val="phnormalexampleitemized2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 w15:restartNumberingAfterBreak="0">
    <w:nsid w:val="52A83BC4"/>
    <w:multiLevelType w:val="multilevel"/>
    <w:tmpl w:val="DF8697A0"/>
    <w:numStyleLink w:val="phadditiontitle"/>
  </w:abstractNum>
  <w:abstractNum w:abstractNumId="20" w15:restartNumberingAfterBreak="0">
    <w:nsid w:val="54C845EB"/>
    <w:multiLevelType w:val="multilevel"/>
    <w:tmpl w:val="FB3E337E"/>
    <w:lvl w:ilvl="0">
      <w:start w:val="1"/>
      <w:numFmt w:val="russianLower"/>
      <w:pStyle w:val="phtableorderlist"/>
      <w:lvlText w:val="%1)"/>
      <w:lvlJc w:val="left"/>
      <w:pPr>
        <w:ind w:left="346" w:hanging="340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1" w15:restartNumberingAfterBreak="0">
    <w:nsid w:val="5A6818A1"/>
    <w:multiLevelType w:val="multilevel"/>
    <w:tmpl w:val="7E76F97A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63AE66BC"/>
    <w:multiLevelType w:val="hybridMultilevel"/>
    <w:tmpl w:val="D6FAD5C0"/>
    <w:lvl w:ilvl="0" w:tplc="D25A3CDE">
      <w:start w:val="1"/>
      <w:numFmt w:val="decimal"/>
      <w:pStyle w:val="phlistordered1up"/>
      <w:lvlText w:val="%1)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2" w:hanging="360"/>
      </w:pPr>
    </w:lvl>
    <w:lvl w:ilvl="2" w:tplc="0419001B" w:tentative="1">
      <w:start w:val="1"/>
      <w:numFmt w:val="lowerRoman"/>
      <w:lvlText w:val="%3."/>
      <w:lvlJc w:val="right"/>
      <w:pPr>
        <w:ind w:left="2652" w:hanging="180"/>
      </w:pPr>
    </w:lvl>
    <w:lvl w:ilvl="3" w:tplc="0419000F" w:tentative="1">
      <w:start w:val="1"/>
      <w:numFmt w:val="decimal"/>
      <w:lvlText w:val="%4."/>
      <w:lvlJc w:val="left"/>
      <w:pPr>
        <w:ind w:left="3372" w:hanging="360"/>
      </w:pPr>
    </w:lvl>
    <w:lvl w:ilvl="4" w:tplc="04190019" w:tentative="1">
      <w:start w:val="1"/>
      <w:numFmt w:val="lowerLetter"/>
      <w:lvlText w:val="%5."/>
      <w:lvlJc w:val="left"/>
      <w:pPr>
        <w:ind w:left="4092" w:hanging="360"/>
      </w:pPr>
    </w:lvl>
    <w:lvl w:ilvl="5" w:tplc="0419001B" w:tentative="1">
      <w:start w:val="1"/>
      <w:numFmt w:val="lowerRoman"/>
      <w:lvlText w:val="%6."/>
      <w:lvlJc w:val="right"/>
      <w:pPr>
        <w:ind w:left="4812" w:hanging="180"/>
      </w:pPr>
    </w:lvl>
    <w:lvl w:ilvl="6" w:tplc="0419000F" w:tentative="1">
      <w:start w:val="1"/>
      <w:numFmt w:val="decimal"/>
      <w:lvlText w:val="%7."/>
      <w:lvlJc w:val="left"/>
      <w:pPr>
        <w:ind w:left="5532" w:hanging="360"/>
      </w:pPr>
    </w:lvl>
    <w:lvl w:ilvl="7" w:tplc="04190019" w:tentative="1">
      <w:start w:val="1"/>
      <w:numFmt w:val="lowerLetter"/>
      <w:lvlText w:val="%8."/>
      <w:lvlJc w:val="left"/>
      <w:pPr>
        <w:ind w:left="6252" w:hanging="360"/>
      </w:pPr>
    </w:lvl>
    <w:lvl w:ilvl="8" w:tplc="041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23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69441D89"/>
    <w:multiLevelType w:val="hybridMultilevel"/>
    <w:tmpl w:val="8FEA9CCE"/>
    <w:lvl w:ilvl="0" w:tplc="BA640980">
      <w:start w:val="1"/>
      <w:numFmt w:val="bullet"/>
      <w:pStyle w:val="phlistitemized3"/>
      <w:lvlText w:val=""/>
      <w:lvlJc w:val="left"/>
      <w:pPr>
        <w:ind w:left="22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5" w:hanging="360"/>
      </w:pPr>
      <w:rPr>
        <w:rFonts w:ascii="Wingdings" w:hAnsi="Wingdings" w:hint="default"/>
      </w:rPr>
    </w:lvl>
  </w:abstractNum>
  <w:abstractNum w:abstractNumId="25" w15:restartNumberingAfterBreak="0">
    <w:nsid w:val="70A943DF"/>
    <w:multiLevelType w:val="hybridMultilevel"/>
    <w:tmpl w:val="E97E292C"/>
    <w:lvl w:ilvl="0" w:tplc="67B86262">
      <w:start w:val="1"/>
      <w:numFmt w:val="bullet"/>
      <w:pStyle w:val="phnormalnoteitemized1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6" w15:restartNumberingAfterBreak="0">
    <w:nsid w:val="73012FC2"/>
    <w:multiLevelType w:val="multilevel"/>
    <w:tmpl w:val="869A37C2"/>
    <w:lvl w:ilvl="0">
      <w:start w:val="1"/>
      <w:numFmt w:val="decimal"/>
      <w:pStyle w:val="10"/>
      <w:lvlText w:val="%1"/>
      <w:lvlJc w:val="left"/>
      <w:pPr>
        <w:tabs>
          <w:tab w:val="num" w:pos="1418"/>
        </w:tabs>
        <w:ind w:left="851" w:firstLine="0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71"/>
        </w:tabs>
        <w:ind w:left="851" w:firstLine="0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843"/>
        </w:tabs>
        <w:ind w:left="851" w:firstLine="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985"/>
        </w:tabs>
        <w:ind w:left="851" w:firstLine="0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701"/>
        </w:tabs>
        <w:ind w:left="851" w:firstLine="0"/>
      </w:pPr>
      <w:rPr>
        <w:rFonts w:ascii="Arial" w:hAnsi="Arial" w:hint="default"/>
        <w:b/>
        <w:i w:val="0"/>
        <w:caps w:val="0"/>
        <w:strike w:val="0"/>
        <w:dstrike w:val="0"/>
        <w:vanish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Restart w:val="3"/>
      <w:pStyle w:val="6"/>
      <w:lvlText w:val="%1.%2.%3.%4.%5.%6"/>
      <w:lvlJc w:val="left"/>
      <w:pPr>
        <w:tabs>
          <w:tab w:val="num" w:pos="2410"/>
        </w:tabs>
        <w:ind w:left="851" w:firstLine="0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"/>
      <w:lvlJc w:val="left"/>
      <w:pPr>
        <w:tabs>
          <w:tab w:val="num" w:pos="1001"/>
        </w:tabs>
        <w:ind w:left="1001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45"/>
        </w:tabs>
        <w:ind w:left="11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89"/>
        </w:tabs>
        <w:ind w:left="1289" w:hanging="1584"/>
      </w:pPr>
      <w:rPr>
        <w:rFonts w:hint="default"/>
      </w:rPr>
    </w:lvl>
  </w:abstractNum>
  <w:abstractNum w:abstractNumId="27" w15:restartNumberingAfterBreak="0">
    <w:nsid w:val="75161AFA"/>
    <w:multiLevelType w:val="multilevel"/>
    <w:tmpl w:val="646025EE"/>
    <w:lvl w:ilvl="0">
      <w:start w:val="1"/>
      <w:numFmt w:val="bullet"/>
      <w:pStyle w:val="phlistitemized1"/>
      <w:lvlText w:val=""/>
      <w:lvlJc w:val="left"/>
      <w:pPr>
        <w:tabs>
          <w:tab w:val="num" w:pos="1208"/>
        </w:tabs>
        <w:ind w:left="1208" w:hanging="357"/>
      </w:pPr>
      <w:rPr>
        <w:rFonts w:ascii="Symbol" w:hAnsi="Symbol" w:hint="default"/>
        <w:color w:val="auto"/>
      </w:rPr>
    </w:lvl>
    <w:lvl w:ilvl="1">
      <w:start w:val="1"/>
      <w:numFmt w:val="bullet"/>
      <w:pStyle w:val="phlistitemized2"/>
      <w:lvlText w:val=""/>
      <w:lvlJc w:val="left"/>
      <w:pPr>
        <w:tabs>
          <w:tab w:val="num" w:pos="1565"/>
        </w:tabs>
        <w:ind w:left="1565" w:hanging="357"/>
      </w:pPr>
      <w:rPr>
        <w:rFonts w:ascii="Symbol" w:hAnsi="Symbol" w:hint="default"/>
        <w:color w:val="auto"/>
      </w:rPr>
    </w:lvl>
    <w:lvl w:ilvl="2">
      <w:start w:val="1"/>
      <w:numFmt w:val="bullet"/>
      <w:lvlText w:val=""/>
      <w:lvlJc w:val="left"/>
      <w:pPr>
        <w:tabs>
          <w:tab w:val="num" w:pos="1922"/>
        </w:tabs>
        <w:ind w:left="1922" w:hanging="357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2279"/>
        </w:tabs>
        <w:ind w:left="2279" w:hanging="357"/>
      </w:pPr>
      <w:rPr>
        <w:rFonts w:ascii="Symbol" w:hAnsi="Symbol" w:hint="default"/>
        <w:color w:val="auto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7579686D"/>
    <w:multiLevelType w:val="multilevel"/>
    <w:tmpl w:val="B76407DA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29" w15:restartNumberingAfterBreak="0">
    <w:nsid w:val="7A056E80"/>
    <w:multiLevelType w:val="hybridMultilevel"/>
    <w:tmpl w:val="D30C2A16"/>
    <w:lvl w:ilvl="0" w:tplc="E8D61F60">
      <w:start w:val="1"/>
      <w:numFmt w:val="decimal"/>
      <w:pStyle w:val="phnormalexampleordered1"/>
      <w:lvlText w:val="%1)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num w:numId="1">
    <w:abstractNumId w:val="21"/>
  </w:num>
  <w:num w:numId="2">
    <w:abstractNumId w:val="23"/>
  </w:num>
  <w:num w:numId="3">
    <w:abstractNumId w:val="27"/>
  </w:num>
  <w:num w:numId="4">
    <w:abstractNumId w:val="9"/>
  </w:num>
  <w:num w:numId="5">
    <w:abstractNumId w:val="10"/>
  </w:num>
  <w:num w:numId="6">
    <w:abstractNumId w:val="11"/>
  </w:num>
  <w:num w:numId="7">
    <w:abstractNumId w:val="28"/>
  </w:num>
  <w:num w:numId="8">
    <w:abstractNumId w:val="13"/>
  </w:num>
  <w:num w:numId="9">
    <w:abstractNumId w:val="20"/>
  </w:num>
  <w:num w:numId="10">
    <w:abstractNumId w:val="16"/>
  </w:num>
  <w:num w:numId="11">
    <w:abstractNumId w:val="7"/>
  </w:num>
  <w:num w:numId="12">
    <w:abstractNumId w:val="17"/>
  </w:num>
  <w:num w:numId="13">
    <w:abstractNumId w:val="26"/>
  </w:num>
  <w:num w:numId="14">
    <w:abstractNumId w:val="14"/>
  </w:num>
  <w:num w:numId="15">
    <w:abstractNumId w:val="12"/>
  </w:num>
  <w:num w:numId="1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9"/>
    <w:lvlOverride w:ilvl="0">
      <w:lvl w:ilvl="0">
        <w:start w:val="1"/>
        <w:numFmt w:val="russianUpper"/>
        <w:pStyle w:val="phadditiontitle1"/>
        <w:suff w:val="nothing"/>
        <w:lvlText w:val="Приложение %1"/>
        <w:lvlJc w:val="left"/>
        <w:pPr>
          <w:ind w:left="360" w:hanging="360"/>
        </w:pPr>
        <w:rPr>
          <w:rFonts w:hint="default"/>
          <w:b/>
          <w:bCs w:val="0"/>
          <w:i w:val="0"/>
          <w:iCs w:val="0"/>
          <w: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0"/>
          <w:position w:val="0"/>
          <w:u w:val="none"/>
          <w:effect w:val="none"/>
          <w:vertAlign w:val="baseline"/>
          <w:em w:val="none"/>
          <w14:ligatures w14:val="none"/>
          <w14:numForm w14:val="default"/>
          <w14:numSpacing w14:val="default"/>
          <w14:stylisticSets/>
          <w14:cntxtAlts w14:val="0"/>
        </w:rPr>
      </w:lvl>
    </w:lvlOverride>
    <w:lvlOverride w:ilvl="1">
      <w:lvl w:ilvl="1">
        <w:start w:val="1"/>
        <w:numFmt w:val="decimal"/>
        <w:pStyle w:val="phadditiontitle2"/>
        <w:lvlText w:val="%1.%2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2">
      <w:lvl w:ilvl="2">
        <w:start w:val="1"/>
        <w:numFmt w:val="decimal"/>
        <w:pStyle w:val="phadditiontitle3"/>
        <w:lvlText w:val="%1.%2.%3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tabs>
            <w:tab w:val="num" w:pos="3738"/>
          </w:tabs>
          <w:ind w:left="3738" w:hanging="86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tabs>
            <w:tab w:val="num" w:pos="3882"/>
          </w:tabs>
          <w:ind w:left="3882" w:hanging="100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4026"/>
          </w:tabs>
          <w:ind w:left="4026" w:hanging="1152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4170"/>
          </w:tabs>
          <w:ind w:left="4170" w:hanging="1296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4314"/>
          </w:tabs>
          <w:ind w:left="4314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4458"/>
          </w:tabs>
          <w:ind w:left="4458" w:hanging="1584"/>
        </w:pPr>
        <w:rPr>
          <w:rFonts w:hint="default"/>
        </w:rPr>
      </w:lvl>
    </w:lvlOverride>
  </w:num>
  <w:num w:numId="18">
    <w:abstractNumId w:val="22"/>
  </w:num>
  <w:num w:numId="1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5"/>
  </w:num>
  <w:num w:numId="21">
    <w:abstractNumId w:val="15"/>
  </w:num>
  <w:num w:numId="22">
    <w:abstractNumId w:val="8"/>
  </w:num>
  <w:num w:numId="23">
    <w:abstractNumId w:val="6"/>
  </w:num>
  <w:num w:numId="24">
    <w:abstractNumId w:val="18"/>
  </w:num>
  <w:num w:numId="25">
    <w:abstractNumId w:val="29"/>
  </w:num>
  <w:num w:numId="26">
    <w:abstractNumId w:val="24"/>
  </w:num>
  <w:num w:numId="27">
    <w:abstractNumId w:val="5"/>
  </w:num>
  <w:num w:numId="28">
    <w:abstractNumId w:val="4"/>
  </w:num>
  <w:num w:numId="29">
    <w:abstractNumId w:val="3"/>
  </w:num>
  <w:num w:numId="30">
    <w:abstractNumId w:val="2"/>
  </w:num>
  <w:num w:numId="31">
    <w:abstractNumId w:val="1"/>
  </w:num>
  <w:num w:numId="32">
    <w:abstractNumId w:val="0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attachedTemplate r:id="rId1"/>
  <w:stylePaneFormatFilter w:val="1008" w:allStyles="0" w:customStyles="0" w:latentStyles="0" w:stylesInUse="1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284"/>
  <w:hyphenationZone w:val="425"/>
  <w:drawingGridHorizontalSpacing w:val="100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5E3A"/>
    <w:rsid w:val="00001B6E"/>
    <w:rsid w:val="0001175D"/>
    <w:rsid w:val="000174F7"/>
    <w:rsid w:val="000176D9"/>
    <w:rsid w:val="000345BB"/>
    <w:rsid w:val="000371D6"/>
    <w:rsid w:val="00042947"/>
    <w:rsid w:val="0004563C"/>
    <w:rsid w:val="0004794A"/>
    <w:rsid w:val="00053BAB"/>
    <w:rsid w:val="00055224"/>
    <w:rsid w:val="00064671"/>
    <w:rsid w:val="00064EA8"/>
    <w:rsid w:val="00065ED9"/>
    <w:rsid w:val="000669E0"/>
    <w:rsid w:val="00082616"/>
    <w:rsid w:val="00091F1E"/>
    <w:rsid w:val="000A2545"/>
    <w:rsid w:val="000A5790"/>
    <w:rsid w:val="000B1C98"/>
    <w:rsid w:val="000D2590"/>
    <w:rsid w:val="000D499C"/>
    <w:rsid w:val="000D6D79"/>
    <w:rsid w:val="000E57ED"/>
    <w:rsid w:val="000E62C2"/>
    <w:rsid w:val="000E6D63"/>
    <w:rsid w:val="000F1854"/>
    <w:rsid w:val="00102A51"/>
    <w:rsid w:val="00114491"/>
    <w:rsid w:val="001148B0"/>
    <w:rsid w:val="00115BAB"/>
    <w:rsid w:val="00115E3A"/>
    <w:rsid w:val="0012072B"/>
    <w:rsid w:val="001253B2"/>
    <w:rsid w:val="001257CA"/>
    <w:rsid w:val="0013593A"/>
    <w:rsid w:val="00141222"/>
    <w:rsid w:val="00143B4B"/>
    <w:rsid w:val="00146C45"/>
    <w:rsid w:val="00146D77"/>
    <w:rsid w:val="001530E7"/>
    <w:rsid w:val="00153F20"/>
    <w:rsid w:val="0015478B"/>
    <w:rsid w:val="00156F0D"/>
    <w:rsid w:val="00173B90"/>
    <w:rsid w:val="00177C6C"/>
    <w:rsid w:val="0018068C"/>
    <w:rsid w:val="001821A8"/>
    <w:rsid w:val="001872D4"/>
    <w:rsid w:val="0019256A"/>
    <w:rsid w:val="0019521D"/>
    <w:rsid w:val="001A1360"/>
    <w:rsid w:val="001C3614"/>
    <w:rsid w:val="001D03A9"/>
    <w:rsid w:val="001D75EA"/>
    <w:rsid w:val="001E145D"/>
    <w:rsid w:val="001E3B1B"/>
    <w:rsid w:val="001E3F81"/>
    <w:rsid w:val="001F0B70"/>
    <w:rsid w:val="001F6EFE"/>
    <w:rsid w:val="00200442"/>
    <w:rsid w:val="00201B47"/>
    <w:rsid w:val="0020712D"/>
    <w:rsid w:val="0021001B"/>
    <w:rsid w:val="0021544B"/>
    <w:rsid w:val="00220E40"/>
    <w:rsid w:val="00225535"/>
    <w:rsid w:val="00225F28"/>
    <w:rsid w:val="00232F89"/>
    <w:rsid w:val="00236273"/>
    <w:rsid w:val="0025070E"/>
    <w:rsid w:val="0025115E"/>
    <w:rsid w:val="00251D6B"/>
    <w:rsid w:val="0025541B"/>
    <w:rsid w:val="00262F5C"/>
    <w:rsid w:val="002664AF"/>
    <w:rsid w:val="002707E8"/>
    <w:rsid w:val="00271DF7"/>
    <w:rsid w:val="00272125"/>
    <w:rsid w:val="00274AC0"/>
    <w:rsid w:val="00294EE2"/>
    <w:rsid w:val="002B1B12"/>
    <w:rsid w:val="002B48D8"/>
    <w:rsid w:val="002C037A"/>
    <w:rsid w:val="002C1743"/>
    <w:rsid w:val="002D0E23"/>
    <w:rsid w:val="002D4435"/>
    <w:rsid w:val="002D7662"/>
    <w:rsid w:val="002E1EC5"/>
    <w:rsid w:val="002F052C"/>
    <w:rsid w:val="002F0D43"/>
    <w:rsid w:val="002F265B"/>
    <w:rsid w:val="002F4EC4"/>
    <w:rsid w:val="002F50E9"/>
    <w:rsid w:val="002F6A76"/>
    <w:rsid w:val="002F79E0"/>
    <w:rsid w:val="003111A7"/>
    <w:rsid w:val="0031378D"/>
    <w:rsid w:val="00315745"/>
    <w:rsid w:val="00325D12"/>
    <w:rsid w:val="00326673"/>
    <w:rsid w:val="00330C80"/>
    <w:rsid w:val="00332278"/>
    <w:rsid w:val="00335DF9"/>
    <w:rsid w:val="00336ECC"/>
    <w:rsid w:val="0034010A"/>
    <w:rsid w:val="00340300"/>
    <w:rsid w:val="003428C7"/>
    <w:rsid w:val="00344CE9"/>
    <w:rsid w:val="00346E5D"/>
    <w:rsid w:val="003518EE"/>
    <w:rsid w:val="00352D9A"/>
    <w:rsid w:val="00356AA8"/>
    <w:rsid w:val="003570EA"/>
    <w:rsid w:val="0036214D"/>
    <w:rsid w:val="00371231"/>
    <w:rsid w:val="00374AF9"/>
    <w:rsid w:val="003779E7"/>
    <w:rsid w:val="003828C7"/>
    <w:rsid w:val="00383862"/>
    <w:rsid w:val="003846FB"/>
    <w:rsid w:val="00394C42"/>
    <w:rsid w:val="003955CE"/>
    <w:rsid w:val="003A06A8"/>
    <w:rsid w:val="003C19C3"/>
    <w:rsid w:val="003C4459"/>
    <w:rsid w:val="003C5ED8"/>
    <w:rsid w:val="003D31E6"/>
    <w:rsid w:val="003F6EC0"/>
    <w:rsid w:val="00400C21"/>
    <w:rsid w:val="00413690"/>
    <w:rsid w:val="00425E40"/>
    <w:rsid w:val="004266BE"/>
    <w:rsid w:val="00432D44"/>
    <w:rsid w:val="004335E0"/>
    <w:rsid w:val="00437EB3"/>
    <w:rsid w:val="00443EED"/>
    <w:rsid w:val="00446192"/>
    <w:rsid w:val="00450042"/>
    <w:rsid w:val="00452C6E"/>
    <w:rsid w:val="00456C96"/>
    <w:rsid w:val="0046101E"/>
    <w:rsid w:val="00461C23"/>
    <w:rsid w:val="00462D65"/>
    <w:rsid w:val="00474975"/>
    <w:rsid w:val="00474ACE"/>
    <w:rsid w:val="00481948"/>
    <w:rsid w:val="00483DC6"/>
    <w:rsid w:val="00487784"/>
    <w:rsid w:val="00491FD8"/>
    <w:rsid w:val="004934CB"/>
    <w:rsid w:val="00493920"/>
    <w:rsid w:val="004B0910"/>
    <w:rsid w:val="004B5047"/>
    <w:rsid w:val="004B5FCD"/>
    <w:rsid w:val="004C5956"/>
    <w:rsid w:val="004C6B4F"/>
    <w:rsid w:val="004D025D"/>
    <w:rsid w:val="004D42D3"/>
    <w:rsid w:val="004D4905"/>
    <w:rsid w:val="004E2645"/>
    <w:rsid w:val="004E4DAA"/>
    <w:rsid w:val="0050368C"/>
    <w:rsid w:val="0050426E"/>
    <w:rsid w:val="00506961"/>
    <w:rsid w:val="00524EEA"/>
    <w:rsid w:val="005261B4"/>
    <w:rsid w:val="005308EE"/>
    <w:rsid w:val="00531B81"/>
    <w:rsid w:val="005332ED"/>
    <w:rsid w:val="00536938"/>
    <w:rsid w:val="00546E6D"/>
    <w:rsid w:val="005540AD"/>
    <w:rsid w:val="00557F9A"/>
    <w:rsid w:val="00562E3B"/>
    <w:rsid w:val="005633F1"/>
    <w:rsid w:val="00567E51"/>
    <w:rsid w:val="00573FAD"/>
    <w:rsid w:val="00577554"/>
    <w:rsid w:val="0058329F"/>
    <w:rsid w:val="005A7B13"/>
    <w:rsid w:val="005B6E56"/>
    <w:rsid w:val="00605B03"/>
    <w:rsid w:val="00615E04"/>
    <w:rsid w:val="00626ADC"/>
    <w:rsid w:val="00626BD9"/>
    <w:rsid w:val="0063464D"/>
    <w:rsid w:val="00635019"/>
    <w:rsid w:val="00641D00"/>
    <w:rsid w:val="00657E0A"/>
    <w:rsid w:val="00661F22"/>
    <w:rsid w:val="006718FA"/>
    <w:rsid w:val="00680209"/>
    <w:rsid w:val="00680491"/>
    <w:rsid w:val="00687C0D"/>
    <w:rsid w:val="006903FA"/>
    <w:rsid w:val="00694F9C"/>
    <w:rsid w:val="006952FE"/>
    <w:rsid w:val="00696A79"/>
    <w:rsid w:val="00697D28"/>
    <w:rsid w:val="006A2407"/>
    <w:rsid w:val="006B2C3A"/>
    <w:rsid w:val="006C364E"/>
    <w:rsid w:val="006C5DF0"/>
    <w:rsid w:val="006D4B5D"/>
    <w:rsid w:val="006E4D7D"/>
    <w:rsid w:val="006F03C0"/>
    <w:rsid w:val="006F28F6"/>
    <w:rsid w:val="006F31B1"/>
    <w:rsid w:val="006F56FD"/>
    <w:rsid w:val="00700B25"/>
    <w:rsid w:val="00707F4C"/>
    <w:rsid w:val="00710A3D"/>
    <w:rsid w:val="00720C59"/>
    <w:rsid w:val="00726D9F"/>
    <w:rsid w:val="0073601B"/>
    <w:rsid w:val="00740465"/>
    <w:rsid w:val="00741CAC"/>
    <w:rsid w:val="00742A37"/>
    <w:rsid w:val="00752FB9"/>
    <w:rsid w:val="00753D50"/>
    <w:rsid w:val="00754AEE"/>
    <w:rsid w:val="00756D95"/>
    <w:rsid w:val="00761B98"/>
    <w:rsid w:val="00770374"/>
    <w:rsid w:val="00770CB3"/>
    <w:rsid w:val="007A372C"/>
    <w:rsid w:val="007A5997"/>
    <w:rsid w:val="007A688E"/>
    <w:rsid w:val="007A6C0B"/>
    <w:rsid w:val="007A76AB"/>
    <w:rsid w:val="007C5657"/>
    <w:rsid w:val="007C574F"/>
    <w:rsid w:val="007D06AE"/>
    <w:rsid w:val="007D3194"/>
    <w:rsid w:val="007D5FAB"/>
    <w:rsid w:val="007D7CE5"/>
    <w:rsid w:val="007E4437"/>
    <w:rsid w:val="007E5A53"/>
    <w:rsid w:val="007F02D7"/>
    <w:rsid w:val="007F209D"/>
    <w:rsid w:val="007F3748"/>
    <w:rsid w:val="007F3C14"/>
    <w:rsid w:val="008108A5"/>
    <w:rsid w:val="00813055"/>
    <w:rsid w:val="00831334"/>
    <w:rsid w:val="008333AF"/>
    <w:rsid w:val="008353EE"/>
    <w:rsid w:val="00837A0D"/>
    <w:rsid w:val="008416DC"/>
    <w:rsid w:val="00843643"/>
    <w:rsid w:val="00852D83"/>
    <w:rsid w:val="00854449"/>
    <w:rsid w:val="00857637"/>
    <w:rsid w:val="0085764F"/>
    <w:rsid w:val="008710A3"/>
    <w:rsid w:val="0087617C"/>
    <w:rsid w:val="008964A9"/>
    <w:rsid w:val="008A038D"/>
    <w:rsid w:val="008A79B7"/>
    <w:rsid w:val="008A7D26"/>
    <w:rsid w:val="008B111A"/>
    <w:rsid w:val="008B1C6A"/>
    <w:rsid w:val="008B26D2"/>
    <w:rsid w:val="008B7020"/>
    <w:rsid w:val="008C0E6C"/>
    <w:rsid w:val="008D309B"/>
    <w:rsid w:val="008F2064"/>
    <w:rsid w:val="008F4EAC"/>
    <w:rsid w:val="008F765B"/>
    <w:rsid w:val="00910A82"/>
    <w:rsid w:val="00910A93"/>
    <w:rsid w:val="009176F2"/>
    <w:rsid w:val="00920E8C"/>
    <w:rsid w:val="00925F71"/>
    <w:rsid w:val="0093769A"/>
    <w:rsid w:val="00940D8A"/>
    <w:rsid w:val="009515D5"/>
    <w:rsid w:val="009550EE"/>
    <w:rsid w:val="00955D6D"/>
    <w:rsid w:val="00957B57"/>
    <w:rsid w:val="0096176F"/>
    <w:rsid w:val="009678B3"/>
    <w:rsid w:val="009709DB"/>
    <w:rsid w:val="0097485B"/>
    <w:rsid w:val="00982ADA"/>
    <w:rsid w:val="00994241"/>
    <w:rsid w:val="00995731"/>
    <w:rsid w:val="0099728D"/>
    <w:rsid w:val="009A5181"/>
    <w:rsid w:val="009B76C6"/>
    <w:rsid w:val="009C77F6"/>
    <w:rsid w:val="009D3627"/>
    <w:rsid w:val="009D3DE2"/>
    <w:rsid w:val="009E727D"/>
    <w:rsid w:val="00A02EB1"/>
    <w:rsid w:val="00A05EAF"/>
    <w:rsid w:val="00A17CE3"/>
    <w:rsid w:val="00A2089E"/>
    <w:rsid w:val="00A36D4F"/>
    <w:rsid w:val="00A36F31"/>
    <w:rsid w:val="00A41CA6"/>
    <w:rsid w:val="00A46A1E"/>
    <w:rsid w:val="00A47191"/>
    <w:rsid w:val="00A47CB9"/>
    <w:rsid w:val="00A47E67"/>
    <w:rsid w:val="00A55823"/>
    <w:rsid w:val="00A55E1B"/>
    <w:rsid w:val="00A57E2E"/>
    <w:rsid w:val="00A638D9"/>
    <w:rsid w:val="00A64749"/>
    <w:rsid w:val="00A75B8C"/>
    <w:rsid w:val="00A83DC7"/>
    <w:rsid w:val="00A91702"/>
    <w:rsid w:val="00A9246B"/>
    <w:rsid w:val="00A937E4"/>
    <w:rsid w:val="00AA1074"/>
    <w:rsid w:val="00AA7455"/>
    <w:rsid w:val="00AB3248"/>
    <w:rsid w:val="00AB39A1"/>
    <w:rsid w:val="00AB54E9"/>
    <w:rsid w:val="00AB5969"/>
    <w:rsid w:val="00AB6AA6"/>
    <w:rsid w:val="00AB6BA6"/>
    <w:rsid w:val="00AC230D"/>
    <w:rsid w:val="00AC48A3"/>
    <w:rsid w:val="00AD2B00"/>
    <w:rsid w:val="00AD4936"/>
    <w:rsid w:val="00AE2366"/>
    <w:rsid w:val="00AF20ED"/>
    <w:rsid w:val="00AF4DB6"/>
    <w:rsid w:val="00B161BF"/>
    <w:rsid w:val="00B170AF"/>
    <w:rsid w:val="00B21CB4"/>
    <w:rsid w:val="00B432C1"/>
    <w:rsid w:val="00B45615"/>
    <w:rsid w:val="00B55A51"/>
    <w:rsid w:val="00B5616C"/>
    <w:rsid w:val="00B57227"/>
    <w:rsid w:val="00B607C1"/>
    <w:rsid w:val="00B61725"/>
    <w:rsid w:val="00B628DE"/>
    <w:rsid w:val="00B71556"/>
    <w:rsid w:val="00B80BA6"/>
    <w:rsid w:val="00BA3D69"/>
    <w:rsid w:val="00BB2D77"/>
    <w:rsid w:val="00BC56A5"/>
    <w:rsid w:val="00BC642E"/>
    <w:rsid w:val="00BD1F17"/>
    <w:rsid w:val="00BD68AE"/>
    <w:rsid w:val="00BE0FD9"/>
    <w:rsid w:val="00BE281B"/>
    <w:rsid w:val="00BE5325"/>
    <w:rsid w:val="00BF17A0"/>
    <w:rsid w:val="00C02839"/>
    <w:rsid w:val="00C04B59"/>
    <w:rsid w:val="00C206C3"/>
    <w:rsid w:val="00C267DA"/>
    <w:rsid w:val="00C36E36"/>
    <w:rsid w:val="00C42E29"/>
    <w:rsid w:val="00C4331B"/>
    <w:rsid w:val="00C46D06"/>
    <w:rsid w:val="00C629C7"/>
    <w:rsid w:val="00C64EFA"/>
    <w:rsid w:val="00C745BE"/>
    <w:rsid w:val="00C81AB8"/>
    <w:rsid w:val="00C842A4"/>
    <w:rsid w:val="00C84BC1"/>
    <w:rsid w:val="00C868C5"/>
    <w:rsid w:val="00C875CD"/>
    <w:rsid w:val="00CA2E88"/>
    <w:rsid w:val="00CA4ACB"/>
    <w:rsid w:val="00CC72D1"/>
    <w:rsid w:val="00CD5853"/>
    <w:rsid w:val="00CF0B4F"/>
    <w:rsid w:val="00CF706B"/>
    <w:rsid w:val="00D06AF6"/>
    <w:rsid w:val="00D10529"/>
    <w:rsid w:val="00D20AB4"/>
    <w:rsid w:val="00D2116B"/>
    <w:rsid w:val="00D256B8"/>
    <w:rsid w:val="00D34AF1"/>
    <w:rsid w:val="00D34F85"/>
    <w:rsid w:val="00D37256"/>
    <w:rsid w:val="00D4293B"/>
    <w:rsid w:val="00D42A44"/>
    <w:rsid w:val="00D45EFD"/>
    <w:rsid w:val="00D46ABF"/>
    <w:rsid w:val="00D5732C"/>
    <w:rsid w:val="00D63938"/>
    <w:rsid w:val="00D64343"/>
    <w:rsid w:val="00D706C6"/>
    <w:rsid w:val="00D8012A"/>
    <w:rsid w:val="00D8146B"/>
    <w:rsid w:val="00D841F2"/>
    <w:rsid w:val="00DA0F23"/>
    <w:rsid w:val="00DA4BBE"/>
    <w:rsid w:val="00DA7539"/>
    <w:rsid w:val="00DA7CE8"/>
    <w:rsid w:val="00DB26E0"/>
    <w:rsid w:val="00DB50D3"/>
    <w:rsid w:val="00DB77B3"/>
    <w:rsid w:val="00DC0166"/>
    <w:rsid w:val="00DC1789"/>
    <w:rsid w:val="00DC39C9"/>
    <w:rsid w:val="00DC5A2C"/>
    <w:rsid w:val="00DE125C"/>
    <w:rsid w:val="00DE297A"/>
    <w:rsid w:val="00DE5251"/>
    <w:rsid w:val="00DE72F4"/>
    <w:rsid w:val="00DF09E1"/>
    <w:rsid w:val="00DF0F2D"/>
    <w:rsid w:val="00DF2776"/>
    <w:rsid w:val="00DF63C1"/>
    <w:rsid w:val="00E031BD"/>
    <w:rsid w:val="00E03C58"/>
    <w:rsid w:val="00E04129"/>
    <w:rsid w:val="00E1044B"/>
    <w:rsid w:val="00E16162"/>
    <w:rsid w:val="00E2119B"/>
    <w:rsid w:val="00E221BC"/>
    <w:rsid w:val="00E244B5"/>
    <w:rsid w:val="00E30111"/>
    <w:rsid w:val="00E33F00"/>
    <w:rsid w:val="00E56C6C"/>
    <w:rsid w:val="00E63266"/>
    <w:rsid w:val="00E666A5"/>
    <w:rsid w:val="00E7305A"/>
    <w:rsid w:val="00E85567"/>
    <w:rsid w:val="00EA4AC4"/>
    <w:rsid w:val="00EB0370"/>
    <w:rsid w:val="00EB1CB7"/>
    <w:rsid w:val="00EB34FD"/>
    <w:rsid w:val="00EB7A17"/>
    <w:rsid w:val="00EC3FA5"/>
    <w:rsid w:val="00ED0A69"/>
    <w:rsid w:val="00EF5F9C"/>
    <w:rsid w:val="00EF7F2A"/>
    <w:rsid w:val="00F021C2"/>
    <w:rsid w:val="00F32249"/>
    <w:rsid w:val="00F32F9C"/>
    <w:rsid w:val="00F441D1"/>
    <w:rsid w:val="00F4698B"/>
    <w:rsid w:val="00F46B4A"/>
    <w:rsid w:val="00F504FB"/>
    <w:rsid w:val="00F52A14"/>
    <w:rsid w:val="00F54913"/>
    <w:rsid w:val="00F5769F"/>
    <w:rsid w:val="00F610AE"/>
    <w:rsid w:val="00F61B61"/>
    <w:rsid w:val="00F62148"/>
    <w:rsid w:val="00F72201"/>
    <w:rsid w:val="00F77EA0"/>
    <w:rsid w:val="00F82C93"/>
    <w:rsid w:val="00F86556"/>
    <w:rsid w:val="00F92E81"/>
    <w:rsid w:val="00F94FF9"/>
    <w:rsid w:val="00F970E5"/>
    <w:rsid w:val="00FA1D89"/>
    <w:rsid w:val="00FA5BBB"/>
    <w:rsid w:val="00FC1C82"/>
    <w:rsid w:val="00FC1C9C"/>
    <w:rsid w:val="00FD109F"/>
    <w:rsid w:val="00FE2DC7"/>
    <w:rsid w:val="00FF1AC1"/>
    <w:rsid w:val="00FF2D1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20512E98-72D8-4A8A-B354-2CBE591A5F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iPriority="99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No Spacing" w:uiPriority="1" w:qFormat="1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Intense Quote" w:uiPriority="30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ook Title" w:uiPriority="33" w:qFormat="1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utoRedefine/>
    <w:qFormat/>
    <w:rsid w:val="003C19C3"/>
    <w:pPr>
      <w:spacing w:before="20" w:after="120" w:line="360" w:lineRule="auto"/>
      <w:jc w:val="both"/>
    </w:pPr>
    <w:rPr>
      <w:rFonts w:ascii="Arial" w:hAnsi="Arial"/>
      <w:szCs w:val="20"/>
      <w:lang w:val="ru-RU" w:eastAsia="ru-RU"/>
    </w:rPr>
  </w:style>
  <w:style w:type="paragraph" w:styleId="10">
    <w:name w:val="heading 1"/>
    <w:aliases w:val="Scroll Heading 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,h1,Section,1"/>
    <w:basedOn w:val="phbase"/>
    <w:next w:val="phnormal"/>
    <w:link w:val="11"/>
    <w:qFormat/>
    <w:rsid w:val="005A7B13"/>
    <w:pPr>
      <w:keepNext/>
      <w:keepLines/>
      <w:pageBreakBefore/>
      <w:numPr>
        <w:numId w:val="13"/>
      </w:numPr>
      <w:spacing w:before="360" w:after="360"/>
      <w:ind w:right="-1"/>
      <w:outlineLvl w:val="0"/>
    </w:pPr>
    <w:rPr>
      <w:b/>
      <w:sz w:val="28"/>
      <w:szCs w:val="28"/>
    </w:rPr>
  </w:style>
  <w:style w:type="paragraph" w:styleId="2">
    <w:name w:val="heading 2"/>
    <w:aliases w:val="Scroll Heading 2,HD2,Indented Heading,H21,H22,Indented Heading1,Indented Heading2,Indented Heading3,Indented Heading4,H23,H211,H221,Indented Heading5,Indented Heading6,Indented Heading7,H24,H212,H222,Indented Heading8,H25,H213,H223,H26,H214"/>
    <w:basedOn w:val="phbase"/>
    <w:next w:val="phnormal"/>
    <w:qFormat/>
    <w:rsid w:val="005A7B13"/>
    <w:pPr>
      <w:keepNext/>
      <w:keepLines/>
      <w:numPr>
        <w:ilvl w:val="1"/>
        <w:numId w:val="13"/>
      </w:numPr>
      <w:spacing w:before="360" w:after="360"/>
      <w:ind w:right="-2"/>
      <w:outlineLvl w:val="1"/>
    </w:pPr>
    <w:rPr>
      <w:b/>
    </w:rPr>
  </w:style>
  <w:style w:type="paragraph" w:styleId="3">
    <w:name w:val="heading 3"/>
    <w:aliases w:val="Scroll Heading 3,H3,heading 3,Map,h3,Level 3 Topic Heading,H31,Minor,H32,H33,H34,H35,H36,H37,H38,H39,H310,H311,H312,H313,H314,3,Level 1 - 1,h31,h32,h33,h34,h35,h36,h37,h38,h39,h310,h311,h321,h331,h341,h351,h361,h371,h381,h312,h322,h332,h342"/>
    <w:basedOn w:val="phbase"/>
    <w:next w:val="phnormal"/>
    <w:link w:val="30"/>
    <w:qFormat/>
    <w:rsid w:val="005A7B13"/>
    <w:pPr>
      <w:keepNext/>
      <w:keepLines/>
      <w:numPr>
        <w:ilvl w:val="2"/>
        <w:numId w:val="13"/>
      </w:numPr>
      <w:spacing w:before="240" w:after="240"/>
      <w:ind w:right="-1"/>
      <w:outlineLvl w:val="2"/>
    </w:pPr>
    <w:rPr>
      <w:b/>
      <w:bCs/>
    </w:rPr>
  </w:style>
  <w:style w:type="paragraph" w:styleId="4">
    <w:name w:val="heading 4"/>
    <w:aliases w:val="Scroll Heading 4,(подпункт),H4,h4,Level 4 Topic Heading,Sub-Minor,Case Sub-Header,heading4,4,I4,l4,I41,41,l41,heading41,(Shift Ctrl 4),Titre 41,t4.T4,4heading,a.,4 dash,d,4 dash1,d1,31,h41,a.1,4 dash2,d2,32,h42,a.2,4 dash3,d3,33,h43,a.3,d4"/>
    <w:basedOn w:val="3"/>
    <w:next w:val="phnormal"/>
    <w:link w:val="40"/>
    <w:qFormat/>
    <w:rsid w:val="005A7B13"/>
    <w:pPr>
      <w:numPr>
        <w:ilvl w:val="3"/>
      </w:numPr>
      <w:outlineLvl w:val="3"/>
    </w:pPr>
  </w:style>
  <w:style w:type="paragraph" w:styleId="5">
    <w:name w:val="heading 5"/>
    <w:aliases w:val="Scroll Heading 5,h5,Level 5 Topic Heading,H5,PIM 5,5,ITT t5,PA Pico Section,_Подпункт,Heading 51,1.1.1. Заголовок 5,Level 4,(приложение),Bold/Italics,1.1  Название подраздела,подпункт,подпункт1,подпункт2,подпункт11,подпункт3,подпункт12"/>
    <w:basedOn w:val="a"/>
    <w:next w:val="a"/>
    <w:link w:val="50"/>
    <w:uiPriority w:val="9"/>
    <w:unhideWhenUsed/>
    <w:qFormat/>
    <w:rsid w:val="005A7B13"/>
    <w:pPr>
      <w:keepNext/>
      <w:numPr>
        <w:ilvl w:val="4"/>
        <w:numId w:val="13"/>
      </w:numPr>
      <w:spacing w:before="240" w:after="240"/>
      <w:outlineLvl w:val="4"/>
    </w:pPr>
    <w:rPr>
      <w:b/>
      <w:bCs/>
      <w:iCs/>
      <w:szCs w:val="26"/>
    </w:rPr>
  </w:style>
  <w:style w:type="paragraph" w:styleId="6">
    <w:name w:val="heading 6"/>
    <w:aliases w:val="Scroll Heading 6,PIM 6,Gliederung6,__Подпункт,H6,Heading 61,Текст подпункта,1.1.1 Название или текст пункта в подразделе,1.1.1 Название пункта в подразделе,1.1.1 ???????? ??? ????? ?????? ? ??????????,1.1.1 ???????? ?????? ? ??????????"/>
    <w:basedOn w:val="a"/>
    <w:next w:val="a"/>
    <w:link w:val="60"/>
    <w:uiPriority w:val="9"/>
    <w:unhideWhenUsed/>
    <w:qFormat/>
    <w:rsid w:val="005A7B13"/>
    <w:pPr>
      <w:keepNext/>
      <w:keepLines/>
      <w:numPr>
        <w:ilvl w:val="5"/>
        <w:numId w:val="13"/>
      </w:numPr>
      <w:spacing w:before="240" w:after="60"/>
      <w:outlineLvl w:val="5"/>
    </w:pPr>
    <w:rPr>
      <w:b/>
      <w:bCs/>
      <w:szCs w:val="22"/>
    </w:rPr>
  </w:style>
  <w:style w:type="paragraph" w:styleId="7">
    <w:name w:val="heading 7"/>
    <w:basedOn w:val="a"/>
    <w:next w:val="a"/>
    <w:link w:val="70"/>
    <w:semiHidden/>
    <w:unhideWhenUsed/>
    <w:rsid w:val="00E33F00"/>
    <w:pPr>
      <w:keepNext/>
      <w:keepLines/>
      <w:numPr>
        <w:ilvl w:val="6"/>
        <w:numId w:val="11"/>
      </w:numPr>
      <w:spacing w:before="240"/>
      <w:outlineLvl w:val="6"/>
    </w:pPr>
    <w:rPr>
      <w:rFonts w:eastAsiaTheme="majorEastAsia" w:cstheme="majorBidi"/>
      <w:color w:val="7F7F7F" w:themeColor="text1" w:themeTint="80"/>
    </w:rPr>
  </w:style>
  <w:style w:type="paragraph" w:styleId="8">
    <w:name w:val="heading 8"/>
    <w:basedOn w:val="a"/>
    <w:next w:val="a"/>
    <w:link w:val="80"/>
    <w:semiHidden/>
    <w:unhideWhenUsed/>
    <w:rsid w:val="00E33F00"/>
    <w:pPr>
      <w:keepNext/>
      <w:keepLines/>
      <w:numPr>
        <w:ilvl w:val="7"/>
        <w:numId w:val="11"/>
      </w:numPr>
      <w:spacing w:before="240"/>
      <w:outlineLvl w:val="7"/>
    </w:pPr>
    <w:rPr>
      <w:rFonts w:eastAsiaTheme="majorEastAsia" w:cstheme="majorBidi"/>
      <w:color w:val="7F7F7F" w:themeColor="text1" w:themeTint="80"/>
      <w:szCs w:val="21"/>
    </w:rPr>
  </w:style>
  <w:style w:type="paragraph" w:styleId="9">
    <w:name w:val="heading 9"/>
    <w:basedOn w:val="a"/>
    <w:next w:val="a"/>
    <w:link w:val="90"/>
    <w:semiHidden/>
    <w:unhideWhenUsed/>
    <w:rsid w:val="00E33F00"/>
    <w:pPr>
      <w:keepNext/>
      <w:keepLines/>
      <w:numPr>
        <w:ilvl w:val="8"/>
        <w:numId w:val="11"/>
      </w:numPr>
      <w:spacing w:before="240"/>
      <w:outlineLvl w:val="8"/>
    </w:pPr>
    <w:rPr>
      <w:rFonts w:eastAsiaTheme="majorEastAsia" w:cstheme="majorBidi"/>
      <w:color w:val="7F7F7F" w:themeColor="text1" w:themeTint="80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autoRedefine/>
    <w:qFormat/>
    <w:rsid w:val="00E33F00"/>
    <w:pPr>
      <w:jc w:val="center"/>
    </w:pPr>
    <w:rPr>
      <w:rFonts w:ascii="Tahoma" w:hAnsi="Tahoma" w:cs="Arial"/>
      <w:b/>
      <w:bCs/>
      <w:color w:val="404040"/>
      <w:kern w:val="28"/>
      <w:sz w:val="40"/>
      <w:szCs w:val="32"/>
    </w:rPr>
  </w:style>
  <w:style w:type="character" w:styleId="a5">
    <w:name w:val="Hyperlink"/>
    <w:uiPriority w:val="99"/>
    <w:rsid w:val="005A7B13"/>
    <w:rPr>
      <w:color w:val="0000FF"/>
      <w:u w:val="single"/>
    </w:rPr>
  </w:style>
  <w:style w:type="paragraph" w:styleId="a6">
    <w:name w:val="caption"/>
    <w:basedOn w:val="a"/>
    <w:next w:val="a"/>
    <w:link w:val="a7"/>
    <w:uiPriority w:val="35"/>
    <w:unhideWhenUsed/>
    <w:qFormat/>
    <w:rsid w:val="005A7B13"/>
    <w:pPr>
      <w:spacing w:before="0" w:after="200" w:line="240" w:lineRule="auto"/>
    </w:pPr>
    <w:rPr>
      <w:b/>
      <w:bCs/>
      <w:color w:val="4F81BD" w:themeColor="accent1"/>
      <w:sz w:val="18"/>
      <w:szCs w:val="18"/>
    </w:rPr>
  </w:style>
  <w:style w:type="paragraph" w:styleId="a8">
    <w:name w:val="header"/>
    <w:basedOn w:val="a"/>
    <w:link w:val="a9"/>
    <w:rsid w:val="005A7B13"/>
    <w:pPr>
      <w:tabs>
        <w:tab w:val="center" w:pos="4677"/>
        <w:tab w:val="right" w:pos="9355"/>
      </w:tabs>
      <w:jc w:val="center"/>
    </w:pPr>
  </w:style>
  <w:style w:type="character" w:customStyle="1" w:styleId="a9">
    <w:name w:val="Верхний колонтитул Знак"/>
    <w:basedOn w:val="a0"/>
    <w:link w:val="a8"/>
    <w:rsid w:val="0096176F"/>
    <w:rPr>
      <w:rFonts w:ascii="Arial" w:hAnsi="Arial"/>
      <w:szCs w:val="20"/>
      <w:lang w:val="ru-RU" w:eastAsia="ru-RU"/>
    </w:rPr>
  </w:style>
  <w:style w:type="paragraph" w:styleId="aa">
    <w:name w:val="footer"/>
    <w:basedOn w:val="a"/>
    <w:link w:val="ab"/>
    <w:uiPriority w:val="99"/>
    <w:rsid w:val="005A7B1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5A7B13"/>
    <w:rPr>
      <w:rFonts w:ascii="Arial" w:hAnsi="Arial"/>
      <w:szCs w:val="20"/>
      <w:lang w:val="ru-RU" w:eastAsia="ru-RU"/>
    </w:rPr>
  </w:style>
  <w:style w:type="character" w:styleId="ac">
    <w:name w:val="page number"/>
    <w:basedOn w:val="a0"/>
    <w:rsid w:val="00E33F00"/>
    <w:rPr>
      <w:rFonts w:ascii="Arial" w:hAnsi="Arial"/>
      <w:sz w:val="20"/>
    </w:rPr>
  </w:style>
  <w:style w:type="table" w:styleId="ad">
    <w:name w:val="Table Grid"/>
    <w:basedOn w:val="a1"/>
    <w:uiPriority w:val="59"/>
    <w:rsid w:val="005A7B13"/>
    <w:rPr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2">
    <w:name w:val="toc 1"/>
    <w:basedOn w:val="a"/>
    <w:next w:val="a"/>
    <w:autoRedefine/>
    <w:uiPriority w:val="39"/>
    <w:rsid w:val="005A7B13"/>
    <w:pPr>
      <w:tabs>
        <w:tab w:val="left" w:pos="426"/>
        <w:tab w:val="right" w:leader="dot" w:pos="9923"/>
      </w:tabs>
      <w:spacing w:before="120"/>
      <w:ind w:left="425" w:right="567" w:hanging="425"/>
    </w:pPr>
    <w:rPr>
      <w:b/>
      <w:szCs w:val="24"/>
    </w:rPr>
  </w:style>
  <w:style w:type="paragraph" w:styleId="20">
    <w:name w:val="toc 2"/>
    <w:basedOn w:val="a"/>
    <w:next w:val="a"/>
    <w:autoRedefine/>
    <w:uiPriority w:val="39"/>
    <w:rsid w:val="005A7B13"/>
    <w:pPr>
      <w:tabs>
        <w:tab w:val="left" w:pos="993"/>
        <w:tab w:val="right" w:leader="dot" w:pos="9923"/>
      </w:tabs>
      <w:ind w:left="992" w:right="567" w:hanging="567"/>
    </w:pPr>
    <w:rPr>
      <w:szCs w:val="24"/>
    </w:rPr>
  </w:style>
  <w:style w:type="paragraph" w:styleId="31">
    <w:name w:val="toc 3"/>
    <w:basedOn w:val="a"/>
    <w:next w:val="a"/>
    <w:autoRedefine/>
    <w:uiPriority w:val="39"/>
    <w:rsid w:val="005A7B13"/>
    <w:pPr>
      <w:tabs>
        <w:tab w:val="left" w:pos="1843"/>
        <w:tab w:val="right" w:leader="dot" w:pos="9923"/>
      </w:tabs>
      <w:ind w:left="1843" w:right="567" w:hanging="851"/>
    </w:pPr>
    <w:rPr>
      <w:i/>
      <w:iCs/>
      <w:szCs w:val="24"/>
    </w:rPr>
  </w:style>
  <w:style w:type="paragraph" w:styleId="41">
    <w:name w:val="toc 4"/>
    <w:basedOn w:val="a"/>
    <w:next w:val="a"/>
    <w:autoRedefine/>
    <w:uiPriority w:val="39"/>
    <w:rsid w:val="005A7B13"/>
    <w:pPr>
      <w:tabs>
        <w:tab w:val="left" w:pos="2977"/>
        <w:tab w:val="right" w:leader="dot" w:pos="9923"/>
      </w:tabs>
      <w:ind w:left="2977" w:right="567" w:hanging="1134"/>
    </w:pPr>
    <w:rPr>
      <w:i/>
      <w:noProof/>
      <w:szCs w:val="21"/>
    </w:rPr>
  </w:style>
  <w:style w:type="paragraph" w:styleId="51">
    <w:name w:val="toc 5"/>
    <w:basedOn w:val="a"/>
    <w:next w:val="a"/>
    <w:autoRedefine/>
    <w:uiPriority w:val="39"/>
    <w:rsid w:val="005A7B13"/>
    <w:pPr>
      <w:tabs>
        <w:tab w:val="left" w:pos="4395"/>
        <w:tab w:val="right" w:leader="dot" w:pos="9923"/>
      </w:tabs>
      <w:ind w:left="4395" w:right="567" w:hanging="1418"/>
    </w:pPr>
  </w:style>
  <w:style w:type="paragraph" w:styleId="61">
    <w:name w:val="toc 6"/>
    <w:basedOn w:val="a"/>
    <w:next w:val="a"/>
    <w:autoRedefine/>
    <w:uiPriority w:val="39"/>
    <w:rsid w:val="005A7B13"/>
    <w:pPr>
      <w:tabs>
        <w:tab w:val="left" w:pos="4536"/>
        <w:tab w:val="right" w:leader="dot" w:pos="9923"/>
      </w:tabs>
      <w:ind w:left="4536" w:right="567" w:hanging="1559"/>
    </w:pPr>
  </w:style>
  <w:style w:type="paragraph" w:styleId="71">
    <w:name w:val="toc 7"/>
    <w:basedOn w:val="a"/>
    <w:next w:val="a"/>
    <w:autoRedefine/>
    <w:rsid w:val="005A7B13"/>
    <w:pPr>
      <w:ind w:left="1440"/>
    </w:pPr>
  </w:style>
  <w:style w:type="paragraph" w:styleId="81">
    <w:name w:val="toc 8"/>
    <w:basedOn w:val="a"/>
    <w:next w:val="a"/>
    <w:autoRedefine/>
    <w:rsid w:val="005A7B13"/>
    <w:pPr>
      <w:ind w:left="1680"/>
    </w:pPr>
  </w:style>
  <w:style w:type="paragraph" w:styleId="91">
    <w:name w:val="toc 9"/>
    <w:basedOn w:val="a"/>
    <w:next w:val="a"/>
    <w:autoRedefine/>
    <w:rsid w:val="005A7B13"/>
    <w:pPr>
      <w:ind w:left="1920"/>
    </w:pPr>
  </w:style>
  <w:style w:type="numbering" w:styleId="111111">
    <w:name w:val="Outline List 2"/>
    <w:rsid w:val="00C8036A"/>
    <w:pPr>
      <w:numPr>
        <w:numId w:val="1"/>
      </w:numPr>
    </w:pPr>
  </w:style>
  <w:style w:type="paragraph" w:styleId="ae">
    <w:name w:val="Document Map"/>
    <w:basedOn w:val="a"/>
    <w:link w:val="af"/>
    <w:rsid w:val="005A7B13"/>
    <w:pPr>
      <w:shd w:val="clear" w:color="auto" w:fill="000080"/>
    </w:pPr>
    <w:rPr>
      <w:rFonts w:ascii="Tahoma" w:hAnsi="Tahoma" w:cs="Tahoma"/>
      <w:sz w:val="20"/>
    </w:rPr>
  </w:style>
  <w:style w:type="character" w:customStyle="1" w:styleId="af">
    <w:name w:val="Схема документа Знак"/>
    <w:basedOn w:val="a0"/>
    <w:link w:val="ae"/>
    <w:rsid w:val="00E33F00"/>
    <w:rPr>
      <w:rFonts w:ascii="Tahoma" w:hAnsi="Tahoma" w:cs="Tahoma"/>
      <w:sz w:val="20"/>
      <w:szCs w:val="20"/>
      <w:shd w:val="clear" w:color="auto" w:fill="000080"/>
      <w:lang w:val="ru-RU" w:eastAsia="ru-RU"/>
    </w:rPr>
  </w:style>
  <w:style w:type="paragraph" w:styleId="af0">
    <w:name w:val="TOC Heading"/>
    <w:next w:val="a"/>
    <w:uiPriority w:val="39"/>
    <w:unhideWhenUsed/>
    <w:qFormat/>
    <w:rsid w:val="00C745BE"/>
    <w:pPr>
      <w:keepNext/>
      <w:keepLines/>
      <w:spacing w:before="360" w:after="360" w:line="360" w:lineRule="auto"/>
      <w:jc w:val="center"/>
    </w:pPr>
    <w:rPr>
      <w:rFonts w:ascii="Times New Roman Полужирный" w:eastAsiaTheme="majorEastAsia" w:hAnsi="Times New Roman Полужирный" w:cstheme="majorBidi"/>
      <w:b/>
      <w:color w:val="000000" w:themeColor="text1"/>
      <w:kern w:val="32"/>
      <w:sz w:val="28"/>
      <w:szCs w:val="28"/>
      <w:lang w:val="ru-RU"/>
    </w:rPr>
  </w:style>
  <w:style w:type="character" w:customStyle="1" w:styleId="40">
    <w:name w:val="Заголовок 4 Знак"/>
    <w:aliases w:val="Scroll Heading 4 Знак,(подпункт) Знак,H4 Знак,h4 Знак,Level 4 Topic Heading Знак,Sub-Minor Знак,Case Sub-Header Знак,heading4 Знак,4 Знак,I4 Знак,l4 Знак,I41 Знак,41 Знак,l41 Знак,heading41 Знак,(Shift Ctrl 4) Знак,Titre 41 Знак,a. Знак"/>
    <w:basedOn w:val="a0"/>
    <w:link w:val="4"/>
    <w:rsid w:val="00957B57"/>
    <w:rPr>
      <w:rFonts w:ascii="Arial" w:hAnsi="Arial"/>
      <w:b/>
      <w:bCs/>
      <w:szCs w:val="20"/>
      <w:lang w:val="ru-RU" w:eastAsia="ru-RU"/>
    </w:rPr>
  </w:style>
  <w:style w:type="character" w:customStyle="1" w:styleId="50">
    <w:name w:val="Заголовок 5 Знак"/>
    <w:aliases w:val="Scroll Heading 5 Знак,h5 Знак,Level 5 Topic Heading Знак,H5 Знак,PIM 5 Знак,5 Знак,ITT t5 Знак,PA Pico Section Знак,_Подпункт Знак,Heading 51 Знак,1.1.1. Заголовок 5 Знак,Level 4 Знак,(приложение) Знак,Bold/Italics Знак,подпункт Знак"/>
    <w:link w:val="5"/>
    <w:uiPriority w:val="9"/>
    <w:rsid w:val="005A7B13"/>
    <w:rPr>
      <w:rFonts w:ascii="Arial" w:hAnsi="Arial"/>
      <w:b/>
      <w:bCs/>
      <w:iCs/>
      <w:szCs w:val="26"/>
      <w:lang w:val="ru-RU" w:eastAsia="ru-RU"/>
    </w:rPr>
  </w:style>
  <w:style w:type="table" w:customStyle="1" w:styleId="ScrollSectionColumn">
    <w:name w:val="Scroll Section Column"/>
    <w:basedOn w:val="a1"/>
    <w:uiPriority w:val="99"/>
    <w:rsid w:val="00F970E5"/>
    <w:rPr>
      <w:color w:val="000000" w:themeColor="text1"/>
      <w:sz w:val="20"/>
    </w:rPr>
    <w:tblPr/>
    <w:tblStylePr w:type="firstRow">
      <w:pPr>
        <w:jc w:val="center"/>
      </w:pPr>
      <w:rPr>
        <w:rFonts w:ascii="Times New Roman" w:hAnsi="Times New Roman"/>
        <w:sz w:val="20"/>
      </w:rPr>
      <w:tblPr/>
      <w:trPr>
        <w:tblHeader/>
      </w:trPr>
      <w:tcPr>
        <w:vAlign w:val="center"/>
      </w:tcPr>
    </w:tblStylePr>
    <w:tblStylePr w:type="firstCol">
      <w:rPr>
        <w:rFonts w:ascii="Times New Roman" w:hAnsi="Times New Roman"/>
        <w:sz w:val="20"/>
      </w:rPr>
    </w:tblStylePr>
    <w:tblStylePr w:type="lastCol">
      <w:rPr>
        <w:rFonts w:ascii="Times New Roman" w:hAnsi="Times New Roman"/>
        <w:sz w:val="20"/>
      </w:rPr>
    </w:tblStylePr>
  </w:style>
  <w:style w:type="table" w:customStyle="1" w:styleId="ScrollTip">
    <w:name w:val="Scroll Tip"/>
    <w:basedOn w:val="a1"/>
    <w:uiPriority w:val="99"/>
    <w:qFormat/>
    <w:rsid w:val="00D06AF6"/>
    <w:pPr>
      <w:spacing w:before="20" w:after="120" w:line="360" w:lineRule="auto"/>
      <w:ind w:firstLine="851"/>
    </w:pPr>
    <w:rPr>
      <w:color w:val="000000" w:themeColor="text1"/>
    </w:rPr>
    <w:tblPr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auto"/>
    </w:tcPr>
  </w:style>
  <w:style w:type="table" w:customStyle="1" w:styleId="ScrollWarning">
    <w:name w:val="Scroll Warning"/>
    <w:basedOn w:val="a1"/>
    <w:uiPriority w:val="99"/>
    <w:qFormat/>
    <w:rsid w:val="00D06AF6"/>
    <w:pPr>
      <w:spacing w:before="20" w:after="120" w:line="360" w:lineRule="auto"/>
      <w:ind w:firstLine="851"/>
      <w:jc w:val="both"/>
    </w:pPr>
    <w:rPr>
      <w:color w:val="000000" w:themeColor="text1"/>
    </w:rPr>
    <w:tblPr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FFFFF" w:themeFill="background1"/>
    </w:tcPr>
  </w:style>
  <w:style w:type="table" w:customStyle="1" w:styleId="ScrollCode">
    <w:name w:val="Scroll Code"/>
    <w:basedOn w:val="a1"/>
    <w:uiPriority w:val="99"/>
    <w:qFormat/>
    <w:rsid w:val="00F4698B"/>
    <w:rPr>
      <w:rFonts w:ascii="Courier New" w:hAnsi="Courier New"/>
    </w:rPr>
    <w:tblPr>
      <w:tblCellSpacing w:w="0" w:type="dxa"/>
      <w:tblBorders>
        <w:top w:val="single" w:sz="6" w:space="0" w:color="FFFFFF" w:themeColor="background1"/>
        <w:left w:val="single" w:sz="6" w:space="0" w:color="FFFFFF" w:themeColor="background1"/>
        <w:bottom w:val="single" w:sz="6" w:space="0" w:color="FFFFFF" w:themeColor="background1"/>
        <w:right w:val="single" w:sz="6" w:space="0" w:color="FFFFFF" w:themeColor="background1"/>
      </w:tblBorders>
      <w:tblCellMar>
        <w:top w:w="173" w:type="dxa"/>
        <w:left w:w="58" w:type="dxa"/>
        <w:bottom w:w="259" w:type="dxa"/>
        <w:right w:w="58" w:type="dxa"/>
      </w:tblCellMar>
    </w:tblPr>
    <w:trPr>
      <w:tblCellSpacing w:w="0" w:type="dxa"/>
    </w:trPr>
  </w:style>
  <w:style w:type="table" w:customStyle="1" w:styleId="ScrollInfo">
    <w:name w:val="Scroll Info"/>
    <w:basedOn w:val="a1"/>
    <w:uiPriority w:val="99"/>
    <w:qFormat/>
    <w:rsid w:val="00661F22"/>
    <w:pPr>
      <w:spacing w:before="20" w:after="120" w:line="360" w:lineRule="auto"/>
      <w:ind w:firstLine="851"/>
      <w:jc w:val="both"/>
    </w:pPr>
    <w:rPr>
      <w:color w:val="000000" w:themeColor="text1"/>
    </w:rPr>
    <w:tblPr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FFFFF" w:themeFill="background1"/>
    </w:tcPr>
    <w:tblStylePr w:type="firstRow">
      <w:tblPr/>
      <w:trPr>
        <w:tblHeader/>
      </w:trPr>
    </w:tblStylePr>
  </w:style>
  <w:style w:type="table" w:customStyle="1" w:styleId="ScrollTableNormal">
    <w:name w:val="Scroll Table Normal"/>
    <w:basedOn w:val="a1"/>
    <w:uiPriority w:val="99"/>
    <w:qFormat/>
    <w:rsid w:val="00F970E5"/>
    <w:pPr>
      <w:ind w:left="108" w:right="108"/>
      <w:jc w:val="both"/>
    </w:pPr>
    <w:rPr>
      <w:color w:val="000000" w:themeColor="text1"/>
      <w:sz w:val="20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FFFFF" w:themeFill="background1"/>
    </w:tcPr>
    <w:tblStylePr w:type="firstRow">
      <w:pPr>
        <w:keepNext/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center"/>
        <w:outlineLvl w:val="9"/>
      </w:pPr>
      <w:rPr>
        <w:rFonts w:ascii="Times New Roman" w:hAnsi="Times New Roman"/>
        <w:b/>
        <w:bCs w:val="0"/>
        <w:i w:val="0"/>
        <w:iCs w:val="0"/>
        <w:color w:val="262626" w:themeColor="text1" w:themeTint="D9"/>
        <w:sz w:val="20"/>
      </w:rPr>
      <w:tblPr/>
      <w:trPr>
        <w:cantSplit/>
        <w:tblHeader/>
      </w:trPr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  <w:tl2br w:val="nil"/>
          <w:tr2bl w:val="nil"/>
        </w:tcBorders>
        <w:vAlign w:val="center"/>
      </w:tcPr>
    </w:tblStylePr>
    <w:tblStylePr w:type="lastRow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firstCo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b/>
        <w:color w:val="auto"/>
        <w:sz w:val="20"/>
      </w:rPr>
      <w:tblPr/>
      <w:tcPr>
        <w:shd w:val="clear" w:color="auto" w:fill="FFFFFF" w:themeFill="background1"/>
      </w:tcPr>
    </w:tblStylePr>
    <w:tblStylePr w:type="lastCo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</w:pPr>
      <w:rPr>
        <w:rFonts w:ascii="Times New Roman" w:hAnsi="Times New Roman"/>
        <w:sz w:val="20"/>
      </w:rPr>
    </w:tblStylePr>
    <w:tblStylePr w:type="band1Vert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band2Vert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band1Horz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band2Horz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neCel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nwCel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2"/>
      </w:rPr>
    </w:tblStylePr>
    <w:tblStylePr w:type="seCel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swCel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</w:style>
  <w:style w:type="table" w:customStyle="1" w:styleId="ScrollPanel">
    <w:name w:val="Scroll Panel"/>
    <w:basedOn w:val="-1"/>
    <w:uiPriority w:val="99"/>
    <w:qFormat/>
    <w:rsid w:val="00F970E5"/>
    <w:pPr>
      <w:jc w:val="center"/>
    </w:pPr>
    <w:rPr>
      <w:color w:val="000000" w:themeColor="text1"/>
      <w:sz w:val="20"/>
      <w:szCs w:val="20"/>
      <w:lang w:val="ru-RU"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113" w:type="dxa"/>
        <w:left w:w="58" w:type="dxa"/>
        <w:bottom w:w="113" w:type="dxa"/>
        <w:right w:w="58" w:type="dxa"/>
      </w:tblCellMar>
    </w:tblPr>
    <w:tcPr>
      <w:shd w:val="clear" w:color="auto" w:fill="FFFFFF" w:themeFill="background1"/>
    </w:tcPr>
    <w:tblStylePr w:type="firstRow">
      <w:pPr>
        <w:keepNext/>
        <w:pageBreakBefore w:val="0"/>
        <w:wordWrap/>
        <w:spacing w:beforeLines="0" w:before="120" w:beforeAutospacing="0" w:afterLines="0" w:after="120" w:afterAutospacing="0" w:line="360" w:lineRule="auto"/>
        <w:ind w:leftChars="0" w:left="0" w:rightChars="0" w:right="0" w:firstLineChars="0" w:firstLine="0"/>
        <w:contextualSpacing w:val="0"/>
        <w:mirrorIndents w:val="0"/>
        <w:jc w:val="center"/>
      </w:pPr>
      <w:rPr>
        <w:rFonts w:ascii="Times New Roman" w:hAnsi="Times New Roman"/>
        <w:b/>
        <w:color w:val="auto"/>
        <w:sz w:val="20"/>
      </w:rPr>
      <w:tblPr>
        <w:tblCellMar>
          <w:top w:w="113" w:type="dxa"/>
          <w:left w:w="108" w:type="dxa"/>
          <w:bottom w:w="113" w:type="dxa"/>
          <w:right w:w="108" w:type="dxa"/>
        </w:tblCellMar>
      </w:tblPr>
      <w:trPr>
        <w:tblHeader/>
      </w:trPr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  <w:tl2br w:val="none" w:sz="0" w:space="0" w:color="auto"/>
          <w:tr2bl w:val="none" w:sz="0" w:space="0" w:color="auto"/>
        </w:tcBorders>
        <w:vAlign w:val="center"/>
      </w:tcPr>
    </w:tblStylePr>
  </w:style>
  <w:style w:type="table" w:customStyle="1" w:styleId="ScrollNote">
    <w:name w:val="Scroll Note"/>
    <w:basedOn w:val="a1"/>
    <w:uiPriority w:val="99"/>
    <w:qFormat/>
    <w:rsid w:val="00661F22"/>
    <w:pPr>
      <w:ind w:firstLine="851"/>
      <w:jc w:val="both"/>
    </w:pPr>
    <w:rPr>
      <w:color w:val="000000" w:themeColor="text1"/>
    </w:rPr>
    <w:tblPr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FFFFF" w:themeFill="background1"/>
    </w:tcPr>
    <w:tblStylePr w:type="firstRow">
      <w:tblPr/>
      <w:trPr>
        <w:tblHeader/>
      </w:trPr>
    </w:tblStylePr>
  </w:style>
  <w:style w:type="table" w:customStyle="1" w:styleId="ScrollQuote">
    <w:name w:val="Scroll Quote"/>
    <w:basedOn w:val="a1"/>
    <w:uiPriority w:val="99"/>
    <w:qFormat/>
    <w:rsid w:val="00F970E5"/>
    <w:pPr>
      <w:ind w:left="173" w:right="259"/>
    </w:pPr>
    <w:rPr>
      <w:color w:val="000000" w:themeColor="text1"/>
      <w:sz w:val="20"/>
    </w:rPr>
    <w:tblPr>
      <w:tblCellMar>
        <w:left w:w="58" w:type="dxa"/>
        <w:right w:w="58" w:type="dxa"/>
      </w:tblCellMar>
    </w:tblPr>
    <w:tblStylePr w:type="firstRow">
      <w:pPr>
        <w:jc w:val="center"/>
      </w:pPr>
      <w:tblPr/>
      <w:trPr>
        <w:tblHeader/>
      </w:trPr>
      <w:tcPr>
        <w:vAlign w:val="center"/>
      </w:tcPr>
    </w:tblStylePr>
    <w:tblStylePr w:type="firstCol">
      <w:tblPr/>
      <w:tcPr>
        <w:tcBorders>
          <w:left w:val="single" w:sz="4" w:space="0" w:color="6199C9"/>
        </w:tcBorders>
      </w:tcPr>
    </w:tblStylePr>
  </w:style>
  <w:style w:type="paragraph" w:styleId="af1">
    <w:name w:val="Plain Text"/>
    <w:basedOn w:val="a"/>
    <w:rsid w:val="00E33F00"/>
    <w:rPr>
      <w:rFonts w:ascii="Courier New" w:hAnsi="Courier New" w:cs="Courier New"/>
    </w:rPr>
  </w:style>
  <w:style w:type="paragraph" w:customStyle="1" w:styleId="SublineHeader">
    <w:name w:val="Subline Header"/>
    <w:basedOn w:val="a3"/>
    <w:qFormat/>
    <w:rsid w:val="00E244B5"/>
    <w:rPr>
      <w:b w:val="0"/>
      <w:bCs w:val="0"/>
      <w:color w:val="A6A6A6" w:themeColor="background1" w:themeShade="A6"/>
      <w:sz w:val="28"/>
      <w:shd w:val="clear" w:color="auto" w:fill="FFFFFF"/>
    </w:rPr>
  </w:style>
  <w:style w:type="paragraph" w:customStyle="1" w:styleId="SublineHeaderLevel2">
    <w:name w:val="SublineHeader Level2"/>
    <w:basedOn w:val="SublineHeader"/>
    <w:qFormat/>
    <w:rsid w:val="007A372C"/>
    <w:rPr>
      <w:sz w:val="24"/>
      <w:szCs w:val="24"/>
    </w:rPr>
  </w:style>
  <w:style w:type="character" w:customStyle="1" w:styleId="60">
    <w:name w:val="Заголовок 6 Знак"/>
    <w:aliases w:val="Scroll Heading 6 Знак,PIM 6 Знак,Gliederung6 Знак,__Подпункт Знак,H6 Знак,Heading 61 Знак,Текст подпункта Знак,1.1.1 Название или текст пункта в подразделе Знак,1.1.1 Название пункта в подразделе Знак"/>
    <w:link w:val="6"/>
    <w:uiPriority w:val="9"/>
    <w:rsid w:val="005A7B13"/>
    <w:rPr>
      <w:rFonts w:ascii="Arial" w:hAnsi="Arial"/>
      <w:b/>
      <w:bCs/>
      <w:szCs w:val="22"/>
      <w:lang w:val="ru-RU" w:eastAsia="ru-RU"/>
    </w:rPr>
  </w:style>
  <w:style w:type="character" w:customStyle="1" w:styleId="70">
    <w:name w:val="Заголовок 7 Знак"/>
    <w:basedOn w:val="a0"/>
    <w:link w:val="7"/>
    <w:semiHidden/>
    <w:rsid w:val="00E33F00"/>
    <w:rPr>
      <w:rFonts w:ascii="Arial" w:eastAsiaTheme="majorEastAsia" w:hAnsi="Arial" w:cstheme="majorBidi"/>
      <w:color w:val="7F7F7F" w:themeColor="text1" w:themeTint="80"/>
      <w:szCs w:val="20"/>
      <w:lang w:val="ru-RU" w:eastAsia="ru-RU"/>
    </w:rPr>
  </w:style>
  <w:style w:type="character" w:customStyle="1" w:styleId="80">
    <w:name w:val="Заголовок 8 Знак"/>
    <w:basedOn w:val="a0"/>
    <w:link w:val="8"/>
    <w:semiHidden/>
    <w:rsid w:val="00E33F00"/>
    <w:rPr>
      <w:rFonts w:ascii="Arial" w:eastAsiaTheme="majorEastAsia" w:hAnsi="Arial" w:cstheme="majorBidi"/>
      <w:color w:val="7F7F7F" w:themeColor="text1" w:themeTint="80"/>
      <w:szCs w:val="21"/>
      <w:lang w:val="ru-RU" w:eastAsia="ru-RU"/>
    </w:rPr>
  </w:style>
  <w:style w:type="character" w:customStyle="1" w:styleId="90">
    <w:name w:val="Заголовок 9 Знак"/>
    <w:basedOn w:val="a0"/>
    <w:link w:val="9"/>
    <w:semiHidden/>
    <w:rsid w:val="00E33F00"/>
    <w:rPr>
      <w:rFonts w:ascii="Arial" w:eastAsiaTheme="majorEastAsia" w:hAnsi="Arial" w:cstheme="majorBidi"/>
      <w:color w:val="7F7F7F" w:themeColor="text1" w:themeTint="80"/>
      <w:szCs w:val="21"/>
      <w:lang w:val="ru-RU" w:eastAsia="ru-RU"/>
    </w:rPr>
  </w:style>
  <w:style w:type="character" w:styleId="af2">
    <w:name w:val="Intense Emphasis"/>
    <w:basedOn w:val="a0"/>
    <w:rsid w:val="00E33F00"/>
    <w:rPr>
      <w:i/>
      <w:iCs/>
      <w:color w:val="7F7F7F" w:themeColor="text1" w:themeTint="80"/>
    </w:rPr>
  </w:style>
  <w:style w:type="paragraph" w:styleId="af3">
    <w:name w:val="Intense Quote"/>
    <w:basedOn w:val="a"/>
    <w:next w:val="a"/>
    <w:link w:val="af4"/>
    <w:uiPriority w:val="30"/>
    <w:qFormat/>
    <w:rsid w:val="00C745BE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af4">
    <w:name w:val="Выделенная цитата Знак"/>
    <w:basedOn w:val="a0"/>
    <w:link w:val="af3"/>
    <w:uiPriority w:val="30"/>
    <w:rsid w:val="00C745BE"/>
    <w:rPr>
      <w:i/>
      <w:iCs/>
      <w:color w:val="4F81BD" w:themeColor="accent1"/>
      <w:lang w:val="ru-RU" w:eastAsia="ru-RU"/>
    </w:rPr>
  </w:style>
  <w:style w:type="character" w:styleId="af5">
    <w:name w:val="Intense Reference"/>
    <w:basedOn w:val="a0"/>
    <w:rsid w:val="00E33F00"/>
    <w:rPr>
      <w:b/>
      <w:bCs/>
      <w:smallCaps/>
      <w:color w:val="7F7F7F" w:themeColor="text1" w:themeTint="80"/>
      <w:spacing w:val="5"/>
    </w:rPr>
  </w:style>
  <w:style w:type="table" w:customStyle="1" w:styleId="110">
    <w:name w:val="Таблица простая 11"/>
    <w:aliases w:val="KoronaPay"/>
    <w:basedOn w:val="a1"/>
    <w:rsid w:val="00E33F00"/>
    <w:rPr>
      <w:rFonts w:ascii="Arial" w:hAnsi="Arial"/>
      <w:sz w:val="20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113" w:type="dxa"/>
        <w:bottom w:w="57" w:type="dxa"/>
      </w:tblCellMar>
    </w:tblPr>
    <w:tblStylePr w:type="firstRow">
      <w:pPr>
        <w:jc w:val="center"/>
      </w:pPr>
      <w:rPr>
        <w:b/>
        <w:bCs/>
      </w:rPr>
      <w:tblPr/>
      <w:tcPr>
        <w:shd w:val="clear" w:color="auto" w:fill="D9D9D9" w:themeFill="background1" w:themeFillShade="D9"/>
        <w:vAlign w:val="center"/>
      </w:tc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 w:val="0"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F2F2F2" w:themeFill="background1" w:themeFillShade="F2"/>
      </w:tcPr>
    </w:tblStylePr>
  </w:style>
  <w:style w:type="table" w:customStyle="1" w:styleId="21">
    <w:name w:val="Таблица простая 21"/>
    <w:basedOn w:val="a1"/>
    <w:rsid w:val="00E33F00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Style1">
    <w:name w:val="Style1"/>
    <w:basedOn w:val="a1"/>
    <w:uiPriority w:val="99"/>
    <w:rsid w:val="003111A7"/>
    <w:tblPr/>
  </w:style>
  <w:style w:type="paragraph" w:styleId="13">
    <w:name w:val="index 1"/>
    <w:basedOn w:val="a"/>
    <w:next w:val="a"/>
    <w:autoRedefine/>
    <w:uiPriority w:val="99"/>
    <w:unhideWhenUsed/>
    <w:rsid w:val="00E33F00"/>
    <w:pPr>
      <w:ind w:left="200" w:hanging="200"/>
      <w:jc w:val="left"/>
    </w:pPr>
    <w:rPr>
      <w:szCs w:val="18"/>
    </w:rPr>
  </w:style>
  <w:style w:type="paragraph" w:styleId="22">
    <w:name w:val="index 2"/>
    <w:basedOn w:val="a"/>
    <w:next w:val="a"/>
    <w:autoRedefine/>
    <w:unhideWhenUsed/>
    <w:rsid w:val="00E33F00"/>
    <w:pPr>
      <w:ind w:left="400" w:hanging="200"/>
      <w:jc w:val="left"/>
    </w:pPr>
    <w:rPr>
      <w:rFonts w:asciiTheme="minorHAnsi" w:hAnsiTheme="minorHAnsi"/>
      <w:sz w:val="18"/>
      <w:szCs w:val="18"/>
    </w:rPr>
  </w:style>
  <w:style w:type="paragraph" w:styleId="32">
    <w:name w:val="index 3"/>
    <w:basedOn w:val="a"/>
    <w:next w:val="a"/>
    <w:autoRedefine/>
    <w:unhideWhenUsed/>
    <w:rsid w:val="00E33F00"/>
    <w:pPr>
      <w:ind w:left="600" w:hanging="200"/>
      <w:jc w:val="left"/>
    </w:pPr>
    <w:rPr>
      <w:rFonts w:asciiTheme="minorHAnsi" w:hAnsiTheme="minorHAnsi"/>
      <w:sz w:val="18"/>
      <w:szCs w:val="18"/>
    </w:rPr>
  </w:style>
  <w:style w:type="paragraph" w:styleId="42">
    <w:name w:val="index 4"/>
    <w:basedOn w:val="a"/>
    <w:next w:val="a"/>
    <w:autoRedefine/>
    <w:unhideWhenUsed/>
    <w:rsid w:val="00E33F00"/>
    <w:pPr>
      <w:ind w:left="800" w:hanging="200"/>
      <w:jc w:val="left"/>
    </w:pPr>
    <w:rPr>
      <w:rFonts w:asciiTheme="minorHAnsi" w:hAnsiTheme="minorHAnsi"/>
      <w:sz w:val="18"/>
      <w:szCs w:val="18"/>
    </w:rPr>
  </w:style>
  <w:style w:type="paragraph" w:styleId="52">
    <w:name w:val="index 5"/>
    <w:basedOn w:val="a"/>
    <w:next w:val="a"/>
    <w:autoRedefine/>
    <w:unhideWhenUsed/>
    <w:rsid w:val="00E33F00"/>
    <w:pPr>
      <w:ind w:left="1000" w:hanging="200"/>
      <w:jc w:val="left"/>
    </w:pPr>
    <w:rPr>
      <w:rFonts w:asciiTheme="minorHAnsi" w:hAnsiTheme="minorHAnsi"/>
      <w:sz w:val="18"/>
      <w:szCs w:val="18"/>
    </w:rPr>
  </w:style>
  <w:style w:type="paragraph" w:styleId="62">
    <w:name w:val="index 6"/>
    <w:basedOn w:val="a"/>
    <w:next w:val="a"/>
    <w:autoRedefine/>
    <w:unhideWhenUsed/>
    <w:rsid w:val="00E33F00"/>
    <w:pPr>
      <w:ind w:left="1200" w:hanging="200"/>
      <w:jc w:val="left"/>
    </w:pPr>
    <w:rPr>
      <w:rFonts w:asciiTheme="minorHAnsi" w:hAnsiTheme="minorHAnsi"/>
      <w:sz w:val="18"/>
      <w:szCs w:val="18"/>
    </w:rPr>
  </w:style>
  <w:style w:type="paragraph" w:styleId="72">
    <w:name w:val="index 7"/>
    <w:basedOn w:val="a"/>
    <w:next w:val="a"/>
    <w:autoRedefine/>
    <w:unhideWhenUsed/>
    <w:rsid w:val="00E33F00"/>
    <w:pPr>
      <w:ind w:left="1400" w:hanging="200"/>
      <w:jc w:val="left"/>
    </w:pPr>
    <w:rPr>
      <w:rFonts w:asciiTheme="minorHAnsi" w:hAnsiTheme="minorHAnsi"/>
      <w:sz w:val="18"/>
      <w:szCs w:val="18"/>
    </w:rPr>
  </w:style>
  <w:style w:type="paragraph" w:styleId="82">
    <w:name w:val="index 8"/>
    <w:basedOn w:val="a"/>
    <w:next w:val="a"/>
    <w:autoRedefine/>
    <w:unhideWhenUsed/>
    <w:rsid w:val="00E33F00"/>
    <w:pPr>
      <w:ind w:left="1600" w:hanging="200"/>
      <w:jc w:val="left"/>
    </w:pPr>
    <w:rPr>
      <w:rFonts w:asciiTheme="minorHAnsi" w:hAnsiTheme="minorHAnsi"/>
      <w:sz w:val="18"/>
      <w:szCs w:val="18"/>
    </w:rPr>
  </w:style>
  <w:style w:type="paragraph" w:styleId="92">
    <w:name w:val="index 9"/>
    <w:basedOn w:val="a"/>
    <w:next w:val="a"/>
    <w:autoRedefine/>
    <w:unhideWhenUsed/>
    <w:rsid w:val="00E33F00"/>
    <w:pPr>
      <w:ind w:left="1800" w:hanging="200"/>
      <w:jc w:val="left"/>
    </w:pPr>
    <w:rPr>
      <w:rFonts w:asciiTheme="minorHAnsi" w:hAnsiTheme="minorHAnsi"/>
      <w:sz w:val="18"/>
      <w:szCs w:val="18"/>
    </w:rPr>
  </w:style>
  <w:style w:type="paragraph" w:styleId="af6">
    <w:name w:val="index heading"/>
    <w:basedOn w:val="a"/>
    <w:next w:val="13"/>
    <w:unhideWhenUsed/>
    <w:rsid w:val="00E33F00"/>
    <w:pPr>
      <w:spacing w:before="240"/>
      <w:jc w:val="center"/>
    </w:pPr>
    <w:rPr>
      <w:rFonts w:asciiTheme="minorHAnsi" w:hAnsiTheme="minorHAnsi"/>
      <w:b/>
      <w:bCs/>
      <w:sz w:val="26"/>
      <w:szCs w:val="26"/>
    </w:rPr>
  </w:style>
  <w:style w:type="paragraph" w:customStyle="1" w:styleId="af7">
    <w:name w:val="Подпись к таблице"/>
    <w:basedOn w:val="ScrollTitleTable"/>
    <w:link w:val="af8"/>
    <w:qFormat/>
    <w:rsid w:val="00696A79"/>
  </w:style>
  <w:style w:type="character" w:customStyle="1" w:styleId="a7">
    <w:name w:val="Название объекта Знак"/>
    <w:basedOn w:val="a0"/>
    <w:link w:val="a6"/>
    <w:uiPriority w:val="35"/>
    <w:rsid w:val="00626ADC"/>
    <w:rPr>
      <w:rFonts w:ascii="Arial" w:hAnsi="Arial"/>
      <w:b/>
      <w:bCs/>
      <w:color w:val="4F81BD" w:themeColor="accent1"/>
      <w:sz w:val="18"/>
      <w:szCs w:val="18"/>
      <w:lang w:val="ru-RU" w:eastAsia="ru-RU"/>
    </w:rPr>
  </w:style>
  <w:style w:type="character" w:customStyle="1" w:styleId="af8">
    <w:name w:val="Подпись к таблице Знак"/>
    <w:basedOn w:val="a7"/>
    <w:link w:val="af7"/>
    <w:rsid w:val="00696A79"/>
    <w:rPr>
      <w:rFonts w:ascii="Arial" w:hAnsi="Arial"/>
      <w:b/>
      <w:bCs/>
      <w:color w:val="000000" w:themeColor="text1"/>
      <w:sz w:val="18"/>
      <w:szCs w:val="18"/>
      <w:lang w:val="ru-RU" w:eastAsia="ru-RU"/>
    </w:rPr>
  </w:style>
  <w:style w:type="paragraph" w:styleId="af9">
    <w:name w:val="table of figures"/>
    <w:basedOn w:val="a"/>
    <w:next w:val="a"/>
    <w:uiPriority w:val="99"/>
    <w:unhideWhenUsed/>
    <w:rsid w:val="00E33F00"/>
  </w:style>
  <w:style w:type="paragraph" w:styleId="afa">
    <w:name w:val="Balloon Text"/>
    <w:basedOn w:val="a"/>
    <w:link w:val="afb"/>
    <w:uiPriority w:val="99"/>
    <w:semiHidden/>
    <w:unhideWhenUsed/>
    <w:rsid w:val="005A7B13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semiHidden/>
    <w:rsid w:val="005A7B13"/>
    <w:rPr>
      <w:rFonts w:ascii="Tahoma" w:hAnsi="Tahoma" w:cs="Tahoma"/>
      <w:sz w:val="16"/>
      <w:szCs w:val="16"/>
      <w:lang w:val="ru-RU" w:eastAsia="ru-RU"/>
    </w:rPr>
  </w:style>
  <w:style w:type="paragraph" w:styleId="afc">
    <w:name w:val="List Paragraph"/>
    <w:basedOn w:val="a"/>
    <w:uiPriority w:val="34"/>
    <w:qFormat/>
    <w:rsid w:val="00C745BE"/>
    <w:pPr>
      <w:ind w:left="720"/>
      <w:contextualSpacing/>
    </w:pPr>
  </w:style>
  <w:style w:type="paragraph" w:customStyle="1" w:styleId="4KP">
    <w:name w:val="Верхний_колонтитул_4KP"/>
    <w:link w:val="4KP0"/>
    <w:qFormat/>
    <w:rsid w:val="00E33F00"/>
    <w:pPr>
      <w:jc w:val="right"/>
    </w:pPr>
    <w:rPr>
      <w:rFonts w:ascii="Verdana" w:hAnsi="Verdana"/>
      <w:i/>
      <w:color w:val="404040" w:themeColor="text1" w:themeTint="BF"/>
      <w:sz w:val="18"/>
      <w:szCs w:val="18"/>
      <w:lang w:val="ru-RU"/>
    </w:rPr>
  </w:style>
  <w:style w:type="character" w:customStyle="1" w:styleId="4KP0">
    <w:name w:val="Верхний_колонтитул_4KP Знак"/>
    <w:basedOn w:val="a9"/>
    <w:link w:val="4KP"/>
    <w:rsid w:val="00E33F00"/>
    <w:rPr>
      <w:rFonts w:ascii="Verdana" w:hAnsi="Verdana"/>
      <w:i/>
      <w:color w:val="404040" w:themeColor="text1" w:themeTint="BF"/>
      <w:sz w:val="18"/>
      <w:szCs w:val="18"/>
      <w:lang w:val="ru-RU" w:eastAsia="ru-RU"/>
    </w:rPr>
  </w:style>
  <w:style w:type="character" w:styleId="afd">
    <w:name w:val="Placeholder Text"/>
    <w:basedOn w:val="a0"/>
    <w:rsid w:val="00E33F00"/>
    <w:rPr>
      <w:color w:val="808080"/>
    </w:rPr>
  </w:style>
  <w:style w:type="character" w:customStyle="1" w:styleId="a4">
    <w:name w:val="Заголовок Знак"/>
    <w:basedOn w:val="a0"/>
    <w:link w:val="a3"/>
    <w:rsid w:val="00E33F00"/>
    <w:rPr>
      <w:rFonts w:ascii="Tahoma" w:hAnsi="Tahoma" w:cs="Arial"/>
      <w:b/>
      <w:bCs/>
      <w:color w:val="404040"/>
      <w:kern w:val="28"/>
      <w:sz w:val="40"/>
      <w:szCs w:val="32"/>
      <w:lang w:val="ru-RU"/>
    </w:rPr>
  </w:style>
  <w:style w:type="paragraph" w:customStyle="1" w:styleId="4KP1">
    <w:name w:val="Нижний_колонтитул_4KP"/>
    <w:link w:val="4KP2"/>
    <w:qFormat/>
    <w:rsid w:val="00E33F00"/>
    <w:rPr>
      <w:rFonts w:ascii="Verdana" w:hAnsi="Verdana"/>
      <w:i/>
      <w:color w:val="404040" w:themeColor="text1" w:themeTint="BF"/>
      <w:sz w:val="18"/>
      <w:lang w:val="ru-RU"/>
    </w:rPr>
  </w:style>
  <w:style w:type="character" w:customStyle="1" w:styleId="4KP2">
    <w:name w:val="Нижний_колонтитул_4KP Знак"/>
    <w:basedOn w:val="ab"/>
    <w:link w:val="4KP1"/>
    <w:rsid w:val="00E33F00"/>
    <w:rPr>
      <w:rFonts w:ascii="Verdana" w:hAnsi="Verdana"/>
      <w:i/>
      <w:color w:val="404040" w:themeColor="text1" w:themeTint="BF"/>
      <w:sz w:val="18"/>
      <w:szCs w:val="20"/>
      <w:lang w:val="ru-RU" w:eastAsia="ru-RU"/>
    </w:rPr>
  </w:style>
  <w:style w:type="paragraph" w:customStyle="1" w:styleId="afe">
    <w:name w:val="Предупреждение"/>
    <w:basedOn w:val="a"/>
    <w:link w:val="aff"/>
    <w:qFormat/>
    <w:rsid w:val="00E33F00"/>
    <w:pPr>
      <w:shd w:val="clear" w:color="auto" w:fill="FEB19C"/>
    </w:pPr>
    <w:rPr>
      <w:i/>
    </w:rPr>
  </w:style>
  <w:style w:type="character" w:customStyle="1" w:styleId="aff">
    <w:name w:val="Предупреждение Знак"/>
    <w:basedOn w:val="a0"/>
    <w:link w:val="afe"/>
    <w:rsid w:val="00E33F00"/>
    <w:rPr>
      <w:rFonts w:ascii="Verdana" w:hAnsi="Verdana"/>
      <w:i/>
      <w:color w:val="404040" w:themeColor="text1" w:themeTint="BF"/>
      <w:sz w:val="20"/>
      <w:shd w:val="clear" w:color="auto" w:fill="FEB19C"/>
      <w:lang w:val="ru-RU"/>
    </w:rPr>
  </w:style>
  <w:style w:type="paragraph" w:customStyle="1" w:styleId="aff0">
    <w:name w:val="Примечание"/>
    <w:basedOn w:val="a"/>
    <w:link w:val="aff1"/>
    <w:qFormat/>
    <w:rsid w:val="00E33F00"/>
    <w:pPr>
      <w:shd w:val="clear" w:color="auto" w:fill="D9D9D9" w:themeFill="background1" w:themeFillShade="D9"/>
    </w:pPr>
    <w:rPr>
      <w:i/>
    </w:rPr>
  </w:style>
  <w:style w:type="character" w:customStyle="1" w:styleId="aff1">
    <w:name w:val="Примечание Знак"/>
    <w:basedOn w:val="a0"/>
    <w:link w:val="aff0"/>
    <w:rsid w:val="00E33F00"/>
    <w:rPr>
      <w:rFonts w:ascii="Verdana" w:hAnsi="Verdana"/>
      <w:i/>
      <w:color w:val="404040" w:themeColor="text1" w:themeTint="BF"/>
      <w:sz w:val="20"/>
      <w:shd w:val="clear" w:color="auto" w:fill="D9D9D9" w:themeFill="background1" w:themeFillShade="D9"/>
      <w:lang w:val="ru-RU"/>
    </w:rPr>
  </w:style>
  <w:style w:type="paragraph" w:customStyle="1" w:styleId="aff2">
    <w:name w:val="Текст цитаты"/>
    <w:basedOn w:val="a"/>
    <w:link w:val="aff3"/>
    <w:qFormat/>
    <w:rsid w:val="00E33F00"/>
    <w:pPr>
      <w:pBdr>
        <w:left w:val="single" w:sz="12" w:space="4" w:color="7F7F7F" w:themeColor="text1" w:themeTint="80"/>
      </w:pBdr>
      <w:ind w:left="284"/>
    </w:pPr>
    <w:rPr>
      <w:i/>
      <w:color w:val="595959" w:themeColor="text1" w:themeTint="A6"/>
    </w:rPr>
  </w:style>
  <w:style w:type="character" w:customStyle="1" w:styleId="aff3">
    <w:name w:val="Текст цитаты Знак"/>
    <w:basedOn w:val="a0"/>
    <w:link w:val="aff2"/>
    <w:rsid w:val="00E33F00"/>
    <w:rPr>
      <w:rFonts w:ascii="Verdana" w:hAnsi="Verdana"/>
      <w:i/>
      <w:color w:val="595959" w:themeColor="text1" w:themeTint="A6"/>
      <w:sz w:val="20"/>
      <w:lang w:val="ru-RU"/>
    </w:rPr>
  </w:style>
  <w:style w:type="paragraph" w:customStyle="1" w:styleId="aff4">
    <w:name w:val="Титульный"/>
    <w:basedOn w:val="a"/>
    <w:link w:val="aff5"/>
    <w:qFormat/>
    <w:rsid w:val="00C745BE"/>
    <w:pPr>
      <w:spacing w:line="300" w:lineRule="auto"/>
      <w:jc w:val="center"/>
    </w:pPr>
    <w:rPr>
      <w:rFonts w:ascii="Tahoma" w:eastAsiaTheme="majorEastAsia" w:hAnsi="Tahoma" w:cs="Arial"/>
      <w:b/>
      <w:bCs/>
      <w:color w:val="404040"/>
      <w:spacing w:val="-10"/>
      <w:kern w:val="28"/>
      <w:sz w:val="36"/>
      <w:szCs w:val="32"/>
      <w:lang w:eastAsia="en-US"/>
    </w:rPr>
  </w:style>
  <w:style w:type="character" w:customStyle="1" w:styleId="aff5">
    <w:name w:val="Титульный Знак"/>
    <w:basedOn w:val="a0"/>
    <w:link w:val="aff4"/>
    <w:rsid w:val="00C745BE"/>
    <w:rPr>
      <w:rFonts w:ascii="Tahoma" w:eastAsiaTheme="majorEastAsia" w:hAnsi="Tahoma" w:cs="Arial"/>
      <w:b/>
      <w:bCs/>
      <w:color w:val="404040"/>
      <w:spacing w:val="-10"/>
      <w:kern w:val="28"/>
      <w:sz w:val="36"/>
      <w:szCs w:val="32"/>
      <w:lang w:val="ru-RU"/>
    </w:rPr>
  </w:style>
  <w:style w:type="paragraph" w:customStyle="1" w:styleId="aff6">
    <w:name w:val="Фрагмент кода"/>
    <w:basedOn w:val="a"/>
    <w:link w:val="aff7"/>
    <w:qFormat/>
    <w:rsid w:val="00E33F00"/>
    <w:pPr>
      <w:pBdr>
        <w:left w:val="single" w:sz="8" w:space="4" w:color="7F7F7F" w:themeColor="text1" w:themeTint="80"/>
      </w:pBdr>
      <w:ind w:left="284"/>
    </w:pPr>
    <w:rPr>
      <w:rFonts w:ascii="Courier New" w:hAnsi="Courier New"/>
      <w:color w:val="595959" w:themeColor="text1" w:themeTint="A6"/>
    </w:rPr>
  </w:style>
  <w:style w:type="character" w:customStyle="1" w:styleId="aff7">
    <w:name w:val="Фрагмент кода Знак"/>
    <w:basedOn w:val="a0"/>
    <w:link w:val="aff6"/>
    <w:rsid w:val="00E33F00"/>
    <w:rPr>
      <w:rFonts w:ascii="Courier New" w:hAnsi="Courier New"/>
      <w:color w:val="595959" w:themeColor="text1" w:themeTint="A6"/>
      <w:sz w:val="20"/>
      <w:lang w:val="ru-RU"/>
    </w:rPr>
  </w:style>
  <w:style w:type="paragraph" w:customStyle="1" w:styleId="43">
    <w:name w:val="Заголовок4"/>
    <w:basedOn w:val="3"/>
    <w:link w:val="44"/>
    <w:rsid w:val="00FC1C9C"/>
  </w:style>
  <w:style w:type="character" w:customStyle="1" w:styleId="30">
    <w:name w:val="Заголовок 3 Знак"/>
    <w:aliases w:val="Scroll Heading 3 Знак,H3 Знак,heading 3 Знак,Map Знак,h3 Знак,Level 3 Topic Heading Знак,H31 Знак,Minor Знак,H32 Знак,H33 Знак,H34 Знак,H35 Знак,H36 Знак,H37 Знак,H38 Знак,H39 Знак,H310 Знак,H311 Знак,H312 Знак,H313 Знак,H314 Знак"/>
    <w:basedOn w:val="a0"/>
    <w:link w:val="3"/>
    <w:rsid w:val="00FC1C9C"/>
    <w:rPr>
      <w:rFonts w:ascii="Arial" w:hAnsi="Arial"/>
      <w:b/>
      <w:bCs/>
      <w:szCs w:val="20"/>
      <w:lang w:val="ru-RU" w:eastAsia="ru-RU"/>
    </w:rPr>
  </w:style>
  <w:style w:type="character" w:customStyle="1" w:styleId="44">
    <w:name w:val="Заголовок4 Знак"/>
    <w:basedOn w:val="30"/>
    <w:link w:val="43"/>
    <w:rsid w:val="00FC1C9C"/>
    <w:rPr>
      <w:rFonts w:ascii="Arial" w:hAnsi="Arial"/>
      <w:b/>
      <w:bCs/>
      <w:szCs w:val="20"/>
      <w:lang w:val="ru-RU" w:eastAsia="ru-RU"/>
    </w:rPr>
  </w:style>
  <w:style w:type="paragraph" w:customStyle="1" w:styleId="phbase">
    <w:name w:val="ph_base"/>
    <w:link w:val="phbase0"/>
    <w:rsid w:val="005A7B13"/>
    <w:pPr>
      <w:spacing w:line="360" w:lineRule="auto"/>
      <w:jc w:val="both"/>
    </w:pPr>
    <w:rPr>
      <w:rFonts w:ascii="Arial" w:hAnsi="Arial"/>
      <w:szCs w:val="20"/>
      <w:lang w:val="ru-RU" w:eastAsia="ru-RU"/>
    </w:rPr>
  </w:style>
  <w:style w:type="paragraph" w:customStyle="1" w:styleId="phadditiontitle1">
    <w:name w:val="ph_addition_title_1"/>
    <w:basedOn w:val="phbase"/>
    <w:next w:val="phnormal"/>
    <w:rsid w:val="005A7B13"/>
    <w:pPr>
      <w:keepNext/>
      <w:keepLines/>
      <w:pageBreakBefore/>
      <w:numPr>
        <w:numId w:val="17"/>
      </w:numPr>
      <w:spacing w:before="360" w:after="240"/>
      <w:ind w:left="0" w:firstLine="0"/>
      <w:jc w:val="center"/>
      <w:outlineLvl w:val="0"/>
    </w:pPr>
    <w:rPr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5A7B13"/>
    <w:pPr>
      <w:keepNext/>
      <w:keepLines/>
      <w:numPr>
        <w:ilvl w:val="1"/>
        <w:numId w:val="17"/>
      </w:numPr>
      <w:tabs>
        <w:tab w:val="clear" w:pos="720"/>
        <w:tab w:val="num" w:pos="1560"/>
      </w:tabs>
      <w:spacing w:before="360" w:after="360"/>
      <w:ind w:left="851"/>
      <w:outlineLvl w:val="1"/>
    </w:pPr>
    <w:rPr>
      <w:b/>
      <w:szCs w:val="24"/>
    </w:rPr>
  </w:style>
  <w:style w:type="paragraph" w:customStyle="1" w:styleId="phadditiontitle3">
    <w:name w:val="ph_addition_title_3"/>
    <w:basedOn w:val="phbase"/>
    <w:next w:val="phnormal"/>
    <w:rsid w:val="005A7B13"/>
    <w:pPr>
      <w:keepNext/>
      <w:keepLines/>
      <w:numPr>
        <w:ilvl w:val="2"/>
        <w:numId w:val="17"/>
      </w:numPr>
      <w:tabs>
        <w:tab w:val="clear" w:pos="720"/>
        <w:tab w:val="num" w:pos="1701"/>
      </w:tabs>
      <w:spacing w:before="240" w:after="240"/>
      <w:ind w:left="851"/>
      <w:outlineLvl w:val="2"/>
    </w:pPr>
    <w:rPr>
      <w:b/>
      <w:sz w:val="22"/>
      <w:szCs w:val="22"/>
    </w:rPr>
  </w:style>
  <w:style w:type="numbering" w:customStyle="1" w:styleId="phadditiontitle">
    <w:name w:val="ph_additiontitle"/>
    <w:basedOn w:val="a2"/>
    <w:rsid w:val="005A7B13"/>
    <w:pPr>
      <w:numPr>
        <w:numId w:val="12"/>
      </w:numPr>
    </w:pPr>
  </w:style>
  <w:style w:type="paragraph" w:customStyle="1" w:styleId="phbibliography">
    <w:name w:val="ph_bibliography"/>
    <w:basedOn w:val="phbase"/>
    <w:rsid w:val="005A7B13"/>
    <w:pPr>
      <w:numPr>
        <w:numId w:val="2"/>
      </w:numPr>
      <w:spacing w:before="60" w:after="60" w:line="240" w:lineRule="auto"/>
    </w:pPr>
    <w:rPr>
      <w:rFonts w:cs="Arial"/>
      <w:bCs/>
      <w:szCs w:val="28"/>
    </w:rPr>
  </w:style>
  <w:style w:type="paragraph" w:customStyle="1" w:styleId="phcolontituldown">
    <w:name w:val="ph_colontituldown"/>
    <w:basedOn w:val="phbase"/>
    <w:rsid w:val="005A7B13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sz w:val="20"/>
    </w:rPr>
  </w:style>
  <w:style w:type="paragraph" w:customStyle="1" w:styleId="phcolontitulup">
    <w:name w:val="ph_colontitulup"/>
    <w:basedOn w:val="phbase"/>
    <w:rsid w:val="005A7B13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sz w:val="20"/>
    </w:rPr>
  </w:style>
  <w:style w:type="paragraph" w:customStyle="1" w:styleId="phcomment">
    <w:name w:val="ph_comment"/>
    <w:basedOn w:val="phbase"/>
    <w:rsid w:val="005A7B13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5A7B13"/>
    <w:pPr>
      <w:spacing w:before="20" w:after="120"/>
      <w:jc w:val="center"/>
    </w:pPr>
    <w:rPr>
      <w:b/>
      <w:caps/>
      <w:sz w:val="28"/>
      <w:szCs w:val="28"/>
    </w:rPr>
  </w:style>
  <w:style w:type="paragraph" w:customStyle="1" w:styleId="phconfirmstamp">
    <w:name w:val="ph_confirmstamp"/>
    <w:basedOn w:val="phbase"/>
    <w:rsid w:val="005A7B13"/>
    <w:pPr>
      <w:spacing w:before="20" w:after="120" w:line="240" w:lineRule="auto"/>
      <w:jc w:val="left"/>
    </w:pPr>
  </w:style>
  <w:style w:type="paragraph" w:customStyle="1" w:styleId="phconfirmstampstamp">
    <w:name w:val="ph_confirmstamp_stamp"/>
    <w:basedOn w:val="phconfirmstamp"/>
    <w:rsid w:val="005A7B13"/>
  </w:style>
  <w:style w:type="paragraph" w:customStyle="1" w:styleId="phconfirmstamptitle">
    <w:name w:val="ph_confirmstamp_title"/>
    <w:basedOn w:val="phconfirmstamp"/>
    <w:next w:val="phconfirmstampstamp"/>
    <w:rsid w:val="005A7B13"/>
    <w:rPr>
      <w:b/>
      <w:caps/>
      <w:szCs w:val="24"/>
    </w:rPr>
  </w:style>
  <w:style w:type="paragraph" w:customStyle="1" w:styleId="phcontent">
    <w:name w:val="ph_content"/>
    <w:basedOn w:val="phbase"/>
    <w:next w:val="12"/>
    <w:rsid w:val="005A7B13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example">
    <w:name w:val="ph_example"/>
    <w:basedOn w:val="phbase"/>
    <w:rsid w:val="005A7B13"/>
    <w:pPr>
      <w:spacing w:before="20" w:after="120"/>
    </w:pPr>
    <w:rPr>
      <w:b/>
      <w:i/>
      <w:sz w:val="20"/>
    </w:rPr>
  </w:style>
  <w:style w:type="paragraph" w:customStyle="1" w:styleId="phfigure">
    <w:name w:val="ph_figure"/>
    <w:basedOn w:val="phbase"/>
    <w:rsid w:val="005A7B13"/>
    <w:pPr>
      <w:keepNext/>
      <w:spacing w:before="20" w:after="120"/>
      <w:jc w:val="center"/>
    </w:pPr>
  </w:style>
  <w:style w:type="paragraph" w:customStyle="1" w:styleId="phfiguregraphic">
    <w:name w:val="ph_figure_graphic"/>
    <w:basedOn w:val="phfigure"/>
    <w:next w:val="phfiguretitle"/>
    <w:rsid w:val="005A7B13"/>
    <w:pPr>
      <w:spacing w:before="120"/>
    </w:pPr>
  </w:style>
  <w:style w:type="paragraph" w:customStyle="1" w:styleId="phfiguretitle">
    <w:name w:val="ph_figure_title"/>
    <w:basedOn w:val="phfigure"/>
    <w:next w:val="phnormal"/>
    <w:rsid w:val="005A7B13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5A7B13"/>
    <w:pPr>
      <w:widowControl w:val="0"/>
    </w:pPr>
    <w:rPr>
      <w:sz w:val="18"/>
    </w:rPr>
  </w:style>
  <w:style w:type="character" w:customStyle="1" w:styleId="phinline">
    <w:name w:val="ph_inline"/>
    <w:basedOn w:val="a0"/>
    <w:rsid w:val="005A7B13"/>
  </w:style>
  <w:style w:type="character" w:customStyle="1" w:styleId="phinline8">
    <w:name w:val="ph_inline_8"/>
    <w:rsid w:val="005A7B13"/>
    <w:rPr>
      <w:sz w:val="16"/>
    </w:rPr>
  </w:style>
  <w:style w:type="character" w:customStyle="1" w:styleId="phinlinebolditalic">
    <w:name w:val="ph_inline_bolditalic"/>
    <w:rsid w:val="005A7B13"/>
    <w:rPr>
      <w:rFonts w:ascii="Arial" w:hAnsi="Arial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5A7B13"/>
    <w:rPr>
      <w:rFonts w:ascii="Courier New" w:hAnsi="Courier New"/>
      <w:sz w:val="24"/>
    </w:rPr>
  </w:style>
  <w:style w:type="character" w:customStyle="1" w:styleId="phinlinefirstterm">
    <w:name w:val="ph_inline_firstterm"/>
    <w:rsid w:val="005A7B13"/>
    <w:rPr>
      <w:i/>
      <w:sz w:val="24"/>
    </w:rPr>
  </w:style>
  <w:style w:type="character" w:customStyle="1" w:styleId="phinlineguiitem">
    <w:name w:val="ph_inline_guiitem"/>
    <w:rsid w:val="005A7B13"/>
    <w:rPr>
      <w:rFonts w:ascii="Arial" w:hAnsi="Arial"/>
      <w:b/>
      <w:bCs/>
      <w:noProof/>
      <w:lang w:val="ru-RU" w:eastAsia="ru-RU" w:bidi="ar-SA"/>
    </w:rPr>
  </w:style>
  <w:style w:type="character" w:customStyle="1" w:styleId="phinlinekeycap">
    <w:name w:val="ph_inline_keycap"/>
    <w:rsid w:val="005A7B13"/>
    <w:rPr>
      <w:b/>
      <w:smallCaps/>
      <w:sz w:val="24"/>
    </w:rPr>
  </w:style>
  <w:style w:type="character" w:customStyle="1" w:styleId="phinlinespace">
    <w:name w:val="ph_inline_space"/>
    <w:rsid w:val="005A7B13"/>
    <w:rPr>
      <w:spacing w:val="60"/>
    </w:rPr>
  </w:style>
  <w:style w:type="character" w:customStyle="1" w:styleId="phinlinesuperline">
    <w:name w:val="ph_inline_superline"/>
    <w:rsid w:val="005A7B13"/>
    <w:rPr>
      <w:vertAlign w:val="superscript"/>
    </w:rPr>
  </w:style>
  <w:style w:type="character" w:customStyle="1" w:styleId="phinlineunderline">
    <w:name w:val="ph_inline_underline"/>
    <w:rsid w:val="005A7B13"/>
    <w:rPr>
      <w:u w:val="single"/>
      <w:lang w:val="ru-RU"/>
    </w:rPr>
  </w:style>
  <w:style w:type="character" w:customStyle="1" w:styleId="phinlineunderlineitalic">
    <w:name w:val="ph_inline_underlineitalic"/>
    <w:rsid w:val="005A7B13"/>
    <w:rPr>
      <w:i/>
      <w:u w:val="single"/>
      <w:lang w:val="ru-RU"/>
    </w:rPr>
  </w:style>
  <w:style w:type="character" w:customStyle="1" w:styleId="phinlineuppercase">
    <w:name w:val="ph_inline_uppercase"/>
    <w:rsid w:val="005A7B13"/>
    <w:rPr>
      <w:caps/>
      <w:lang w:val="ru-RU"/>
    </w:rPr>
  </w:style>
  <w:style w:type="paragraph" w:customStyle="1" w:styleId="phinset">
    <w:name w:val="ph_inset"/>
    <w:basedOn w:val="phnormal"/>
    <w:next w:val="phnormal"/>
    <w:rsid w:val="005A7B13"/>
  </w:style>
  <w:style w:type="paragraph" w:customStyle="1" w:styleId="phinsetcaution">
    <w:name w:val="ph_inset_caution"/>
    <w:basedOn w:val="phinset"/>
    <w:rsid w:val="005A7B13"/>
    <w:pPr>
      <w:keepLines/>
    </w:pPr>
  </w:style>
  <w:style w:type="paragraph" w:customStyle="1" w:styleId="phinsetnote">
    <w:name w:val="ph_inset_note"/>
    <w:basedOn w:val="phinset"/>
    <w:rsid w:val="005A7B13"/>
    <w:pPr>
      <w:keepLines/>
    </w:pPr>
  </w:style>
  <w:style w:type="paragraph" w:customStyle="1" w:styleId="phinsettitle">
    <w:name w:val="ph_inset_title"/>
    <w:basedOn w:val="phinset"/>
    <w:next w:val="phinsetnote"/>
    <w:rsid w:val="005A7B13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5A7B13"/>
    <w:pPr>
      <w:keepLines/>
    </w:pPr>
  </w:style>
  <w:style w:type="paragraph" w:customStyle="1" w:styleId="ScrollListBullet">
    <w:name w:val="Scroll List Bullet"/>
    <w:basedOn w:val="ScrollPanelNormal"/>
    <w:link w:val="ScrollListBullet0"/>
    <w:rsid w:val="00DA7539"/>
    <w:pPr>
      <w:tabs>
        <w:tab w:val="num" w:pos="1208"/>
      </w:tabs>
      <w:ind w:left="1316" w:hanging="465"/>
    </w:pPr>
    <w:rPr>
      <w:rFonts w:cs="Arial"/>
      <w:lang w:eastAsia="en-US"/>
    </w:rPr>
  </w:style>
  <w:style w:type="paragraph" w:customStyle="1" w:styleId="ScrollListBullet2">
    <w:name w:val="Scroll List Bullet 2"/>
    <w:basedOn w:val="ScrollPanelNormal"/>
    <w:link w:val="ScrollListBullet20"/>
    <w:rsid w:val="00720C59"/>
    <w:pPr>
      <w:tabs>
        <w:tab w:val="num" w:pos="1780"/>
      </w:tabs>
      <w:ind w:left="1780" w:hanging="465"/>
    </w:pPr>
  </w:style>
  <w:style w:type="paragraph" w:customStyle="1" w:styleId="phlistitemizedtitle">
    <w:name w:val="ph_list_itemized_title"/>
    <w:basedOn w:val="phnormal"/>
    <w:next w:val="phlistitemized1"/>
    <w:rsid w:val="005A7B13"/>
    <w:pPr>
      <w:keepNext/>
    </w:pPr>
  </w:style>
  <w:style w:type="paragraph" w:customStyle="1" w:styleId="ScrollListNumber2">
    <w:name w:val="Scroll List Number 2"/>
    <w:basedOn w:val="ScrollPanelNormal"/>
    <w:rsid w:val="00C745BE"/>
    <w:pPr>
      <w:numPr>
        <w:numId w:val="5"/>
      </w:numPr>
      <w:ind w:right="-2"/>
    </w:pPr>
  </w:style>
  <w:style w:type="paragraph" w:customStyle="1" w:styleId="ScrollListNumber">
    <w:name w:val="Scroll List Number"/>
    <w:basedOn w:val="ScrollPanelNormal"/>
    <w:rsid w:val="00C745BE"/>
    <w:pPr>
      <w:tabs>
        <w:tab w:val="num" w:pos="1208"/>
      </w:tabs>
      <w:ind w:left="1208" w:right="-2" w:hanging="357"/>
    </w:pPr>
  </w:style>
  <w:style w:type="paragraph" w:customStyle="1" w:styleId="phlistorderedtitle">
    <w:name w:val="ph_list_ordered_title"/>
    <w:basedOn w:val="phnormal"/>
    <w:next w:val="phlistordered1"/>
    <w:rsid w:val="005A7B13"/>
    <w:pPr>
      <w:keepNext/>
    </w:pPr>
  </w:style>
  <w:style w:type="paragraph" w:customStyle="1" w:styleId="ScrollPanelNormal">
    <w:name w:val="Scroll Panel Normal"/>
    <w:basedOn w:val="phbase"/>
    <w:link w:val="ScrollPanelNormal0"/>
    <w:rsid w:val="005261B4"/>
    <w:rPr>
      <w:color w:val="000000" w:themeColor="text1"/>
    </w:rPr>
  </w:style>
  <w:style w:type="paragraph" w:customStyle="1" w:styleId="phstamp">
    <w:name w:val="ph_stamp"/>
    <w:basedOn w:val="phbase"/>
    <w:rsid w:val="005A7B13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5A7B13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5A7B13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5A7B13"/>
    <w:pPr>
      <w:ind w:left="57"/>
    </w:pPr>
    <w:rPr>
      <w:i/>
    </w:rPr>
  </w:style>
  <w:style w:type="paragraph" w:customStyle="1" w:styleId="phtablecell">
    <w:name w:val="ph_table_cell"/>
    <w:basedOn w:val="phbase"/>
    <w:rsid w:val="005A7B13"/>
    <w:pPr>
      <w:spacing w:before="20" w:line="240" w:lineRule="auto"/>
    </w:pPr>
    <w:rPr>
      <w:rFonts w:cs="Arial"/>
      <w:bCs/>
      <w:sz w:val="20"/>
    </w:rPr>
  </w:style>
  <w:style w:type="paragraph" w:customStyle="1" w:styleId="phtablecellcenter">
    <w:name w:val="ph_table_cellcenter"/>
    <w:basedOn w:val="phtablecell"/>
    <w:rsid w:val="005A7B13"/>
    <w:pPr>
      <w:jc w:val="center"/>
    </w:pPr>
  </w:style>
  <w:style w:type="paragraph" w:customStyle="1" w:styleId="phtablecolcaption">
    <w:name w:val="ph_table_colcaption"/>
    <w:basedOn w:val="phtablecell"/>
    <w:next w:val="phtablecell"/>
    <w:rsid w:val="005A7B13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5A7B13"/>
    <w:pPr>
      <w:keepNext/>
      <w:spacing w:before="20" w:after="120"/>
    </w:pPr>
    <w:rPr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5A7B13"/>
    <w:pPr>
      <w:keepNext/>
      <w:keepLines/>
      <w:pageBreakBefore/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5A7B13"/>
    <w:pPr>
      <w:spacing w:after="120"/>
      <w:jc w:val="center"/>
    </w:pPr>
    <w:rPr>
      <w:rFonts w:cs="Arial"/>
      <w:szCs w:val="28"/>
      <w:lang w:eastAsia="en-US"/>
    </w:rPr>
  </w:style>
  <w:style w:type="paragraph" w:customStyle="1" w:styleId="phtitlepagecode">
    <w:name w:val="ph_titlepage_code"/>
    <w:basedOn w:val="phtitlepage"/>
    <w:rsid w:val="005A7B13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5A7B13"/>
    <w:pPr>
      <w:suppressAutoHyphens/>
      <w:spacing w:before="60" w:after="60"/>
    </w:pPr>
    <w:rPr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5A7B13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5A7B13"/>
    <w:rPr>
      <w:b/>
    </w:rPr>
  </w:style>
  <w:style w:type="paragraph" w:customStyle="1" w:styleId="phtitlepagedocument">
    <w:name w:val="ph_titlepage_document"/>
    <w:basedOn w:val="phtitlepage"/>
    <w:autoRedefine/>
    <w:rsid w:val="005A7B13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5A7B13"/>
  </w:style>
  <w:style w:type="paragraph" w:customStyle="1" w:styleId="phtitlepagesystemfull">
    <w:name w:val="ph_titlepage_system_full"/>
    <w:basedOn w:val="phtitlepage"/>
    <w:next w:val="phtitlepagesystemshort"/>
    <w:rsid w:val="005A7B13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5A7B13"/>
    <w:rPr>
      <w:b/>
      <w:sz w:val="32"/>
    </w:rPr>
  </w:style>
  <w:style w:type="paragraph" w:styleId="HTML">
    <w:name w:val="HTML Address"/>
    <w:basedOn w:val="a"/>
    <w:link w:val="HTML0"/>
    <w:semiHidden/>
    <w:rsid w:val="005A7B13"/>
    <w:rPr>
      <w:i/>
      <w:iCs/>
    </w:rPr>
  </w:style>
  <w:style w:type="character" w:customStyle="1" w:styleId="HTML0">
    <w:name w:val="Адрес HTML Знак"/>
    <w:basedOn w:val="a0"/>
    <w:link w:val="HTML"/>
    <w:semiHidden/>
    <w:rsid w:val="00C745BE"/>
    <w:rPr>
      <w:rFonts w:ascii="Arial" w:hAnsi="Arial"/>
      <w:i/>
      <w:iCs/>
      <w:szCs w:val="20"/>
      <w:lang w:val="ru-RU" w:eastAsia="ru-RU"/>
    </w:rPr>
  </w:style>
  <w:style w:type="paragraph" w:styleId="aff8">
    <w:name w:val="Body Text"/>
    <w:basedOn w:val="a"/>
    <w:link w:val="aff9"/>
    <w:rsid w:val="005A7B13"/>
  </w:style>
  <w:style w:type="character" w:customStyle="1" w:styleId="aff9">
    <w:name w:val="Основной текст Знак"/>
    <w:basedOn w:val="a0"/>
    <w:link w:val="aff8"/>
    <w:rsid w:val="00A75B8C"/>
    <w:rPr>
      <w:rFonts w:ascii="Arial" w:hAnsi="Arial"/>
      <w:szCs w:val="20"/>
      <w:lang w:val="ru-RU" w:eastAsia="ru-RU"/>
    </w:rPr>
  </w:style>
  <w:style w:type="paragraph" w:customStyle="1" w:styleId="phheader1withoutnum">
    <w:name w:val="ph_header_1_without_num"/>
    <w:basedOn w:val="10"/>
    <w:next w:val="phnormal"/>
    <w:rsid w:val="005A7B13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5A7B13"/>
    <w:pPr>
      <w:jc w:val="center"/>
    </w:pPr>
    <w:rPr>
      <w:i/>
    </w:rPr>
  </w:style>
  <w:style w:type="paragraph" w:customStyle="1" w:styleId="phtablecolcaptionunderline">
    <w:name w:val="ph_table_colcaption_underline"/>
    <w:basedOn w:val="phtablecolcaption"/>
    <w:next w:val="phtablecell"/>
    <w:rsid w:val="005A7B13"/>
    <w:rPr>
      <w:u w:val="single"/>
    </w:rPr>
  </w:style>
  <w:style w:type="paragraph" w:customStyle="1" w:styleId="phstampleft">
    <w:name w:val="ph_stamp_left"/>
    <w:basedOn w:val="phstamp"/>
    <w:rsid w:val="005A7B13"/>
    <w:pPr>
      <w:jc w:val="left"/>
    </w:pPr>
    <w:rPr>
      <w:sz w:val="18"/>
    </w:rPr>
  </w:style>
  <w:style w:type="paragraph" w:customStyle="1" w:styleId="ScrollListBullet3">
    <w:name w:val="Scroll List Bullet 3"/>
    <w:basedOn w:val="ScrollListBullet2"/>
    <w:link w:val="ScrollListBullet30"/>
    <w:autoRedefine/>
    <w:qFormat/>
    <w:rsid w:val="00720C59"/>
    <w:pPr>
      <w:numPr>
        <w:ilvl w:val="1"/>
      </w:numPr>
      <w:tabs>
        <w:tab w:val="num" w:pos="1780"/>
        <w:tab w:val="left" w:pos="2127"/>
      </w:tabs>
      <w:ind w:left="2127" w:hanging="426"/>
    </w:pPr>
  </w:style>
  <w:style w:type="paragraph" w:customStyle="1" w:styleId="ScrollListBullet4">
    <w:name w:val="Scroll List Bullet 4"/>
    <w:basedOn w:val="ScrollListBullet3"/>
    <w:autoRedefine/>
    <w:qFormat/>
    <w:rsid w:val="00C745BE"/>
    <w:pPr>
      <w:numPr>
        <w:ilvl w:val="0"/>
      </w:numPr>
      <w:tabs>
        <w:tab w:val="clear" w:pos="2127"/>
        <w:tab w:val="num" w:pos="1780"/>
        <w:tab w:val="num" w:pos="2710"/>
      </w:tabs>
      <w:ind w:left="2710" w:hanging="465"/>
    </w:pPr>
    <w:rPr>
      <w:lang w:val="en-US"/>
    </w:rPr>
  </w:style>
  <w:style w:type="character" w:customStyle="1" w:styleId="phbase0">
    <w:name w:val="ph_base Знак"/>
    <w:basedOn w:val="a0"/>
    <w:link w:val="phbase"/>
    <w:rsid w:val="005A7B13"/>
    <w:rPr>
      <w:rFonts w:ascii="Arial" w:hAnsi="Arial"/>
      <w:szCs w:val="20"/>
      <w:lang w:val="ru-RU" w:eastAsia="ru-RU"/>
    </w:rPr>
  </w:style>
  <w:style w:type="character" w:customStyle="1" w:styleId="ScrollPanelNormal0">
    <w:name w:val="Scroll Panel Normal Знак"/>
    <w:basedOn w:val="phbase0"/>
    <w:link w:val="ScrollPanelNormal"/>
    <w:rsid w:val="005261B4"/>
    <w:rPr>
      <w:rFonts w:ascii="Arial" w:hAnsi="Arial"/>
      <w:color w:val="000000" w:themeColor="text1"/>
      <w:szCs w:val="20"/>
      <w:lang w:val="ru-RU" w:eastAsia="ru-RU"/>
    </w:rPr>
  </w:style>
  <w:style w:type="character" w:customStyle="1" w:styleId="ScrollListBullet20">
    <w:name w:val="Scroll List Bullet 2 Знак"/>
    <w:basedOn w:val="ScrollPanelNormal0"/>
    <w:link w:val="ScrollListBullet2"/>
    <w:rsid w:val="00720C59"/>
    <w:rPr>
      <w:rFonts w:ascii="Arial" w:hAnsi="Arial"/>
      <w:color w:val="000000" w:themeColor="text1"/>
      <w:szCs w:val="20"/>
      <w:lang w:val="ru-RU" w:eastAsia="ru-RU"/>
    </w:rPr>
  </w:style>
  <w:style w:type="character" w:customStyle="1" w:styleId="ScrollListBullet30">
    <w:name w:val="Scroll List Bullet 3 Знак"/>
    <w:basedOn w:val="ScrollListBullet20"/>
    <w:link w:val="ScrollListBullet3"/>
    <w:rsid w:val="00720C59"/>
    <w:rPr>
      <w:rFonts w:ascii="Arial" w:hAnsi="Arial"/>
      <w:color w:val="000000" w:themeColor="text1"/>
      <w:szCs w:val="20"/>
      <w:lang w:val="ru-RU" w:eastAsia="ru-RU"/>
    </w:rPr>
  </w:style>
  <w:style w:type="paragraph" w:customStyle="1" w:styleId="phpagenumber">
    <w:name w:val="ph_pagenumber"/>
    <w:basedOn w:val="aa"/>
    <w:link w:val="phpagenumber0"/>
    <w:autoRedefine/>
    <w:qFormat/>
    <w:rsid w:val="005A7B13"/>
    <w:pPr>
      <w:jc w:val="center"/>
    </w:pPr>
  </w:style>
  <w:style w:type="character" w:customStyle="1" w:styleId="phpagenumber0">
    <w:name w:val="ph_pagenumber Знак"/>
    <w:basedOn w:val="ab"/>
    <w:link w:val="phpagenumber"/>
    <w:rsid w:val="005A7B13"/>
    <w:rPr>
      <w:rFonts w:ascii="Arial" w:hAnsi="Arial"/>
      <w:szCs w:val="20"/>
      <w:lang w:val="ru-RU" w:eastAsia="ru-RU"/>
    </w:rPr>
  </w:style>
  <w:style w:type="paragraph" w:customStyle="1" w:styleId="phtableitemizedlist1">
    <w:name w:val="ph_table_itemizedlist_1"/>
    <w:basedOn w:val="phtablecellleft"/>
    <w:autoRedefine/>
    <w:qFormat/>
    <w:rsid w:val="005A7B13"/>
    <w:pPr>
      <w:numPr>
        <w:numId w:val="8"/>
      </w:numPr>
      <w:spacing w:after="120"/>
    </w:pPr>
  </w:style>
  <w:style w:type="paragraph" w:customStyle="1" w:styleId="phtableitemizedlist2">
    <w:name w:val="ph_table_itemizedlist_2"/>
    <w:basedOn w:val="phtableitemizedlist1"/>
    <w:autoRedefine/>
    <w:qFormat/>
    <w:rsid w:val="005A7B13"/>
    <w:pPr>
      <w:ind w:left="632" w:hanging="284"/>
    </w:pPr>
  </w:style>
  <w:style w:type="paragraph" w:customStyle="1" w:styleId="14">
    <w:name w:val="Заголовок_1_Дополнительный"/>
    <w:basedOn w:val="phbase"/>
    <w:autoRedefine/>
    <w:qFormat/>
    <w:rsid w:val="00C745BE"/>
    <w:pPr>
      <w:keepNext/>
      <w:keepLines/>
      <w:pageBreakBefore/>
      <w:spacing w:before="360" w:after="360"/>
      <w:ind w:left="851"/>
    </w:pPr>
    <w:rPr>
      <w:b/>
      <w:sz w:val="28"/>
    </w:rPr>
  </w:style>
  <w:style w:type="paragraph" w:customStyle="1" w:styleId="phtableorderedlist1">
    <w:name w:val="ph_table_orderedlist_1)"/>
    <w:basedOn w:val="phtablecellleft"/>
    <w:autoRedefine/>
    <w:qFormat/>
    <w:rsid w:val="005A7B13"/>
    <w:pPr>
      <w:numPr>
        <w:numId w:val="14"/>
      </w:numPr>
      <w:spacing w:after="120"/>
    </w:pPr>
  </w:style>
  <w:style w:type="paragraph" w:customStyle="1" w:styleId="affa">
    <w:name w:val="Текст_программы"/>
    <w:rsid w:val="005A7B13"/>
    <w:pPr>
      <w:ind w:firstLine="851"/>
    </w:pPr>
    <w:rPr>
      <w:rFonts w:ascii="Courier New" w:hAnsi="Courier New"/>
      <w:spacing w:val="-2"/>
      <w:szCs w:val="23"/>
    </w:rPr>
  </w:style>
  <w:style w:type="paragraph" w:customStyle="1" w:styleId="ph">
    <w:name w:val="ph_Рамка боковик"/>
    <w:basedOn w:val="a"/>
    <w:autoRedefine/>
    <w:qFormat/>
    <w:rsid w:val="005A7B13"/>
    <w:pPr>
      <w:spacing w:after="0" w:line="240" w:lineRule="auto"/>
      <w:jc w:val="center"/>
    </w:pPr>
    <w:rPr>
      <w:rFonts w:cs="Arial"/>
      <w:i/>
      <w:sz w:val="16"/>
      <w:szCs w:val="16"/>
    </w:rPr>
  </w:style>
  <w:style w:type="paragraph" w:customStyle="1" w:styleId="ph0">
    <w:name w:val="ph_Рамка_гориз_слева_мал"/>
    <w:basedOn w:val="a"/>
    <w:autoRedefine/>
    <w:qFormat/>
    <w:rsid w:val="005A7B13"/>
    <w:pPr>
      <w:spacing w:after="20" w:line="240" w:lineRule="auto"/>
      <w:ind w:left="57"/>
      <w:jc w:val="left"/>
    </w:pPr>
    <w:rPr>
      <w:rFonts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5A7B13"/>
    <w:pPr>
      <w:numPr>
        <w:numId w:val="9"/>
      </w:numPr>
    </w:pPr>
  </w:style>
  <w:style w:type="paragraph" w:customStyle="1" w:styleId="phtableorderlist1">
    <w:name w:val="ph_table_orderlist_1_бок"/>
    <w:basedOn w:val="phtablecellleft"/>
    <w:autoRedefine/>
    <w:qFormat/>
    <w:rsid w:val="005A7B13"/>
    <w:pPr>
      <w:numPr>
        <w:numId w:val="10"/>
      </w:numPr>
      <w:ind w:left="284" w:hanging="284"/>
    </w:pPr>
  </w:style>
  <w:style w:type="paragraph" w:customStyle="1" w:styleId="ph1">
    <w:name w:val="ph_Рамка_гориз_цент_мал"/>
    <w:basedOn w:val="ph0"/>
    <w:autoRedefine/>
    <w:qFormat/>
    <w:rsid w:val="005A7B13"/>
    <w:pPr>
      <w:ind w:left="0"/>
      <w:jc w:val="center"/>
    </w:pPr>
  </w:style>
  <w:style w:type="paragraph" w:customStyle="1" w:styleId="ph2">
    <w:name w:val="ph_Рамка_гориз_круп"/>
    <w:basedOn w:val="a"/>
    <w:autoRedefine/>
    <w:qFormat/>
    <w:rsid w:val="005A7B13"/>
    <w:pPr>
      <w:spacing w:after="20" w:line="240" w:lineRule="auto"/>
      <w:jc w:val="center"/>
    </w:pPr>
    <w:rPr>
      <w:i/>
    </w:rPr>
  </w:style>
  <w:style w:type="character" w:customStyle="1" w:styleId="ScrollListBullet0">
    <w:name w:val="Scroll List Bullet Знак"/>
    <w:link w:val="ScrollListBullet"/>
    <w:rsid w:val="00DA7539"/>
    <w:rPr>
      <w:rFonts w:ascii="Arial" w:hAnsi="Arial" w:cs="Arial"/>
      <w:color w:val="000000" w:themeColor="text1"/>
      <w:szCs w:val="20"/>
      <w:lang w:val="ru-RU"/>
    </w:rPr>
  </w:style>
  <w:style w:type="character" w:customStyle="1" w:styleId="phtitlevoid0">
    <w:name w:val="ph_title_void Знак"/>
    <w:link w:val="phtitlevoid"/>
    <w:rsid w:val="005A7B13"/>
    <w:rPr>
      <w:rFonts w:ascii="Arial" w:hAnsi="Arial" w:cs="Arial"/>
      <w:b/>
      <w:bCs/>
      <w:sz w:val="28"/>
      <w:szCs w:val="28"/>
      <w:lang w:val="ru-RU" w:eastAsia="ru-RU"/>
    </w:rPr>
  </w:style>
  <w:style w:type="paragraph" w:customStyle="1" w:styleId="affb">
    <w:name w:val="_Табл_Текст"/>
    <w:basedOn w:val="a"/>
    <w:rsid w:val="005A7B13"/>
  </w:style>
  <w:style w:type="character" w:styleId="affc">
    <w:name w:val="annotation reference"/>
    <w:basedOn w:val="a0"/>
    <w:uiPriority w:val="99"/>
    <w:semiHidden/>
    <w:unhideWhenUsed/>
    <w:rsid w:val="005A7B13"/>
    <w:rPr>
      <w:sz w:val="16"/>
      <w:szCs w:val="16"/>
    </w:rPr>
  </w:style>
  <w:style w:type="paragraph" w:styleId="affd">
    <w:name w:val="annotation text"/>
    <w:basedOn w:val="a"/>
    <w:link w:val="affe"/>
    <w:uiPriority w:val="99"/>
    <w:unhideWhenUsed/>
    <w:rsid w:val="005A7B13"/>
    <w:pPr>
      <w:spacing w:line="240" w:lineRule="auto"/>
    </w:pPr>
    <w:rPr>
      <w:sz w:val="20"/>
    </w:rPr>
  </w:style>
  <w:style w:type="character" w:customStyle="1" w:styleId="affe">
    <w:name w:val="Текст примечания Знак"/>
    <w:basedOn w:val="a0"/>
    <w:link w:val="affd"/>
    <w:uiPriority w:val="99"/>
    <w:rsid w:val="005A7B13"/>
    <w:rPr>
      <w:rFonts w:ascii="Arial" w:hAnsi="Arial"/>
      <w:sz w:val="20"/>
      <w:szCs w:val="20"/>
      <w:lang w:val="ru-RU" w:eastAsia="ru-RU"/>
    </w:rPr>
  </w:style>
  <w:style w:type="paragraph" w:styleId="afff">
    <w:name w:val="annotation subject"/>
    <w:basedOn w:val="affd"/>
    <w:next w:val="affd"/>
    <w:link w:val="afff0"/>
    <w:uiPriority w:val="99"/>
    <w:semiHidden/>
    <w:unhideWhenUsed/>
    <w:rsid w:val="005A7B13"/>
    <w:rPr>
      <w:b/>
      <w:bCs/>
    </w:rPr>
  </w:style>
  <w:style w:type="character" w:customStyle="1" w:styleId="afff0">
    <w:name w:val="Тема примечания Знак"/>
    <w:basedOn w:val="affe"/>
    <w:link w:val="afff"/>
    <w:uiPriority w:val="99"/>
    <w:semiHidden/>
    <w:rsid w:val="005A7B13"/>
    <w:rPr>
      <w:rFonts w:ascii="Arial" w:hAnsi="Arial"/>
      <w:b/>
      <w:bCs/>
      <w:sz w:val="20"/>
      <w:szCs w:val="20"/>
      <w:lang w:val="ru-RU" w:eastAsia="ru-RU"/>
    </w:rPr>
  </w:style>
  <w:style w:type="paragraph" w:styleId="afff1">
    <w:name w:val="No Spacing"/>
    <w:uiPriority w:val="1"/>
    <w:qFormat/>
    <w:rsid w:val="00C745BE"/>
    <w:pPr>
      <w:jc w:val="both"/>
    </w:pPr>
    <w:rPr>
      <w:lang w:val="ru-RU" w:eastAsia="ru-RU"/>
    </w:rPr>
  </w:style>
  <w:style w:type="character" w:styleId="afff2">
    <w:name w:val="Emphasis"/>
    <w:basedOn w:val="a0"/>
    <w:uiPriority w:val="20"/>
    <w:qFormat/>
    <w:rsid w:val="00C745BE"/>
    <w:rPr>
      <w:i/>
      <w:iCs/>
    </w:rPr>
  </w:style>
  <w:style w:type="character" w:styleId="afff3">
    <w:name w:val="Book Title"/>
    <w:basedOn w:val="a0"/>
    <w:uiPriority w:val="33"/>
    <w:qFormat/>
    <w:rsid w:val="00C745BE"/>
    <w:rPr>
      <w:b/>
      <w:bCs/>
      <w:i/>
      <w:iCs/>
      <w:spacing w:val="5"/>
    </w:rPr>
  </w:style>
  <w:style w:type="character" w:styleId="afff4">
    <w:name w:val="Strong"/>
    <w:basedOn w:val="a0"/>
    <w:uiPriority w:val="22"/>
    <w:qFormat/>
    <w:rsid w:val="00C745BE"/>
    <w:rPr>
      <w:b/>
      <w:bCs/>
    </w:rPr>
  </w:style>
  <w:style w:type="paragraph" w:customStyle="1" w:styleId="URL">
    <w:name w:val="Нижний колонтитул URL"/>
    <w:basedOn w:val="aa"/>
    <w:autoRedefine/>
    <w:qFormat/>
    <w:rsid w:val="00982ADA"/>
    <w:rPr>
      <w:rFonts w:ascii="Times New Roman Полужирный" w:hAnsi="Times New Roman Полужирный"/>
      <w:b/>
      <w:i/>
      <w:vanish/>
      <w:color w:val="A6A6A6" w:themeColor="background1" w:themeShade="A6"/>
    </w:rPr>
  </w:style>
  <w:style w:type="paragraph" w:customStyle="1" w:styleId="phtablecellleft">
    <w:name w:val="ph_table_cellleft"/>
    <w:basedOn w:val="phtablecell"/>
    <w:link w:val="phtablecellleft0"/>
    <w:qFormat/>
    <w:rsid w:val="005A7B13"/>
    <w:pPr>
      <w:spacing w:after="160"/>
    </w:pPr>
  </w:style>
  <w:style w:type="table" w:customStyle="1" w:styleId="15">
    <w:name w:val="Сетка таблицы светлая1"/>
    <w:basedOn w:val="a1"/>
    <w:rsid w:val="00C84BC1"/>
    <w:pPr>
      <w:spacing w:before="20" w:after="120"/>
    </w:pPr>
    <w:rPr>
      <w:color w:val="000000" w:themeColor="text1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FFFFF" w:themeFill="background1"/>
    </w:tcPr>
    <w:tblStylePr w:type="firstRow">
      <w:pPr>
        <w:keepNext/>
        <w:keepLines/>
        <w:pageBreakBefore w:val="0"/>
        <w:wordWrap/>
        <w:jc w:val="center"/>
      </w:pPr>
      <w:rPr>
        <w:rFonts w:ascii="Times New Roman Полужирный" w:hAnsi="Times New Roman Полужирный"/>
        <w:b/>
        <w:i w:val="0"/>
        <w:color w:val="000000" w:themeColor="text1"/>
        <w:sz w:val="20"/>
      </w:rPr>
      <w:tblPr/>
      <w:trPr>
        <w:cantSplit/>
        <w:tblHeader/>
      </w:trPr>
      <w:tcPr>
        <w:vAlign w:val="center"/>
      </w:tcPr>
    </w:tblStylePr>
  </w:style>
  <w:style w:type="paragraph" w:customStyle="1" w:styleId="ScrollTableLayout">
    <w:name w:val="Scroll Table Layout"/>
    <w:basedOn w:val="phtablecell"/>
    <w:autoRedefine/>
    <w:qFormat/>
    <w:rsid w:val="000F1854"/>
    <w:pPr>
      <w:spacing w:after="120"/>
    </w:pPr>
  </w:style>
  <w:style w:type="paragraph" w:customStyle="1" w:styleId="ScrollPlainText">
    <w:name w:val="Scroll Plain Text"/>
    <w:basedOn w:val="a"/>
    <w:autoRedefine/>
    <w:qFormat/>
    <w:rsid w:val="00BB2D77"/>
  </w:style>
  <w:style w:type="table" w:customStyle="1" w:styleId="510">
    <w:name w:val="Таблица простая 51"/>
    <w:basedOn w:val="a1"/>
    <w:rsid w:val="00153F20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customStyle="1" w:styleId="Image">
    <w:name w:val="Image"/>
    <w:basedOn w:val="a"/>
    <w:autoRedefine/>
    <w:qFormat/>
    <w:rsid w:val="007D7CE5"/>
    <w:pPr>
      <w:keepNext/>
      <w:jc w:val="center"/>
    </w:pPr>
    <w:rPr>
      <w:noProof/>
    </w:rPr>
  </w:style>
  <w:style w:type="paragraph" w:customStyle="1" w:styleId="ScrollTitle">
    <w:name w:val="Scroll Title"/>
    <w:basedOn w:val="a6"/>
    <w:autoRedefine/>
    <w:qFormat/>
    <w:rsid w:val="001E3F81"/>
    <w:pPr>
      <w:keepNext/>
      <w:spacing w:before="120"/>
    </w:pPr>
    <w:rPr>
      <w:szCs w:val="24"/>
    </w:rPr>
  </w:style>
  <w:style w:type="paragraph" w:customStyle="1" w:styleId="ScrollTitleTable">
    <w:name w:val="Scroll Title Table"/>
    <w:basedOn w:val="a6"/>
    <w:autoRedefine/>
    <w:qFormat/>
    <w:rsid w:val="00B432C1"/>
    <w:pPr>
      <w:keepNext/>
      <w:spacing w:after="0" w:line="360" w:lineRule="auto"/>
    </w:pPr>
  </w:style>
  <w:style w:type="table" w:customStyle="1" w:styleId="310">
    <w:name w:val="Таблица простая 31"/>
    <w:basedOn w:val="a1"/>
    <w:rsid w:val="00B607C1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-1">
    <w:name w:val="Table Web 1"/>
    <w:basedOn w:val="a1"/>
    <w:semiHidden/>
    <w:unhideWhenUsed/>
    <w:rsid w:val="0096176F"/>
    <w:pPr>
      <w:spacing w:line="360" w:lineRule="auto"/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1"/>
    <w:semiHidden/>
    <w:unhideWhenUsed/>
    <w:rsid w:val="0096176F"/>
    <w:pPr>
      <w:spacing w:line="360" w:lineRule="auto"/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1"/>
    <w:semiHidden/>
    <w:unhideWhenUsed/>
    <w:rsid w:val="0096176F"/>
    <w:pPr>
      <w:spacing w:line="360" w:lineRule="auto"/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ScrollExpandMacroText">
    <w:name w:val="Scroll Expand Macro Text"/>
    <w:qFormat/>
    <w:rsid w:val="008353EE"/>
    <w:pPr>
      <w:jc w:val="both"/>
    </w:pPr>
    <w:rPr>
      <w:color w:val="FFFFFF" w:themeColor="background1"/>
      <w:lang w:val="ru-RU" w:eastAsia="ru-RU"/>
    </w:rPr>
  </w:style>
  <w:style w:type="paragraph" w:customStyle="1" w:styleId="phnormal">
    <w:name w:val="ph_normal"/>
    <w:basedOn w:val="phbase"/>
    <w:link w:val="phnormal0"/>
    <w:rsid w:val="005A7B13"/>
    <w:pPr>
      <w:ind w:right="-1" w:firstLine="851"/>
    </w:pPr>
  </w:style>
  <w:style w:type="character" w:customStyle="1" w:styleId="phnormal0">
    <w:name w:val="ph_normal Знак"/>
    <w:basedOn w:val="phbase0"/>
    <w:link w:val="phnormal"/>
    <w:rsid w:val="005A7B13"/>
    <w:rPr>
      <w:rFonts w:ascii="Arial" w:hAnsi="Arial"/>
      <w:szCs w:val="20"/>
      <w:lang w:val="ru-RU" w:eastAsia="ru-RU"/>
    </w:rPr>
  </w:style>
  <w:style w:type="table" w:customStyle="1" w:styleId="TableGrid0">
    <w:name w:val="Table Grid_0"/>
    <w:basedOn w:val="TableNormal0"/>
    <w:uiPriority w:val="59"/>
    <w:rsid w:val="00E868FB"/>
    <w:tblPr/>
  </w:style>
  <w:style w:type="table" w:customStyle="1" w:styleId="TableNormal0">
    <w:name w:val="Table Normal_0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hlistitemized1">
    <w:name w:val="ph_list_itemized_1"/>
    <w:basedOn w:val="phnormal"/>
    <w:link w:val="phlistitemized10"/>
    <w:rsid w:val="005A7B13"/>
    <w:pPr>
      <w:numPr>
        <w:numId w:val="16"/>
      </w:numPr>
      <w:ind w:right="-2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5A7B13"/>
    <w:pPr>
      <w:numPr>
        <w:ilvl w:val="1"/>
        <w:numId w:val="16"/>
      </w:numPr>
    </w:pPr>
  </w:style>
  <w:style w:type="paragraph" w:customStyle="1" w:styleId="phlistordered1">
    <w:name w:val="ph_list_ordered_1"/>
    <w:basedOn w:val="phnormal"/>
    <w:link w:val="phlistordered10"/>
    <w:rsid w:val="005A7B13"/>
    <w:pPr>
      <w:numPr>
        <w:ilvl w:val="1"/>
        <w:numId w:val="19"/>
      </w:numPr>
      <w:ind w:right="-2"/>
    </w:pPr>
  </w:style>
  <w:style w:type="paragraph" w:customStyle="1" w:styleId="phlistordereda">
    <w:name w:val="ph_list_ordered_aбв"/>
    <w:basedOn w:val="phnormal"/>
    <w:rsid w:val="005A7B13"/>
    <w:pPr>
      <w:numPr>
        <w:numId w:val="19"/>
      </w:numPr>
      <w:ind w:right="-2"/>
    </w:pPr>
  </w:style>
  <w:style w:type="paragraph" w:customStyle="1" w:styleId="phlistitemized3">
    <w:name w:val="ph_list_itemized_3"/>
    <w:basedOn w:val="phnormal"/>
    <w:link w:val="phlistitemized30"/>
    <w:qFormat/>
    <w:rsid w:val="005A7B13"/>
    <w:pPr>
      <w:numPr>
        <w:numId w:val="26"/>
      </w:numPr>
      <w:tabs>
        <w:tab w:val="left" w:pos="2127"/>
      </w:tabs>
      <w:ind w:left="1922" w:right="0" w:hanging="357"/>
    </w:pPr>
  </w:style>
  <w:style w:type="paragraph" w:customStyle="1" w:styleId="phlistitemized4">
    <w:name w:val="ph_list_itemized_4"/>
    <w:basedOn w:val="phnormal"/>
    <w:qFormat/>
    <w:rsid w:val="005A7B13"/>
    <w:pPr>
      <w:numPr>
        <w:numId w:val="27"/>
      </w:numPr>
      <w:ind w:left="2279" w:right="0" w:hanging="357"/>
    </w:pPr>
  </w:style>
  <w:style w:type="character" w:customStyle="1" w:styleId="phlistitemized20">
    <w:name w:val="ph_list_itemized_2 Знак"/>
    <w:basedOn w:val="phnormal0"/>
    <w:link w:val="phlistitemized2"/>
    <w:rsid w:val="005A7B13"/>
    <w:rPr>
      <w:rFonts w:ascii="Arial" w:hAnsi="Arial"/>
      <w:szCs w:val="20"/>
      <w:lang w:val="ru-RU" w:eastAsia="ru-RU"/>
    </w:rPr>
  </w:style>
  <w:style w:type="character" w:customStyle="1" w:styleId="phlistitemized30">
    <w:name w:val="ph_list_itemized_3 Знак"/>
    <w:basedOn w:val="phlistitemized20"/>
    <w:link w:val="phlistitemized3"/>
    <w:rsid w:val="005A7B13"/>
    <w:rPr>
      <w:rFonts w:ascii="Arial" w:hAnsi="Arial"/>
      <w:szCs w:val="20"/>
      <w:lang w:val="ru-RU" w:eastAsia="ru-RU"/>
    </w:rPr>
  </w:style>
  <w:style w:type="paragraph" w:customStyle="1" w:styleId="1">
    <w:name w:val="Список_1)"/>
    <w:basedOn w:val="a"/>
    <w:rsid w:val="005A7B13"/>
    <w:pPr>
      <w:numPr>
        <w:numId w:val="15"/>
      </w:numPr>
    </w:pPr>
  </w:style>
  <w:style w:type="character" w:customStyle="1" w:styleId="phlistitemized10">
    <w:name w:val="ph_list_itemized_1 Знак"/>
    <w:link w:val="phlistitemized1"/>
    <w:rsid w:val="005A7B13"/>
    <w:rPr>
      <w:rFonts w:ascii="Arial" w:hAnsi="Arial" w:cs="Arial"/>
      <w:szCs w:val="20"/>
      <w:lang w:val="ru-RU"/>
    </w:rPr>
  </w:style>
  <w:style w:type="character" w:customStyle="1" w:styleId="phnormal1">
    <w:name w:val="ph_normal Знак Знак"/>
    <w:rsid w:val="005A7B13"/>
    <w:rPr>
      <w:rFonts w:ascii="Arial" w:hAnsi="Arial"/>
      <w:sz w:val="24"/>
    </w:rPr>
  </w:style>
  <w:style w:type="paragraph" w:customStyle="1" w:styleId="phlistordered1up">
    <w:name w:val="ph_list_ordered_1_up"/>
    <w:basedOn w:val="phlistordered1"/>
    <w:link w:val="phlistordered1up0"/>
    <w:qFormat/>
    <w:rsid w:val="005A7B13"/>
    <w:pPr>
      <w:numPr>
        <w:ilvl w:val="0"/>
        <w:numId w:val="18"/>
      </w:numPr>
      <w:tabs>
        <w:tab w:val="left" w:pos="851"/>
      </w:tabs>
    </w:pPr>
  </w:style>
  <w:style w:type="paragraph" w:customStyle="1" w:styleId="afff5">
    <w:name w:val="Заголовок_Приложение_название"/>
    <w:basedOn w:val="phbase"/>
    <w:next w:val="phnormal"/>
    <w:autoRedefine/>
    <w:rsid w:val="005A7B13"/>
    <w:pPr>
      <w:spacing w:after="240"/>
      <w:jc w:val="center"/>
    </w:pPr>
    <w:rPr>
      <w:b/>
      <w:sz w:val="26"/>
    </w:rPr>
  </w:style>
  <w:style w:type="paragraph" w:customStyle="1" w:styleId="phnormalnote">
    <w:name w:val="ph_normal_note"/>
    <w:basedOn w:val="phnormal"/>
    <w:next w:val="phnormalnotetext"/>
    <w:link w:val="phnormalnote0"/>
    <w:qFormat/>
    <w:rsid w:val="005A7B13"/>
    <w:rPr>
      <w:spacing w:val="20"/>
      <w:sz w:val="20"/>
    </w:rPr>
  </w:style>
  <w:style w:type="paragraph" w:customStyle="1" w:styleId="phnormalnotetext">
    <w:name w:val="ph_normal_note_text"/>
    <w:basedOn w:val="phnormal"/>
    <w:link w:val="phnormalnotetext0"/>
    <w:qFormat/>
    <w:rsid w:val="005A7B13"/>
    <w:rPr>
      <w:sz w:val="20"/>
    </w:rPr>
  </w:style>
  <w:style w:type="character" w:customStyle="1" w:styleId="phnormalnote0">
    <w:name w:val="ph_normal_note Знак"/>
    <w:basedOn w:val="phnormal0"/>
    <w:link w:val="phnormalnote"/>
    <w:rsid w:val="005A7B13"/>
    <w:rPr>
      <w:rFonts w:ascii="Arial" w:hAnsi="Arial"/>
      <w:spacing w:val="20"/>
      <w:sz w:val="20"/>
      <w:szCs w:val="20"/>
      <w:lang w:val="ru-RU" w:eastAsia="ru-RU"/>
    </w:rPr>
  </w:style>
  <w:style w:type="paragraph" w:customStyle="1" w:styleId="phnormalexample">
    <w:name w:val="ph_normal_example"/>
    <w:basedOn w:val="phnormal"/>
    <w:link w:val="phnormalexample0"/>
    <w:qFormat/>
    <w:rsid w:val="005A7B13"/>
    <w:rPr>
      <w:b/>
      <w:i/>
      <w:spacing w:val="20"/>
      <w:sz w:val="20"/>
    </w:rPr>
  </w:style>
  <w:style w:type="character" w:customStyle="1" w:styleId="phnormalnotetext0">
    <w:name w:val="ph_normal_note_text Знак"/>
    <w:basedOn w:val="phnormal0"/>
    <w:link w:val="phnormalnotetext"/>
    <w:rsid w:val="005A7B13"/>
    <w:rPr>
      <w:rFonts w:ascii="Arial" w:hAnsi="Arial"/>
      <w:sz w:val="20"/>
      <w:szCs w:val="20"/>
      <w:lang w:val="ru-RU" w:eastAsia="ru-RU"/>
    </w:rPr>
  </w:style>
  <w:style w:type="paragraph" w:customStyle="1" w:styleId="phnormalexampletext">
    <w:name w:val="ph_normal_example_text"/>
    <w:basedOn w:val="phnormal"/>
    <w:link w:val="phnormalexampletext0"/>
    <w:qFormat/>
    <w:rsid w:val="005A7B13"/>
    <w:rPr>
      <w:b/>
      <w:i/>
      <w:sz w:val="20"/>
    </w:rPr>
  </w:style>
  <w:style w:type="character" w:customStyle="1" w:styleId="phnormalexample0">
    <w:name w:val="ph_normal_example Знак"/>
    <w:basedOn w:val="phnormal0"/>
    <w:link w:val="phnormalexample"/>
    <w:rsid w:val="005A7B13"/>
    <w:rPr>
      <w:rFonts w:ascii="Arial" w:hAnsi="Arial"/>
      <w:b/>
      <w:i/>
      <w:spacing w:val="20"/>
      <w:sz w:val="20"/>
      <w:szCs w:val="20"/>
      <w:lang w:val="ru-RU" w:eastAsia="ru-RU"/>
    </w:rPr>
  </w:style>
  <w:style w:type="character" w:customStyle="1" w:styleId="phnormalexampletext0">
    <w:name w:val="ph_normal_example_text Знак"/>
    <w:basedOn w:val="phnormal0"/>
    <w:link w:val="phnormalexampletext"/>
    <w:rsid w:val="005A7B13"/>
    <w:rPr>
      <w:rFonts w:ascii="Arial" w:hAnsi="Arial"/>
      <w:b/>
      <w:i/>
      <w:sz w:val="20"/>
      <w:szCs w:val="20"/>
      <w:lang w:val="ru-RU" w:eastAsia="ru-RU"/>
    </w:rPr>
  </w:style>
  <w:style w:type="paragraph" w:customStyle="1" w:styleId="phnormalnoteitemized1">
    <w:name w:val="ph_normal_note_itemized_1"/>
    <w:basedOn w:val="phnormal"/>
    <w:link w:val="phnormalnoteitemized10"/>
    <w:qFormat/>
    <w:rsid w:val="005A7B13"/>
    <w:pPr>
      <w:numPr>
        <w:numId w:val="20"/>
      </w:numPr>
      <w:ind w:left="1208" w:hanging="357"/>
    </w:pPr>
    <w:rPr>
      <w:rFonts w:cs="Arial"/>
      <w:sz w:val="20"/>
    </w:rPr>
  </w:style>
  <w:style w:type="paragraph" w:customStyle="1" w:styleId="phnormalnoteitemized2">
    <w:name w:val="ph_normal_note_itemized_2"/>
    <w:basedOn w:val="phnormal"/>
    <w:link w:val="phnormalnoteitemized20"/>
    <w:qFormat/>
    <w:rsid w:val="005A7B13"/>
    <w:pPr>
      <w:numPr>
        <w:numId w:val="21"/>
      </w:numPr>
      <w:ind w:left="1565" w:hanging="357"/>
    </w:pPr>
    <w:rPr>
      <w:sz w:val="20"/>
    </w:rPr>
  </w:style>
  <w:style w:type="character" w:customStyle="1" w:styleId="phnormalnoteitemized10">
    <w:name w:val="ph_normal_note_itemized_1 Знак"/>
    <w:basedOn w:val="phlistitemized10"/>
    <w:link w:val="phnormalnoteitemized1"/>
    <w:rsid w:val="005A7B13"/>
    <w:rPr>
      <w:rFonts w:ascii="Arial" w:hAnsi="Arial" w:cs="Arial"/>
      <w:sz w:val="20"/>
      <w:szCs w:val="20"/>
      <w:lang w:val="ru-RU" w:eastAsia="ru-RU"/>
    </w:rPr>
  </w:style>
  <w:style w:type="paragraph" w:customStyle="1" w:styleId="phnormalnoteordered1">
    <w:name w:val="ph_normal_note_ordered_1"/>
    <w:basedOn w:val="phnormal"/>
    <w:link w:val="phnormalnoteordered10"/>
    <w:qFormat/>
    <w:rsid w:val="005A7B13"/>
    <w:pPr>
      <w:numPr>
        <w:numId w:val="22"/>
      </w:numPr>
      <w:ind w:left="1208" w:hanging="357"/>
    </w:pPr>
    <w:rPr>
      <w:sz w:val="20"/>
    </w:rPr>
  </w:style>
  <w:style w:type="character" w:customStyle="1" w:styleId="phnormalnoteitemized20">
    <w:name w:val="ph_normal_note_itemized_2 Знак"/>
    <w:basedOn w:val="phlistitemized20"/>
    <w:link w:val="phnormalnoteitemized2"/>
    <w:rsid w:val="005A7B13"/>
    <w:rPr>
      <w:rFonts w:ascii="Arial" w:hAnsi="Arial"/>
      <w:sz w:val="20"/>
      <w:szCs w:val="20"/>
      <w:lang w:val="ru-RU" w:eastAsia="ru-RU"/>
    </w:rPr>
  </w:style>
  <w:style w:type="paragraph" w:customStyle="1" w:styleId="phnormalexampleitemized1">
    <w:name w:val="ph_normal_example_itemized_1"/>
    <w:basedOn w:val="phnormal"/>
    <w:link w:val="phnormalexampleitemized10"/>
    <w:qFormat/>
    <w:rsid w:val="005A7B13"/>
    <w:pPr>
      <w:numPr>
        <w:numId w:val="23"/>
      </w:numPr>
      <w:ind w:left="1208" w:hanging="357"/>
    </w:pPr>
    <w:rPr>
      <w:rFonts w:cs="Arial"/>
      <w:b/>
      <w:i/>
      <w:sz w:val="20"/>
    </w:rPr>
  </w:style>
  <w:style w:type="character" w:customStyle="1" w:styleId="phlistordered10">
    <w:name w:val="ph_list_ordered_1 Знак"/>
    <w:basedOn w:val="phnormal0"/>
    <w:link w:val="phlistordered1"/>
    <w:rsid w:val="005A7B13"/>
    <w:rPr>
      <w:rFonts w:ascii="Arial" w:hAnsi="Arial"/>
      <w:szCs w:val="20"/>
      <w:lang w:val="ru-RU" w:eastAsia="ru-RU"/>
    </w:rPr>
  </w:style>
  <w:style w:type="character" w:customStyle="1" w:styleId="phlistordered1up0">
    <w:name w:val="ph_list_ordered_1_up Знак"/>
    <w:basedOn w:val="phlistordered10"/>
    <w:link w:val="phlistordered1up"/>
    <w:rsid w:val="005A7B13"/>
    <w:rPr>
      <w:rFonts w:ascii="Arial" w:hAnsi="Arial"/>
      <w:szCs w:val="20"/>
      <w:lang w:val="ru-RU" w:eastAsia="ru-RU"/>
    </w:rPr>
  </w:style>
  <w:style w:type="character" w:customStyle="1" w:styleId="phnormalnoteordered10">
    <w:name w:val="ph_normal_note_ordered_1 Знак"/>
    <w:basedOn w:val="phlistordered1up0"/>
    <w:link w:val="phnormalnoteordered1"/>
    <w:rsid w:val="005A7B13"/>
    <w:rPr>
      <w:rFonts w:ascii="Arial" w:hAnsi="Arial"/>
      <w:sz w:val="20"/>
      <w:szCs w:val="20"/>
      <w:lang w:val="ru-RU" w:eastAsia="ru-RU"/>
    </w:rPr>
  </w:style>
  <w:style w:type="paragraph" w:customStyle="1" w:styleId="phnormalexampleitemized2">
    <w:name w:val="ph_normal_example_itemized_2"/>
    <w:basedOn w:val="phnormal"/>
    <w:link w:val="phnormalexampleitemized20"/>
    <w:qFormat/>
    <w:rsid w:val="005A7B13"/>
    <w:pPr>
      <w:numPr>
        <w:numId w:val="24"/>
      </w:numPr>
      <w:ind w:left="1565" w:hanging="357"/>
    </w:pPr>
    <w:rPr>
      <w:b/>
      <w:i/>
      <w:sz w:val="20"/>
    </w:rPr>
  </w:style>
  <w:style w:type="character" w:customStyle="1" w:styleId="phnormalexampleitemized10">
    <w:name w:val="ph_normal_example_itemized_1 Знак"/>
    <w:basedOn w:val="phlistitemized10"/>
    <w:link w:val="phnormalexampleitemized1"/>
    <w:rsid w:val="005A7B13"/>
    <w:rPr>
      <w:rFonts w:ascii="Arial" w:hAnsi="Arial" w:cs="Arial"/>
      <w:b/>
      <w:i/>
      <w:sz w:val="20"/>
      <w:szCs w:val="20"/>
      <w:lang w:val="ru-RU" w:eastAsia="ru-RU"/>
    </w:rPr>
  </w:style>
  <w:style w:type="paragraph" w:customStyle="1" w:styleId="phnormalexampleordered1">
    <w:name w:val="ph_normal_example_ordered_1"/>
    <w:basedOn w:val="phnormal"/>
    <w:link w:val="phnormalexampleordered10"/>
    <w:rsid w:val="005A7B13"/>
    <w:pPr>
      <w:numPr>
        <w:numId w:val="25"/>
      </w:numPr>
      <w:ind w:left="1208" w:hanging="357"/>
    </w:pPr>
    <w:rPr>
      <w:b/>
      <w:i/>
      <w:sz w:val="20"/>
    </w:rPr>
  </w:style>
  <w:style w:type="character" w:customStyle="1" w:styleId="phnormalexampleitemized20">
    <w:name w:val="ph_normal_example_itemized_2 Знак"/>
    <w:basedOn w:val="phlistitemized20"/>
    <w:link w:val="phnormalexampleitemized2"/>
    <w:rsid w:val="005A7B13"/>
    <w:rPr>
      <w:rFonts w:ascii="Arial" w:hAnsi="Arial"/>
      <w:b/>
      <w:i/>
      <w:sz w:val="20"/>
      <w:szCs w:val="20"/>
      <w:lang w:val="ru-RU" w:eastAsia="ru-RU"/>
    </w:rPr>
  </w:style>
  <w:style w:type="character" w:customStyle="1" w:styleId="phnormalexampleordered10">
    <w:name w:val="ph_normal_example_ordered_1 Знак"/>
    <w:basedOn w:val="phlistordered10"/>
    <w:link w:val="phnormalexampleordered1"/>
    <w:rsid w:val="005A7B13"/>
    <w:rPr>
      <w:rFonts w:ascii="Arial" w:hAnsi="Arial"/>
      <w:b/>
      <w:i/>
      <w:sz w:val="20"/>
      <w:szCs w:val="20"/>
      <w:lang w:val="ru-RU" w:eastAsia="ru-RU"/>
    </w:rPr>
  </w:style>
  <w:style w:type="paragraph" w:customStyle="1" w:styleId="phfiguretitlenote">
    <w:name w:val="ph_figure_title_note"/>
    <w:basedOn w:val="phnormal"/>
    <w:next w:val="phnormal"/>
    <w:qFormat/>
    <w:rsid w:val="005A7B13"/>
    <w:pPr>
      <w:spacing w:before="120" w:after="120"/>
      <w:ind w:right="0" w:firstLine="0"/>
      <w:jc w:val="center"/>
    </w:pPr>
    <w:rPr>
      <w:sz w:val="20"/>
    </w:rPr>
  </w:style>
  <w:style w:type="paragraph" w:customStyle="1" w:styleId="phfiguretitleexample">
    <w:name w:val="ph_figure_title_example"/>
    <w:basedOn w:val="phnormal"/>
    <w:next w:val="phnormal"/>
    <w:qFormat/>
    <w:rsid w:val="005A7B13"/>
    <w:pPr>
      <w:spacing w:before="120" w:after="120"/>
      <w:ind w:right="0" w:firstLine="0"/>
      <w:jc w:val="center"/>
    </w:pPr>
    <w:rPr>
      <w:b/>
      <w:i/>
      <w:sz w:val="20"/>
    </w:rPr>
  </w:style>
  <w:style w:type="character" w:customStyle="1" w:styleId="phtablecellleft0">
    <w:name w:val="ph_table_cellleft Знак"/>
    <w:basedOn w:val="a0"/>
    <w:link w:val="phtablecellleft"/>
    <w:qFormat/>
    <w:rsid w:val="00AB54E9"/>
    <w:rPr>
      <w:rFonts w:ascii="Arial" w:hAnsi="Arial" w:cs="Arial"/>
      <w:bCs/>
      <w:sz w:val="20"/>
      <w:szCs w:val="20"/>
      <w:lang w:val="ru-RU" w:eastAsia="ru-RU"/>
    </w:rPr>
  </w:style>
  <w:style w:type="character" w:customStyle="1" w:styleId="11">
    <w:name w:val="Заголовок 1 Знак"/>
    <w:aliases w:val="Scroll Heading 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,h1 Знак"/>
    <w:basedOn w:val="a0"/>
    <w:link w:val="10"/>
    <w:rsid w:val="00AB54E9"/>
    <w:rPr>
      <w:rFonts w:ascii="Arial" w:hAnsi="Arial"/>
      <w:b/>
      <w:sz w:val="28"/>
      <w:szCs w:val="28"/>
      <w:lang w:val="ru-RU" w:eastAsia="ru-RU"/>
    </w:rPr>
  </w:style>
  <w:style w:type="character" w:styleId="afff6">
    <w:name w:val="FollowedHyperlink"/>
    <w:basedOn w:val="a0"/>
    <w:semiHidden/>
    <w:unhideWhenUsed/>
    <w:rsid w:val="0004563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footer" Target="footer2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fontTable" Target="fontTable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.pankova\AppData\Roaming\Microsoft\&#1064;&#1072;&#1073;&#1083;&#1086;&#1085;&#1099;\&#1043;&#1054;&#1057;&#1058;_2.105_&#1096;&#1072;&#1073;&#1083;&#1086;&#1085;_ARIAL_&#1089;_&#1091;&#1095;&#1077;&#1090;&#1086;&#1084;_&#1080;&#1079;&#1084;&#1077;&#1085;&#1077;&#1085;&#1080;&#1081;.dotx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E0C711-4CF8-4BD2-AD4D-A915EEA887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ГОСТ_2.105_шаблон_ARIAL_с_учетом_изменений</Template>
  <TotalTime>227</TotalTime>
  <Pages>69</Pages>
  <Words>10215</Words>
  <Characters>58226</Characters>
  <Application>Microsoft Office Word</Application>
  <DocSecurity>0</DocSecurity>
  <Lines>485</Lines>
  <Paragraphs>136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68305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Красько Яна Сергеевна</dc:creator>
  <cp:lastModifiedBy>Admin1</cp:lastModifiedBy>
  <cp:revision>50</cp:revision>
  <cp:lastPrinted>2017-10-13T10:40:00Z</cp:lastPrinted>
  <dcterms:created xsi:type="dcterms:W3CDTF">2025-09-11T12:29:00Z</dcterms:created>
  <dcterms:modified xsi:type="dcterms:W3CDTF">2025-09-19T07:29:00Z</dcterms:modified>
</cp:coreProperties>
</file>